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04C91" w14:textId="77777777" w:rsidR="00547BC9" w:rsidRPr="000D7649" w:rsidRDefault="00653A5B" w:rsidP="00814735">
      <w:pPr>
        <w:pStyle w:val="Title"/>
      </w:pPr>
      <w:r>
        <w:t>Bespoke Options</w:t>
      </w:r>
    </w:p>
    <w:p w14:paraId="54D636F5" w14:textId="77777777" w:rsidR="003C13F8" w:rsidRDefault="003C13F8" w:rsidP="003C13F8">
      <w:pPr>
        <w:pStyle w:val="Projectimage"/>
      </w:pPr>
      <w:r w:rsidRPr="009D65C5">
        <w:rPr>
          <w:noProof/>
          <w:lang w:val="en-GB" w:eastAsia="en-GB"/>
        </w:rPr>
        <w:drawing>
          <wp:inline distT="0" distB="0" distL="0" distR="0" wp14:anchorId="3855B2FF" wp14:editId="4AC0A532">
            <wp:extent cx="5760085" cy="3274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4948"/>
                    </a:xfrm>
                    <a:prstGeom prst="rect">
                      <a:avLst/>
                    </a:prstGeom>
                    <a:noFill/>
                    <a:ln>
                      <a:noFill/>
                    </a:ln>
                  </pic:spPr>
                </pic:pic>
              </a:graphicData>
            </a:graphic>
          </wp:inline>
        </w:drawing>
      </w:r>
    </w:p>
    <w:p w14:paraId="39073E81" w14:textId="77777777" w:rsidR="003C13F8" w:rsidRDefault="003C13F8" w:rsidP="003C13F8">
      <w:pPr>
        <w:pStyle w:val="Projecttitle"/>
      </w:pPr>
      <w:r>
        <w:t>Dubford, Bridge of Don</w:t>
      </w:r>
    </w:p>
    <w:p w14:paraId="65F5AB1C" w14:textId="77777777" w:rsidR="003C13F8" w:rsidRDefault="003C13F8" w:rsidP="003C13F8">
      <w:pPr>
        <w:pStyle w:val="Subtitle"/>
        <w:ind w:left="0"/>
      </w:pPr>
      <w:r>
        <w:t>Monarch House types 20, 21, 31, 35, 36 &amp; 52</w:t>
      </w:r>
    </w:p>
    <w:p w14:paraId="1CB23F9E" w14:textId="77777777" w:rsidR="003C13F8" w:rsidRPr="003C13F8" w:rsidRDefault="000C6382" w:rsidP="003C13F8">
      <w:pPr>
        <w:pStyle w:val="Subtitle"/>
        <w:ind w:left="0"/>
        <w:sectPr w:rsidR="003C13F8" w:rsidRPr="003C13F8" w:rsidSect="00B7205D">
          <w:headerReference w:type="default" r:id="rId10"/>
          <w:footerReference w:type="default" r:id="rId11"/>
          <w:headerReference w:type="first" r:id="rId12"/>
          <w:footerReference w:type="first" r:id="rId13"/>
          <w:pgSz w:w="11907" w:h="16840" w:code="9"/>
          <w:pgMar w:top="1077" w:right="1418" w:bottom="1077" w:left="1418" w:header="720" w:footer="362" w:gutter="0"/>
          <w:pgNumType w:start="1"/>
          <w:cols w:space="720"/>
          <w:docGrid w:linePitch="272"/>
        </w:sectPr>
      </w:pPr>
      <w:r>
        <w:t>Plots 401-415, 801, 817, 161</w:t>
      </w:r>
      <w:r w:rsidR="003C13F8">
        <w:t>2-</w:t>
      </w:r>
      <w:r>
        <w:t>1615, 1619-1620, 1708-1709, 1715</w:t>
      </w:r>
      <w:r w:rsidR="003C13F8">
        <w:t>-1716, 1801-1811 &amp; 1909-1912</w:t>
      </w:r>
    </w:p>
    <w:p w14:paraId="7D3F6032" w14:textId="77777777"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14:paraId="035A492A" w14:textId="077611F5" w:rsidR="00591316"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5B8E50B8" wp14:editId="7DBB8FB6">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BF1864" w:rsidRPr="003A021D" w14:paraId="3C7FE621" w14:textId="77777777" w:rsidTr="00BF1864">
        <w:trPr>
          <w:trHeight w:val="708"/>
          <w:jc w:val="right"/>
        </w:trPr>
        <w:tc>
          <w:tcPr>
            <w:tcW w:w="1803" w:type="dxa"/>
            <w:tcBorders>
              <w:bottom w:val="single" w:sz="4" w:space="0" w:color="auto"/>
            </w:tcBorders>
            <w:vAlign w:val="center"/>
          </w:tcPr>
          <w:p w14:paraId="4F8ECC63" w14:textId="77777777" w:rsidR="00BF1864" w:rsidRPr="003A021D" w:rsidRDefault="00BF1864" w:rsidP="00BF1864">
            <w:pPr>
              <w:pStyle w:val="BespokeTable"/>
            </w:pPr>
            <w:r w:rsidRPr="003A021D">
              <w:t>Standard door fronts</w:t>
            </w:r>
          </w:p>
        </w:tc>
        <w:tc>
          <w:tcPr>
            <w:tcW w:w="2271" w:type="dxa"/>
            <w:tcBorders>
              <w:bottom w:val="single" w:sz="4" w:space="0" w:color="auto"/>
            </w:tcBorders>
            <w:vAlign w:val="center"/>
          </w:tcPr>
          <w:p w14:paraId="3443DE89" w14:textId="77777777" w:rsidR="00BF1864" w:rsidRPr="003A021D" w:rsidRDefault="00BF1864" w:rsidP="00BF1864">
            <w:pPr>
              <w:pStyle w:val="BespokeTable"/>
            </w:pPr>
            <w:r w:rsidRPr="003A021D">
              <w:t>Complementary carcase inside/outside</w:t>
            </w:r>
          </w:p>
        </w:tc>
        <w:tc>
          <w:tcPr>
            <w:tcW w:w="2268" w:type="dxa"/>
            <w:tcBorders>
              <w:bottom w:val="single" w:sz="4" w:space="0" w:color="auto"/>
            </w:tcBorders>
            <w:vAlign w:val="center"/>
          </w:tcPr>
          <w:p w14:paraId="2ABD0F2E" w14:textId="77777777" w:rsidR="00BF1864" w:rsidRPr="003A021D" w:rsidRDefault="00BF1864" w:rsidP="00BF1864">
            <w:pPr>
              <w:pStyle w:val="BespokeTable"/>
            </w:pPr>
            <w:r w:rsidRPr="003A021D">
              <w:t>Handle No.</w:t>
            </w:r>
          </w:p>
        </w:tc>
        <w:tc>
          <w:tcPr>
            <w:tcW w:w="2701" w:type="dxa"/>
            <w:tcBorders>
              <w:bottom w:val="single" w:sz="4" w:space="0" w:color="auto"/>
            </w:tcBorders>
            <w:vAlign w:val="center"/>
          </w:tcPr>
          <w:p w14:paraId="31FC1048" w14:textId="77777777" w:rsidR="00BF1864" w:rsidRPr="003A021D" w:rsidRDefault="00BF1864" w:rsidP="00BF1864">
            <w:pPr>
              <w:pStyle w:val="BespokeTable"/>
            </w:pPr>
            <w:r w:rsidRPr="003A021D">
              <w:t>Laminate work surface (Quadra 3mm radius profile) &amp; upstands</w:t>
            </w:r>
          </w:p>
          <w:p w14:paraId="2E097951" w14:textId="77777777" w:rsidR="00BF1864" w:rsidRPr="003A021D" w:rsidRDefault="00BF1864" w:rsidP="00BF1864">
            <w:pPr>
              <w:pStyle w:val="BespokeTable"/>
            </w:pPr>
            <w:r w:rsidRPr="003A021D">
              <w:drawing>
                <wp:inline distT="0" distB="0" distL="0" distR="0" wp14:anchorId="163C1E74" wp14:editId="1B690848">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864" w:rsidRPr="003A021D" w14:paraId="7CF3F04E" w14:textId="77777777" w:rsidTr="00BF1864">
        <w:trPr>
          <w:trHeight w:val="57"/>
          <w:jc w:val="right"/>
        </w:trPr>
        <w:tc>
          <w:tcPr>
            <w:tcW w:w="1803" w:type="dxa"/>
            <w:tcBorders>
              <w:bottom w:val="nil"/>
            </w:tcBorders>
            <w:vAlign w:val="bottom"/>
          </w:tcPr>
          <w:p w14:paraId="11AC4154" w14:textId="77777777" w:rsidR="00BF1864" w:rsidRPr="003A021D" w:rsidRDefault="00BF1864" w:rsidP="00BF1864">
            <w:pPr>
              <w:pStyle w:val="BespokeTable"/>
            </w:pPr>
            <w:r>
              <w:t>Riva 889 – Concrete Slate Grey</w:t>
            </w:r>
          </w:p>
        </w:tc>
        <w:tc>
          <w:tcPr>
            <w:tcW w:w="2271" w:type="dxa"/>
            <w:tcBorders>
              <w:bottom w:val="nil"/>
            </w:tcBorders>
          </w:tcPr>
          <w:p w14:paraId="1852F5FB" w14:textId="77777777" w:rsidR="00BF1864" w:rsidRPr="003A021D" w:rsidRDefault="00BF1864" w:rsidP="00BF1864">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14:paraId="41B35615" w14:textId="77777777" w:rsidR="00BF1864" w:rsidRPr="003A021D" w:rsidRDefault="00BF1864" w:rsidP="00BF1864">
            <w:pPr>
              <w:pStyle w:val="BespokeTable"/>
              <w:spacing w:before="60" w:after="60"/>
            </w:pPr>
            <w:r w:rsidRPr="003A021D">
              <w:t>062 - Stainless Steel</w:t>
            </w:r>
          </w:p>
          <w:p w14:paraId="17FA2A70" w14:textId="77777777" w:rsidR="00BF1864" w:rsidRPr="003A021D" w:rsidRDefault="00BF1864" w:rsidP="00BF1864">
            <w:pPr>
              <w:pStyle w:val="BespokeTable"/>
              <w:spacing w:before="60" w:after="60"/>
            </w:pPr>
            <w:r w:rsidRPr="003A021D">
              <w:drawing>
                <wp:inline distT="0" distB="0" distL="0" distR="0" wp14:anchorId="276F7837" wp14:editId="7A63A973">
                  <wp:extent cx="864000" cy="648000"/>
                  <wp:effectExtent l="0" t="0" r="0" b="0"/>
                  <wp:docPr id="434" name="Picture 35" descr="062_Metal_Stainless_Ste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733AD71D" w14:textId="77777777" w:rsidR="00BF1864" w:rsidRPr="003A021D" w:rsidRDefault="00BF1864" w:rsidP="00BF1864">
            <w:pPr>
              <w:pStyle w:val="BespokeTable"/>
              <w:spacing w:before="60" w:after="60"/>
            </w:pPr>
            <w:r w:rsidRPr="003A021D">
              <w:t>069 - Stainless Steel</w:t>
            </w:r>
          </w:p>
          <w:p w14:paraId="335B57DE" w14:textId="77777777" w:rsidR="00BF1864" w:rsidRPr="003A021D" w:rsidRDefault="00BF1864" w:rsidP="00BF1864">
            <w:pPr>
              <w:pStyle w:val="BespokeTable"/>
              <w:spacing w:before="60" w:after="60"/>
            </w:pPr>
            <w:r w:rsidRPr="003A021D">
              <w:drawing>
                <wp:inline distT="0" distB="0" distL="0" distR="0" wp14:anchorId="5C6887F4" wp14:editId="31347A20">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52469B84" w14:textId="77777777" w:rsidR="00BF1864" w:rsidRPr="003A021D" w:rsidRDefault="00BF1864" w:rsidP="00BF1864">
            <w:pPr>
              <w:pStyle w:val="BespokeTable"/>
              <w:spacing w:before="60" w:after="60"/>
            </w:pPr>
            <w:r>
              <w:t>276 – Metal handle, Antique Iron colour</w:t>
            </w:r>
          </w:p>
          <w:p w14:paraId="79C8F5CF" w14:textId="77777777" w:rsidR="00BF1864" w:rsidRPr="003A021D" w:rsidRDefault="00BF1864" w:rsidP="00BF1864">
            <w:pPr>
              <w:pStyle w:val="BespokeTable"/>
              <w:spacing w:before="60" w:after="60"/>
            </w:pPr>
            <w:r>
              <w:rPr>
                <w:rFonts w:ascii="Source Sans Pro" w:hAnsi="Source Sans Pro" w:cs="Arial"/>
                <w:color w:val="333333"/>
                <w:sz w:val="23"/>
                <w:szCs w:val="23"/>
              </w:rPr>
              <w:drawing>
                <wp:inline distT="0" distB="0" distL="0" distR="0" wp14:anchorId="453DF956" wp14:editId="75933EAB">
                  <wp:extent cx="864000" cy="648000"/>
                  <wp:effectExtent l="0" t="0" r="0" b="0"/>
                  <wp:docPr id="25" name="Picture 2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2D8B04C1" w14:textId="77777777" w:rsidR="00BF1864" w:rsidRPr="003A021D" w:rsidRDefault="00BF1864" w:rsidP="00BF1864">
            <w:pPr>
              <w:pStyle w:val="BespokeTable"/>
              <w:spacing w:before="60" w:after="60"/>
            </w:pPr>
            <w:r>
              <w:t>715 – Metal handle, Brushed Anthracite</w:t>
            </w:r>
          </w:p>
          <w:p w14:paraId="49423202" w14:textId="77777777" w:rsidR="00BF1864" w:rsidRPr="003A021D" w:rsidRDefault="00BF1864" w:rsidP="00BF1864">
            <w:pPr>
              <w:pStyle w:val="BespokeTable"/>
              <w:spacing w:before="60" w:after="60"/>
            </w:pPr>
            <w:r>
              <w:rPr>
                <w:rFonts w:ascii="Source Sans Pro" w:hAnsi="Source Sans Pro" w:cs="Arial"/>
                <w:color w:val="333333"/>
                <w:sz w:val="23"/>
                <w:szCs w:val="23"/>
              </w:rPr>
              <w:drawing>
                <wp:inline distT="0" distB="0" distL="0" distR="0" wp14:anchorId="2CD80B93" wp14:editId="7740DE24">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0B856506" w14:textId="77777777" w:rsidR="00BF1864" w:rsidRPr="003A021D" w:rsidRDefault="00BF1864" w:rsidP="00BF1864">
            <w:pPr>
              <w:pStyle w:val="BespokeTable"/>
              <w:spacing w:before="60" w:after="60"/>
            </w:pPr>
            <w:r>
              <w:t>732 – Cast Iron handle, Black</w:t>
            </w:r>
          </w:p>
          <w:p w14:paraId="1781590B" w14:textId="77777777" w:rsidR="00BF1864" w:rsidRPr="003A021D" w:rsidRDefault="00BF1864" w:rsidP="00BF1864">
            <w:pPr>
              <w:pStyle w:val="BespokeTable"/>
              <w:spacing w:before="60" w:after="60"/>
            </w:pPr>
            <w:r>
              <w:rPr>
                <w:rFonts w:ascii="Source Sans Pro" w:hAnsi="Source Sans Pro" w:cs="Arial"/>
                <w:color w:val="333333"/>
                <w:sz w:val="23"/>
                <w:szCs w:val="23"/>
              </w:rPr>
              <w:drawing>
                <wp:inline distT="0" distB="0" distL="0" distR="0" wp14:anchorId="0E96FFD2" wp14:editId="51E0CEC4">
                  <wp:extent cx="864000" cy="648000"/>
                  <wp:effectExtent l="0" t="0" r="0" b="0"/>
                  <wp:docPr id="29" name="Picture 29"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5841C7DF" w14:textId="77777777" w:rsidR="00BF1864" w:rsidRPr="003A021D" w:rsidRDefault="00BF1864" w:rsidP="00BF1864">
            <w:pPr>
              <w:pStyle w:val="BespokeTable"/>
              <w:spacing w:before="60" w:after="60"/>
            </w:pPr>
            <w:r w:rsidRPr="003A021D">
              <w:t>677 - Metal Knob, Stainless Steel</w:t>
            </w:r>
          </w:p>
          <w:p w14:paraId="6E9D9DC9" w14:textId="77777777" w:rsidR="00BF1864" w:rsidRDefault="00BF1864" w:rsidP="00BF1864">
            <w:pPr>
              <w:pStyle w:val="BespokeTable"/>
              <w:spacing w:before="60" w:after="60"/>
            </w:pPr>
            <w:r w:rsidRPr="003A021D">
              <w:drawing>
                <wp:inline distT="0" distB="0" distL="0" distR="0" wp14:anchorId="386906E0" wp14:editId="303998C4">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pic:spPr>
                      </pic:pic>
                    </a:graphicData>
                  </a:graphic>
                </wp:inline>
              </w:drawing>
            </w:r>
          </w:p>
          <w:p w14:paraId="2FBB17D0" w14:textId="77777777" w:rsidR="00BF1864" w:rsidRDefault="00BF1864" w:rsidP="00BF1864">
            <w:pPr>
              <w:pStyle w:val="BespokeTable"/>
              <w:spacing w:before="60" w:after="60"/>
            </w:pPr>
            <w:r w:rsidRPr="003A021D">
              <w:t xml:space="preserve">(Nobilia) </w:t>
            </w:r>
            <w:r>
              <w:t>Suite 608, Stainless Steel</w:t>
            </w:r>
          </w:p>
          <w:p w14:paraId="378D60B4" w14:textId="77777777" w:rsidR="00BF1864" w:rsidRPr="003A021D" w:rsidRDefault="00BF1864" w:rsidP="00BF1864">
            <w:pPr>
              <w:pStyle w:val="BespokeTable"/>
            </w:pPr>
            <w:r>
              <w:drawing>
                <wp:inline distT="0" distB="0" distL="0" distR="0" wp14:anchorId="2CA6656E" wp14:editId="068DF8B8">
                  <wp:extent cx="1008000" cy="648000"/>
                  <wp:effectExtent l="0" t="0" r="190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vAlign w:val="bottom"/>
          </w:tcPr>
          <w:p w14:paraId="45C3A093" w14:textId="77777777" w:rsidR="00BF1864" w:rsidRPr="003A021D" w:rsidRDefault="00BF1864" w:rsidP="00BF1864">
            <w:pPr>
              <w:pStyle w:val="BespokeTable"/>
            </w:pPr>
            <w:r w:rsidRPr="003A021D">
              <w:t>R 6234 FG Rabac</w:t>
            </w:r>
          </w:p>
        </w:tc>
      </w:tr>
      <w:tr w:rsidR="00BF1864" w:rsidRPr="003A021D" w14:paraId="6807929F" w14:textId="77777777" w:rsidTr="00BF1864">
        <w:trPr>
          <w:trHeight w:val="708"/>
          <w:jc w:val="right"/>
        </w:trPr>
        <w:tc>
          <w:tcPr>
            <w:tcW w:w="1803" w:type="dxa"/>
            <w:tcBorders>
              <w:top w:val="nil"/>
              <w:bottom w:val="single" w:sz="4" w:space="0" w:color="auto"/>
            </w:tcBorders>
          </w:tcPr>
          <w:p w14:paraId="3556D66D"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0F8B5076" wp14:editId="6E9A7962">
                  <wp:extent cx="864413" cy="6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5F6CD143"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372F9F7C" wp14:editId="39062DB1">
                  <wp:extent cx="864413" cy="6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6CA4E3FC" w14:textId="77777777" w:rsidR="00BF1864" w:rsidRPr="003A021D" w:rsidRDefault="00BF1864" w:rsidP="00BF1864">
            <w:pPr>
              <w:pStyle w:val="BespokeTable"/>
            </w:pPr>
          </w:p>
        </w:tc>
        <w:tc>
          <w:tcPr>
            <w:tcW w:w="2701" w:type="dxa"/>
            <w:tcBorders>
              <w:top w:val="nil"/>
              <w:bottom w:val="nil"/>
            </w:tcBorders>
          </w:tcPr>
          <w:p w14:paraId="0CCB22ED" w14:textId="77777777" w:rsidR="00BF1864" w:rsidRPr="003A021D" w:rsidRDefault="00BF1864" w:rsidP="00BF1864">
            <w:pPr>
              <w:pStyle w:val="BespokeTable"/>
            </w:pPr>
            <w:r w:rsidRPr="003A021D">
              <w:drawing>
                <wp:inline distT="0" distB="0" distL="0" distR="0" wp14:anchorId="3D13AA61" wp14:editId="367C253A">
                  <wp:extent cx="648000" cy="648000"/>
                  <wp:effectExtent l="0" t="0" r="0" b="0"/>
                  <wp:docPr id="435" name="Picture 435" descr="U:\unionsquare.scotia-homes.co.uk\Raba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BF1864" w:rsidRPr="003A021D" w14:paraId="75C756C8" w14:textId="77777777" w:rsidTr="00BF1864">
        <w:trPr>
          <w:trHeight w:val="57"/>
          <w:jc w:val="right"/>
        </w:trPr>
        <w:tc>
          <w:tcPr>
            <w:tcW w:w="1803" w:type="dxa"/>
            <w:tcBorders>
              <w:bottom w:val="nil"/>
            </w:tcBorders>
            <w:vAlign w:val="bottom"/>
          </w:tcPr>
          <w:p w14:paraId="0590C444" w14:textId="77777777" w:rsidR="00BF1864" w:rsidRPr="003A021D" w:rsidRDefault="00BF1864" w:rsidP="00BF1864">
            <w:pPr>
              <w:pStyle w:val="BespokeTable"/>
            </w:pPr>
            <w:r>
              <w:t>Speed 259</w:t>
            </w:r>
            <w:r w:rsidRPr="003A021D">
              <w:t xml:space="preserve"> - </w:t>
            </w:r>
            <w:r>
              <w:t>Satin</w:t>
            </w:r>
            <w:r w:rsidRPr="003A021D">
              <w:t xml:space="preserve"> Grey</w:t>
            </w:r>
          </w:p>
        </w:tc>
        <w:tc>
          <w:tcPr>
            <w:tcW w:w="2271" w:type="dxa"/>
            <w:tcBorders>
              <w:bottom w:val="nil"/>
            </w:tcBorders>
          </w:tcPr>
          <w:p w14:paraId="1DC62AC3" w14:textId="77777777" w:rsidR="00BF1864" w:rsidRPr="003A021D" w:rsidRDefault="00BF1864" w:rsidP="00BF1864">
            <w:pPr>
              <w:pStyle w:val="BespokeTable"/>
            </w:pPr>
            <w:r w:rsidRPr="003A021D">
              <w:t>White interior, with all exterior panels, including plinths in 07</w:t>
            </w:r>
            <w:r>
              <w:t>0</w:t>
            </w:r>
            <w:r w:rsidRPr="003A021D">
              <w:t xml:space="preserve"> - </w:t>
            </w:r>
            <w:r>
              <w:t>Satin</w:t>
            </w:r>
            <w:r w:rsidRPr="003A021D">
              <w:t xml:space="preserve"> Grey</w:t>
            </w:r>
          </w:p>
        </w:tc>
        <w:tc>
          <w:tcPr>
            <w:tcW w:w="2268" w:type="dxa"/>
            <w:vMerge/>
          </w:tcPr>
          <w:p w14:paraId="56634E4F" w14:textId="77777777" w:rsidR="00BF1864" w:rsidRPr="003A021D" w:rsidRDefault="00BF1864" w:rsidP="00BF1864">
            <w:pPr>
              <w:pStyle w:val="BespokeTable"/>
            </w:pPr>
          </w:p>
        </w:tc>
        <w:tc>
          <w:tcPr>
            <w:tcW w:w="2701" w:type="dxa"/>
            <w:tcBorders>
              <w:top w:val="nil"/>
              <w:bottom w:val="nil"/>
            </w:tcBorders>
            <w:vAlign w:val="bottom"/>
          </w:tcPr>
          <w:p w14:paraId="3AC013E0" w14:textId="77777777" w:rsidR="00BF1864" w:rsidRPr="003A021D" w:rsidRDefault="00BF1864" w:rsidP="00BF1864">
            <w:pPr>
              <w:pStyle w:val="BespokeTable"/>
            </w:pPr>
            <w:r w:rsidRPr="003A021D">
              <w:t>R 4282 FG Chapel Oak</w:t>
            </w:r>
          </w:p>
        </w:tc>
      </w:tr>
      <w:tr w:rsidR="00BF1864" w:rsidRPr="003A021D" w14:paraId="51962175" w14:textId="77777777" w:rsidTr="00BF1864">
        <w:trPr>
          <w:trHeight w:val="692"/>
          <w:jc w:val="right"/>
        </w:trPr>
        <w:tc>
          <w:tcPr>
            <w:tcW w:w="1803" w:type="dxa"/>
            <w:tcBorders>
              <w:top w:val="nil"/>
              <w:bottom w:val="single" w:sz="4" w:space="0" w:color="auto"/>
            </w:tcBorders>
          </w:tcPr>
          <w:p w14:paraId="7B5931C3"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53AD01AE" wp14:editId="2F26415C">
                  <wp:extent cx="864413" cy="6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27D6F077"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69A63565" wp14:editId="285B4EC4">
                  <wp:extent cx="864413"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7BD3CAFC" w14:textId="77777777" w:rsidR="00BF1864" w:rsidRPr="003A021D" w:rsidRDefault="00BF1864" w:rsidP="00BF1864">
            <w:pPr>
              <w:pStyle w:val="BespokeTable"/>
            </w:pPr>
          </w:p>
        </w:tc>
        <w:tc>
          <w:tcPr>
            <w:tcW w:w="2701" w:type="dxa"/>
            <w:tcBorders>
              <w:top w:val="nil"/>
              <w:bottom w:val="nil"/>
            </w:tcBorders>
          </w:tcPr>
          <w:p w14:paraId="071F29E0" w14:textId="77777777" w:rsidR="00BF1864" w:rsidRPr="003A021D" w:rsidRDefault="00BF1864" w:rsidP="00BF1864">
            <w:pPr>
              <w:pStyle w:val="BespokeTable"/>
            </w:pPr>
            <w:r w:rsidRPr="003A021D">
              <w:drawing>
                <wp:inline distT="0" distB="0" distL="0" distR="0" wp14:anchorId="51E97E55" wp14:editId="05A06783">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BF1864" w:rsidRPr="003A021D" w14:paraId="4B8B864E" w14:textId="77777777" w:rsidTr="00BF1864">
        <w:trPr>
          <w:trHeight w:val="57"/>
          <w:jc w:val="right"/>
        </w:trPr>
        <w:tc>
          <w:tcPr>
            <w:tcW w:w="1803" w:type="dxa"/>
            <w:tcBorders>
              <w:bottom w:val="nil"/>
            </w:tcBorders>
            <w:vAlign w:val="bottom"/>
          </w:tcPr>
          <w:p w14:paraId="078E705B" w14:textId="77777777" w:rsidR="00BF1864" w:rsidRPr="003A021D" w:rsidRDefault="00BF1864" w:rsidP="00BF1864">
            <w:pPr>
              <w:pStyle w:val="BespokeTable"/>
            </w:pPr>
            <w:r>
              <w:t>Riva 893 – Sanremo Oak</w:t>
            </w:r>
          </w:p>
        </w:tc>
        <w:tc>
          <w:tcPr>
            <w:tcW w:w="2271" w:type="dxa"/>
            <w:tcBorders>
              <w:bottom w:val="nil"/>
            </w:tcBorders>
          </w:tcPr>
          <w:p w14:paraId="7E790748" w14:textId="77777777" w:rsidR="00BF1864" w:rsidRPr="003A021D" w:rsidRDefault="00BF1864" w:rsidP="00BF1864">
            <w:pPr>
              <w:pStyle w:val="BespokeTable"/>
            </w:pPr>
            <w:r w:rsidRPr="003A021D">
              <w:t xml:space="preserve">White interior, with all exterior </w:t>
            </w:r>
            <w:r>
              <w:t>panels, including plinths in 078 – Sanremo Oak</w:t>
            </w:r>
          </w:p>
        </w:tc>
        <w:tc>
          <w:tcPr>
            <w:tcW w:w="2268" w:type="dxa"/>
            <w:vMerge/>
          </w:tcPr>
          <w:p w14:paraId="04194627" w14:textId="77777777" w:rsidR="00BF1864" w:rsidRPr="003A021D" w:rsidRDefault="00BF1864" w:rsidP="00BF1864">
            <w:pPr>
              <w:pStyle w:val="BespokeTable"/>
            </w:pPr>
          </w:p>
        </w:tc>
        <w:tc>
          <w:tcPr>
            <w:tcW w:w="2701" w:type="dxa"/>
            <w:tcBorders>
              <w:top w:val="nil"/>
              <w:bottom w:val="nil"/>
            </w:tcBorders>
            <w:vAlign w:val="bottom"/>
          </w:tcPr>
          <w:p w14:paraId="58A4F658" w14:textId="77777777" w:rsidR="00BF1864" w:rsidRPr="003A021D" w:rsidRDefault="00BF1864" w:rsidP="00BF1864">
            <w:pPr>
              <w:pStyle w:val="BespokeTable"/>
            </w:pPr>
            <w:r>
              <w:t>R55004 RU Ponderosa Pine</w:t>
            </w:r>
          </w:p>
        </w:tc>
      </w:tr>
      <w:tr w:rsidR="00BF1864" w:rsidRPr="003A021D" w14:paraId="65ED7290" w14:textId="77777777" w:rsidTr="00BF1864">
        <w:trPr>
          <w:trHeight w:val="708"/>
          <w:jc w:val="right"/>
        </w:trPr>
        <w:tc>
          <w:tcPr>
            <w:tcW w:w="1803" w:type="dxa"/>
            <w:tcBorders>
              <w:top w:val="nil"/>
              <w:bottom w:val="single" w:sz="4" w:space="0" w:color="auto"/>
            </w:tcBorders>
          </w:tcPr>
          <w:p w14:paraId="42AC2D3C"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75AFBDE4" wp14:editId="7214C198">
                  <wp:extent cx="864413" cy="6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62503AE6"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2153E878" wp14:editId="2B0A0E00">
                  <wp:extent cx="864413" cy="6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3AF07D2B" w14:textId="77777777" w:rsidR="00BF1864" w:rsidRPr="003A021D" w:rsidRDefault="00BF1864" w:rsidP="00BF1864">
            <w:pPr>
              <w:pStyle w:val="BespokeTable"/>
            </w:pPr>
          </w:p>
        </w:tc>
        <w:tc>
          <w:tcPr>
            <w:tcW w:w="2701" w:type="dxa"/>
            <w:tcBorders>
              <w:top w:val="nil"/>
              <w:bottom w:val="nil"/>
            </w:tcBorders>
          </w:tcPr>
          <w:p w14:paraId="36FEBEE0" w14:textId="77777777" w:rsidR="00BF1864" w:rsidRPr="003A021D" w:rsidRDefault="00BF1864" w:rsidP="00BF1864">
            <w:pPr>
              <w:pStyle w:val="BespokeTable"/>
            </w:pPr>
            <w:r>
              <w:drawing>
                <wp:inline distT="0" distB="0" distL="0" distR="0" wp14:anchorId="3BC7D7A3" wp14:editId="7CA8668C">
                  <wp:extent cx="648000" cy="648000"/>
                  <wp:effectExtent l="0" t="0" r="0" b="0"/>
                  <wp:docPr id="521" name="Picture 521"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No deco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6839"/>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864" w:rsidRPr="003A021D" w14:paraId="1AEA9D0F" w14:textId="77777777" w:rsidTr="00BF1864">
        <w:trPr>
          <w:trHeight w:val="57"/>
          <w:jc w:val="right"/>
        </w:trPr>
        <w:tc>
          <w:tcPr>
            <w:tcW w:w="1803" w:type="dxa"/>
            <w:tcBorders>
              <w:bottom w:val="nil"/>
            </w:tcBorders>
            <w:vAlign w:val="bottom"/>
          </w:tcPr>
          <w:p w14:paraId="6150DA53" w14:textId="77777777" w:rsidR="00BF1864" w:rsidRPr="003A021D" w:rsidRDefault="00BF1864" w:rsidP="00BF1864">
            <w:pPr>
              <w:pStyle w:val="BespokeTable"/>
            </w:pPr>
            <w:r w:rsidRPr="003A021D">
              <w:t>Speed 239 - White Softmatt</w:t>
            </w:r>
          </w:p>
        </w:tc>
        <w:tc>
          <w:tcPr>
            <w:tcW w:w="2271" w:type="dxa"/>
            <w:tcBorders>
              <w:bottom w:val="nil"/>
            </w:tcBorders>
          </w:tcPr>
          <w:p w14:paraId="75D47E16" w14:textId="77777777" w:rsidR="00BF1864" w:rsidRPr="003A021D" w:rsidRDefault="00BF1864" w:rsidP="00BF1864">
            <w:pPr>
              <w:pStyle w:val="BespokeTable"/>
            </w:pPr>
            <w:r w:rsidRPr="003A021D">
              <w:t>White interior, with all exterior panels, including plinths in 106 - White</w:t>
            </w:r>
          </w:p>
        </w:tc>
        <w:tc>
          <w:tcPr>
            <w:tcW w:w="2268" w:type="dxa"/>
            <w:vMerge/>
          </w:tcPr>
          <w:p w14:paraId="73F60D52" w14:textId="77777777" w:rsidR="00BF1864" w:rsidRPr="003A021D" w:rsidRDefault="00BF1864" w:rsidP="00BF1864">
            <w:pPr>
              <w:pStyle w:val="BespokeTable"/>
            </w:pPr>
          </w:p>
        </w:tc>
        <w:tc>
          <w:tcPr>
            <w:tcW w:w="2701" w:type="dxa"/>
            <w:tcBorders>
              <w:top w:val="nil"/>
              <w:bottom w:val="nil"/>
            </w:tcBorders>
            <w:vAlign w:val="bottom"/>
          </w:tcPr>
          <w:p w14:paraId="416A0264" w14:textId="77777777" w:rsidR="00BF1864" w:rsidRPr="003A021D" w:rsidRDefault="00BF1864" w:rsidP="00BF1864">
            <w:pPr>
              <w:pStyle w:val="BespokeTable"/>
            </w:pPr>
            <w:r w:rsidRPr="003A021D">
              <w:t>R 6461 CT Natural Messina</w:t>
            </w:r>
          </w:p>
        </w:tc>
      </w:tr>
      <w:tr w:rsidR="00BF1864" w:rsidRPr="003A021D" w14:paraId="1751F4B9" w14:textId="77777777" w:rsidTr="00BF1864">
        <w:trPr>
          <w:trHeight w:val="708"/>
          <w:jc w:val="right"/>
        </w:trPr>
        <w:tc>
          <w:tcPr>
            <w:tcW w:w="1803" w:type="dxa"/>
            <w:tcBorders>
              <w:top w:val="nil"/>
              <w:bottom w:val="single" w:sz="4" w:space="0" w:color="auto"/>
            </w:tcBorders>
          </w:tcPr>
          <w:p w14:paraId="3597FD0D"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6372FCFF" wp14:editId="4D60B175">
                  <wp:extent cx="864413" cy="6480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22D3A2D5"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1184A1C9" wp14:editId="283F4C0D">
                  <wp:extent cx="864413" cy="6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2C1A8751" w14:textId="77777777" w:rsidR="00BF1864" w:rsidRPr="003A021D" w:rsidRDefault="00BF1864" w:rsidP="00BF1864">
            <w:pPr>
              <w:pStyle w:val="BespokeTable"/>
            </w:pPr>
          </w:p>
        </w:tc>
        <w:tc>
          <w:tcPr>
            <w:tcW w:w="2701" w:type="dxa"/>
            <w:tcBorders>
              <w:top w:val="nil"/>
              <w:bottom w:val="nil"/>
            </w:tcBorders>
          </w:tcPr>
          <w:p w14:paraId="10C60246" w14:textId="77777777" w:rsidR="00BF1864" w:rsidRPr="003A021D" w:rsidRDefault="00BF1864" w:rsidP="00BF1864">
            <w:pPr>
              <w:pStyle w:val="BespokeTable"/>
            </w:pPr>
            <w:r w:rsidRPr="003A021D">
              <w:drawing>
                <wp:inline distT="0" distB="0" distL="0" distR="0" wp14:anchorId="1F5552C3" wp14:editId="2754B39F">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BF1864" w:rsidRPr="003A021D" w14:paraId="3AB90AAE" w14:textId="77777777" w:rsidTr="00BF1864">
        <w:trPr>
          <w:trHeight w:val="57"/>
          <w:jc w:val="right"/>
        </w:trPr>
        <w:tc>
          <w:tcPr>
            <w:tcW w:w="1803" w:type="dxa"/>
            <w:tcBorders>
              <w:bottom w:val="nil"/>
            </w:tcBorders>
            <w:vAlign w:val="bottom"/>
          </w:tcPr>
          <w:p w14:paraId="3E262703" w14:textId="77777777" w:rsidR="00BF1864" w:rsidRPr="003A021D" w:rsidRDefault="00BF1864" w:rsidP="00BF1864">
            <w:pPr>
              <w:pStyle w:val="BespokeTable"/>
            </w:pPr>
            <w:r w:rsidRPr="003A021D">
              <w:t>Riva 89</w:t>
            </w:r>
            <w:r>
              <w:t>1</w:t>
            </w:r>
            <w:r w:rsidRPr="003A021D">
              <w:t xml:space="preserve"> </w:t>
            </w:r>
            <w:r>
              <w:t>–</w:t>
            </w:r>
            <w:r w:rsidRPr="003A021D">
              <w:t xml:space="preserve"> </w:t>
            </w:r>
            <w:r>
              <w:t xml:space="preserve">White </w:t>
            </w:r>
            <w:r w:rsidRPr="003A021D">
              <w:t>Concrete</w:t>
            </w:r>
          </w:p>
        </w:tc>
        <w:tc>
          <w:tcPr>
            <w:tcW w:w="2271" w:type="dxa"/>
            <w:tcBorders>
              <w:bottom w:val="nil"/>
            </w:tcBorders>
          </w:tcPr>
          <w:p w14:paraId="58B374B5" w14:textId="77777777" w:rsidR="00BF1864" w:rsidRPr="003A021D" w:rsidRDefault="00BF1864" w:rsidP="00BF1864">
            <w:pPr>
              <w:pStyle w:val="BespokeTable"/>
            </w:pPr>
            <w:r w:rsidRPr="003A021D">
              <w:t>White interior, with all exterior panels, including plinths in 075 - Mineral Grey</w:t>
            </w:r>
          </w:p>
        </w:tc>
        <w:tc>
          <w:tcPr>
            <w:tcW w:w="2268" w:type="dxa"/>
            <w:vMerge/>
          </w:tcPr>
          <w:p w14:paraId="77911CB1" w14:textId="77777777" w:rsidR="00BF1864" w:rsidRPr="003A021D" w:rsidRDefault="00BF1864" w:rsidP="00BF1864">
            <w:pPr>
              <w:pStyle w:val="BespokeTable"/>
            </w:pPr>
          </w:p>
        </w:tc>
        <w:tc>
          <w:tcPr>
            <w:tcW w:w="2701" w:type="dxa"/>
            <w:tcBorders>
              <w:top w:val="nil"/>
              <w:bottom w:val="nil"/>
            </w:tcBorders>
            <w:vAlign w:val="bottom"/>
          </w:tcPr>
          <w:p w14:paraId="1506A372" w14:textId="77777777" w:rsidR="00BF1864" w:rsidRPr="003A021D" w:rsidRDefault="00BF1864" w:rsidP="00BF1864">
            <w:pPr>
              <w:pStyle w:val="BespokeTable"/>
            </w:pPr>
            <w:r>
              <w:t>F76044 Bellato Grey</w:t>
            </w:r>
          </w:p>
        </w:tc>
      </w:tr>
      <w:tr w:rsidR="00BF1864" w:rsidRPr="003A021D" w14:paraId="2109EDB0" w14:textId="77777777" w:rsidTr="00BF1864">
        <w:trPr>
          <w:trHeight w:val="708"/>
          <w:jc w:val="right"/>
        </w:trPr>
        <w:tc>
          <w:tcPr>
            <w:tcW w:w="1803" w:type="dxa"/>
            <w:tcBorders>
              <w:top w:val="nil"/>
              <w:bottom w:val="single" w:sz="4" w:space="0" w:color="auto"/>
            </w:tcBorders>
          </w:tcPr>
          <w:p w14:paraId="67DB8CE0"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777B97C0" wp14:editId="5B799B68">
                  <wp:extent cx="864413" cy="6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6CB85B24" w14:textId="77777777" w:rsidR="00BF1864" w:rsidRPr="003A021D" w:rsidRDefault="00BF1864" w:rsidP="00BF1864">
            <w:pPr>
              <w:pStyle w:val="BespokeTable"/>
            </w:pPr>
            <w:r w:rsidRPr="003A021D">
              <w:drawing>
                <wp:inline distT="0" distB="0" distL="0" distR="0" wp14:anchorId="634BCBF5" wp14:editId="6DDC5469">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tc>
        <w:tc>
          <w:tcPr>
            <w:tcW w:w="2268" w:type="dxa"/>
            <w:vMerge/>
          </w:tcPr>
          <w:p w14:paraId="778D7840" w14:textId="77777777" w:rsidR="00BF1864" w:rsidRPr="003A021D" w:rsidRDefault="00BF1864" w:rsidP="00BF1864">
            <w:pPr>
              <w:pStyle w:val="BespokeTable"/>
            </w:pPr>
          </w:p>
        </w:tc>
        <w:tc>
          <w:tcPr>
            <w:tcW w:w="2701" w:type="dxa"/>
            <w:tcBorders>
              <w:top w:val="nil"/>
              <w:bottom w:val="nil"/>
            </w:tcBorders>
          </w:tcPr>
          <w:p w14:paraId="094B18FA" w14:textId="77777777" w:rsidR="00BF1864" w:rsidRPr="003A021D" w:rsidRDefault="00BF1864" w:rsidP="00BF1864">
            <w:pPr>
              <w:pStyle w:val="BespokeTable"/>
            </w:pPr>
            <w:r>
              <w:drawing>
                <wp:inline distT="0" distB="0" distL="0" distR="0" wp14:anchorId="389F3B41" wp14:editId="4FB0F0DF">
                  <wp:extent cx="648000" cy="648000"/>
                  <wp:effectExtent l="0" t="0" r="0" b="0"/>
                  <wp:docPr id="520" name="Picture 520"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No dec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7505"/>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864" w:rsidRPr="003A021D" w14:paraId="4E11FF24" w14:textId="77777777" w:rsidTr="00BF1864">
        <w:trPr>
          <w:trHeight w:val="57"/>
          <w:jc w:val="right"/>
        </w:trPr>
        <w:tc>
          <w:tcPr>
            <w:tcW w:w="1803" w:type="dxa"/>
            <w:tcBorders>
              <w:bottom w:val="nil"/>
            </w:tcBorders>
            <w:vAlign w:val="bottom"/>
          </w:tcPr>
          <w:p w14:paraId="14F03BA0" w14:textId="77777777" w:rsidR="00BF1864" w:rsidRPr="003A021D" w:rsidRDefault="00BF1864" w:rsidP="00BF1864">
            <w:pPr>
              <w:pStyle w:val="BespokeTable"/>
            </w:pPr>
            <w:r>
              <w:t>Laser 415 - Sand</w:t>
            </w:r>
          </w:p>
        </w:tc>
        <w:tc>
          <w:tcPr>
            <w:tcW w:w="2271" w:type="dxa"/>
            <w:tcBorders>
              <w:bottom w:val="nil"/>
            </w:tcBorders>
          </w:tcPr>
          <w:p w14:paraId="5F2C35ED" w14:textId="77777777" w:rsidR="00BF1864" w:rsidRPr="003A021D" w:rsidRDefault="00BF1864" w:rsidP="00BF1864">
            <w:pPr>
              <w:pStyle w:val="BespokeTable"/>
            </w:pPr>
            <w:r w:rsidRPr="003A021D">
              <w:t>White interior, with all exterior panels, incl</w:t>
            </w:r>
            <w:r>
              <w:t>uding plinths in 122 - Sand</w:t>
            </w:r>
          </w:p>
        </w:tc>
        <w:tc>
          <w:tcPr>
            <w:tcW w:w="2268" w:type="dxa"/>
            <w:vMerge/>
          </w:tcPr>
          <w:p w14:paraId="3E1DA5E8" w14:textId="77777777" w:rsidR="00BF1864" w:rsidRPr="003A021D" w:rsidRDefault="00BF1864" w:rsidP="00BF1864">
            <w:pPr>
              <w:pStyle w:val="BespokeTable"/>
            </w:pPr>
          </w:p>
        </w:tc>
        <w:tc>
          <w:tcPr>
            <w:tcW w:w="2701" w:type="dxa"/>
            <w:tcBorders>
              <w:top w:val="nil"/>
              <w:bottom w:val="nil"/>
            </w:tcBorders>
            <w:vAlign w:val="bottom"/>
          </w:tcPr>
          <w:p w14:paraId="127282D6" w14:textId="77777777" w:rsidR="00BF1864" w:rsidRPr="003A021D" w:rsidRDefault="00BF1864" w:rsidP="00BF1864">
            <w:pPr>
              <w:pStyle w:val="BespokeTable"/>
            </w:pPr>
            <w:r w:rsidRPr="003A021D">
              <w:t>R 6265 CT Ipanema White</w:t>
            </w:r>
          </w:p>
        </w:tc>
      </w:tr>
      <w:tr w:rsidR="00BF1864" w:rsidRPr="003A021D" w14:paraId="431EF8D0" w14:textId="77777777" w:rsidTr="00BF1864">
        <w:trPr>
          <w:trHeight w:val="692"/>
          <w:jc w:val="right"/>
        </w:trPr>
        <w:tc>
          <w:tcPr>
            <w:tcW w:w="1803" w:type="dxa"/>
            <w:tcBorders>
              <w:top w:val="nil"/>
            </w:tcBorders>
          </w:tcPr>
          <w:p w14:paraId="2375F926" w14:textId="77777777" w:rsidR="00BF1864" w:rsidRPr="003A021D" w:rsidRDefault="00BF1864" w:rsidP="00BF1864">
            <w:pPr>
              <w:pStyle w:val="BespokeTable"/>
            </w:pPr>
            <w:r>
              <w:rPr>
                <w:rFonts w:ascii="Source Sans Pro" w:hAnsi="Source Sans Pro" w:cs="Arial"/>
                <w:color w:val="333333"/>
                <w:sz w:val="23"/>
                <w:szCs w:val="23"/>
              </w:rPr>
              <w:drawing>
                <wp:inline distT="0" distB="0" distL="0" distR="0" wp14:anchorId="5215870F" wp14:editId="1EEB2171">
                  <wp:extent cx="864413" cy="6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tcBorders>
          </w:tcPr>
          <w:p w14:paraId="7FE3DDF3" w14:textId="77777777" w:rsidR="00BF1864" w:rsidRPr="003A021D" w:rsidRDefault="00BF1864" w:rsidP="00BF1864">
            <w:pPr>
              <w:pStyle w:val="BespokeTable"/>
              <w:rPr>
                <w:sz w:val="12"/>
                <w:szCs w:val="12"/>
              </w:rPr>
            </w:pPr>
            <w:r>
              <w:rPr>
                <w:rFonts w:ascii="Source Sans Pro" w:hAnsi="Source Sans Pro" w:cs="Arial"/>
                <w:color w:val="333333"/>
                <w:sz w:val="23"/>
                <w:szCs w:val="23"/>
              </w:rPr>
              <w:drawing>
                <wp:inline distT="0" distB="0" distL="0" distR="0" wp14:anchorId="3D6EC178" wp14:editId="5D00F521">
                  <wp:extent cx="864413" cy="6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63C6A77D" w14:textId="77777777" w:rsidR="00BF1864" w:rsidRPr="003A021D" w:rsidRDefault="00BF1864" w:rsidP="00BF1864">
            <w:pPr>
              <w:pStyle w:val="BespokeTable"/>
            </w:pPr>
          </w:p>
        </w:tc>
        <w:tc>
          <w:tcPr>
            <w:tcW w:w="2701" w:type="dxa"/>
            <w:tcBorders>
              <w:top w:val="nil"/>
            </w:tcBorders>
          </w:tcPr>
          <w:p w14:paraId="57145C1F" w14:textId="77777777" w:rsidR="00BF1864" w:rsidRPr="003A021D" w:rsidRDefault="00BF1864" w:rsidP="00BF1864">
            <w:pPr>
              <w:pStyle w:val="BespokeTable"/>
            </w:pPr>
            <w:r w:rsidRPr="003A021D">
              <w:drawing>
                <wp:inline distT="0" distB="0" distL="0" distR="0" wp14:anchorId="08C8D958" wp14:editId="1C46BD18">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14:paraId="0D2CE055" w14:textId="77777777" w:rsidR="003A021D" w:rsidRPr="003A021D" w:rsidRDefault="003A021D" w:rsidP="00814735">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p w14:paraId="47924842" w14:textId="77777777" w:rsidR="002314BA" w:rsidRDefault="002314BA" w:rsidP="002314BA">
      <w:pPr>
        <w:rPr>
          <w:lang w:val="en-GB" w:eastAsia="en-GB"/>
        </w:rPr>
      </w:pP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CA16D8" w:rsidRPr="003A021D" w14:paraId="07E6CF8B" w14:textId="77777777" w:rsidTr="005A0370">
        <w:trPr>
          <w:trHeight w:val="708"/>
          <w:jc w:val="right"/>
        </w:trPr>
        <w:tc>
          <w:tcPr>
            <w:tcW w:w="2709" w:type="dxa"/>
            <w:tcBorders>
              <w:bottom w:val="single" w:sz="4" w:space="0" w:color="auto"/>
            </w:tcBorders>
            <w:vAlign w:val="center"/>
          </w:tcPr>
          <w:p w14:paraId="4490EABA" w14:textId="77777777" w:rsidR="00CA16D8" w:rsidRPr="003A021D" w:rsidRDefault="00CA16D8" w:rsidP="005A0370">
            <w:pPr>
              <w:pStyle w:val="BespokeTable"/>
            </w:pPr>
            <w:r w:rsidRPr="003A021D">
              <w:t>Upgrade door fronts</w:t>
            </w:r>
          </w:p>
          <w:p w14:paraId="0689AEE6" w14:textId="77777777" w:rsidR="00CA16D8" w:rsidRPr="003A021D" w:rsidRDefault="00CA16D8" w:rsidP="005A0370">
            <w:pPr>
              <w:pStyle w:val="BespokeTable"/>
            </w:pPr>
            <w:r w:rsidRPr="003A021D">
              <w:rPr>
                <w:rFonts w:ascii="GillSans-Regular" w:hAnsi="GillSans-Regular" w:cs="Arial"/>
                <w:color w:val="337AB7"/>
                <w:sz w:val="21"/>
                <w:szCs w:val="21"/>
              </w:rPr>
              <w:drawing>
                <wp:inline distT="0" distB="0" distL="0" distR="0" wp14:anchorId="322F92F3" wp14:editId="66255263">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40D67F33" wp14:editId="7FDA9C31">
                  <wp:extent cx="741600" cy="180000"/>
                  <wp:effectExtent l="0" t="0" r="1905" b="0"/>
                  <wp:docPr id="457" name="Picture 45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14:paraId="6B077269" w14:textId="77777777" w:rsidR="00CA16D8" w:rsidRPr="003A021D" w:rsidRDefault="00CA16D8" w:rsidP="005A0370">
            <w:pPr>
              <w:pStyle w:val="BespokeTable"/>
            </w:pPr>
            <w:r w:rsidRPr="003A021D">
              <w:t>Complementary carcase inside/outside</w:t>
            </w:r>
          </w:p>
        </w:tc>
        <w:tc>
          <w:tcPr>
            <w:tcW w:w="1701" w:type="dxa"/>
            <w:tcBorders>
              <w:bottom w:val="single" w:sz="4" w:space="0" w:color="auto"/>
            </w:tcBorders>
            <w:vAlign w:val="center"/>
          </w:tcPr>
          <w:p w14:paraId="17BD2394" w14:textId="77777777" w:rsidR="00CA16D8" w:rsidRPr="003A021D" w:rsidRDefault="00CA16D8" w:rsidP="005A0370">
            <w:pPr>
              <w:pStyle w:val="BespokeTable"/>
            </w:pPr>
            <w:r w:rsidRPr="003A021D">
              <w:t>Handle No. #</w:t>
            </w:r>
          </w:p>
        </w:tc>
        <w:tc>
          <w:tcPr>
            <w:tcW w:w="2410" w:type="dxa"/>
            <w:tcBorders>
              <w:bottom w:val="single" w:sz="4" w:space="0" w:color="auto"/>
            </w:tcBorders>
            <w:vAlign w:val="center"/>
          </w:tcPr>
          <w:p w14:paraId="4E0A9AF0" w14:textId="77777777" w:rsidR="00CA16D8" w:rsidRPr="003A021D" w:rsidRDefault="00CA16D8" w:rsidP="005A0370">
            <w:pPr>
              <w:pStyle w:val="BespokeTable"/>
            </w:pPr>
            <w:r w:rsidRPr="003A021D">
              <w:t>Silestone work surface &amp; upstands (incurs additional template and fitting costs) †</w:t>
            </w:r>
          </w:p>
        </w:tc>
      </w:tr>
      <w:tr w:rsidR="00CA16D8" w:rsidRPr="003A021D" w14:paraId="35B22BCF" w14:textId="77777777" w:rsidTr="005A0370">
        <w:trPr>
          <w:trHeight w:val="57"/>
          <w:jc w:val="right"/>
        </w:trPr>
        <w:tc>
          <w:tcPr>
            <w:tcW w:w="2709" w:type="dxa"/>
            <w:tcBorders>
              <w:bottom w:val="nil"/>
            </w:tcBorders>
            <w:vAlign w:val="bottom"/>
          </w:tcPr>
          <w:p w14:paraId="3CB4BF9E" w14:textId="77777777" w:rsidR="00CA16D8" w:rsidRPr="003A021D" w:rsidRDefault="00CA16D8" w:rsidP="005A0370">
            <w:pPr>
              <w:pStyle w:val="BespokeTable"/>
            </w:pPr>
            <w:r w:rsidRPr="003A021D">
              <w:t>(Nobilia) Flash 450 – white high gloss</w:t>
            </w:r>
          </w:p>
        </w:tc>
        <w:tc>
          <w:tcPr>
            <w:tcW w:w="2252" w:type="dxa"/>
            <w:tcBorders>
              <w:bottom w:val="nil"/>
            </w:tcBorders>
            <w:vAlign w:val="bottom"/>
          </w:tcPr>
          <w:p w14:paraId="7D27EC1B" w14:textId="77777777" w:rsidR="00CA16D8" w:rsidRPr="003A021D" w:rsidRDefault="00CA16D8" w:rsidP="005A0370">
            <w:pPr>
              <w:pStyle w:val="BespokeTable"/>
            </w:pPr>
            <w:r w:rsidRPr="003A021D">
              <w:t>White interior, with all exterior panels, including plinths in 022 – white gloss</w:t>
            </w:r>
          </w:p>
        </w:tc>
        <w:tc>
          <w:tcPr>
            <w:tcW w:w="1701" w:type="dxa"/>
            <w:vMerge w:val="restart"/>
            <w:vAlign w:val="center"/>
          </w:tcPr>
          <w:p w14:paraId="7F99D498" w14:textId="77777777" w:rsidR="00CA16D8" w:rsidRPr="003A021D" w:rsidRDefault="00CA16D8" w:rsidP="005A0370">
            <w:pPr>
              <w:pStyle w:val="BespokeTable"/>
            </w:pPr>
            <w:r>
              <w:t>Handles for this furniture should be selected from the Nobilia standard range</w:t>
            </w:r>
          </w:p>
        </w:tc>
        <w:tc>
          <w:tcPr>
            <w:tcW w:w="2410" w:type="dxa"/>
            <w:tcBorders>
              <w:bottom w:val="nil"/>
            </w:tcBorders>
            <w:vAlign w:val="bottom"/>
          </w:tcPr>
          <w:p w14:paraId="4B7DD71C" w14:textId="77777777" w:rsidR="00CA16D8" w:rsidRPr="003A021D" w:rsidRDefault="00CA16D8" w:rsidP="005A0370">
            <w:pPr>
              <w:pStyle w:val="BespokeTable"/>
            </w:pPr>
            <w:r w:rsidRPr="003A021D">
              <w:t>Aluminio Nube</w:t>
            </w:r>
          </w:p>
        </w:tc>
      </w:tr>
      <w:tr w:rsidR="00CA16D8" w:rsidRPr="003A021D" w14:paraId="488B00CB" w14:textId="77777777" w:rsidTr="005A0370">
        <w:trPr>
          <w:trHeight w:val="708"/>
          <w:jc w:val="right"/>
        </w:trPr>
        <w:tc>
          <w:tcPr>
            <w:tcW w:w="2709" w:type="dxa"/>
            <w:tcBorders>
              <w:top w:val="nil"/>
              <w:bottom w:val="single" w:sz="4" w:space="0" w:color="auto"/>
            </w:tcBorders>
          </w:tcPr>
          <w:p w14:paraId="0F47677D"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00A70DBF" wp14:editId="23C71B4D">
                  <wp:extent cx="864347" cy="6480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4159DE3B"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286F1452" wp14:editId="486B475F">
                  <wp:extent cx="864566" cy="6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566" cy="648000"/>
                          </a:xfrm>
                          <a:prstGeom prst="rect">
                            <a:avLst/>
                          </a:prstGeom>
                          <a:noFill/>
                          <a:ln>
                            <a:noFill/>
                          </a:ln>
                        </pic:spPr>
                      </pic:pic>
                    </a:graphicData>
                  </a:graphic>
                </wp:inline>
              </w:drawing>
            </w:r>
          </w:p>
        </w:tc>
        <w:tc>
          <w:tcPr>
            <w:tcW w:w="1701" w:type="dxa"/>
            <w:vMerge/>
            <w:vAlign w:val="bottom"/>
          </w:tcPr>
          <w:p w14:paraId="2FAF63A3" w14:textId="77777777" w:rsidR="00CA16D8" w:rsidRPr="003A021D" w:rsidRDefault="00CA16D8" w:rsidP="005A0370">
            <w:pPr>
              <w:pStyle w:val="BespokeTable"/>
            </w:pPr>
          </w:p>
        </w:tc>
        <w:tc>
          <w:tcPr>
            <w:tcW w:w="2410" w:type="dxa"/>
            <w:tcBorders>
              <w:top w:val="nil"/>
              <w:bottom w:val="nil"/>
            </w:tcBorders>
            <w:vAlign w:val="bottom"/>
          </w:tcPr>
          <w:p w14:paraId="768E34C2" w14:textId="77777777" w:rsidR="00CA16D8" w:rsidRPr="003A021D" w:rsidRDefault="00CA16D8" w:rsidP="005A0370">
            <w:pPr>
              <w:pStyle w:val="BespokeTable"/>
            </w:pPr>
            <w:r w:rsidRPr="003A021D">
              <w:drawing>
                <wp:inline distT="0" distB="0" distL="0" distR="0" wp14:anchorId="569DE4D5" wp14:editId="0260B552">
                  <wp:extent cx="759600" cy="648000"/>
                  <wp:effectExtent l="0" t="0" r="2540" b="0"/>
                  <wp:docPr id="461" name="Picture 29">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pic:spPr>
                      </pic:pic>
                    </a:graphicData>
                  </a:graphic>
                </wp:inline>
              </w:drawing>
            </w:r>
          </w:p>
        </w:tc>
      </w:tr>
      <w:tr w:rsidR="00CA16D8" w:rsidRPr="003A021D" w14:paraId="269FF312" w14:textId="77777777" w:rsidTr="005A0370">
        <w:trPr>
          <w:trHeight w:val="57"/>
          <w:jc w:val="right"/>
        </w:trPr>
        <w:tc>
          <w:tcPr>
            <w:tcW w:w="2709" w:type="dxa"/>
            <w:tcBorders>
              <w:bottom w:val="nil"/>
            </w:tcBorders>
            <w:vAlign w:val="bottom"/>
          </w:tcPr>
          <w:p w14:paraId="17AA5194" w14:textId="77777777" w:rsidR="00CA16D8" w:rsidRPr="003A021D" w:rsidRDefault="00CA16D8" w:rsidP="005A0370">
            <w:pPr>
              <w:pStyle w:val="BespokeTable"/>
            </w:pPr>
            <w:r w:rsidRPr="003A021D">
              <w:t>(Nobilia) Flash 455 – satin grey high gloss</w:t>
            </w:r>
          </w:p>
        </w:tc>
        <w:tc>
          <w:tcPr>
            <w:tcW w:w="2252" w:type="dxa"/>
            <w:tcBorders>
              <w:bottom w:val="nil"/>
            </w:tcBorders>
            <w:vAlign w:val="bottom"/>
          </w:tcPr>
          <w:p w14:paraId="7C084878" w14:textId="77777777" w:rsidR="00CA16D8" w:rsidRPr="003A021D" w:rsidRDefault="00CA16D8" w:rsidP="005A0370">
            <w:pPr>
              <w:pStyle w:val="BespokeTable"/>
            </w:pPr>
            <w:r w:rsidRPr="003A021D">
              <w:t>White interior, with all exterior panels, including plinths in 07</w:t>
            </w:r>
            <w:r>
              <w:t>0</w:t>
            </w:r>
            <w:r w:rsidRPr="003A021D">
              <w:t xml:space="preserve"> - </w:t>
            </w:r>
            <w:r>
              <w:t>Satin</w:t>
            </w:r>
            <w:r w:rsidRPr="003A021D">
              <w:t xml:space="preserve"> Grey</w:t>
            </w:r>
          </w:p>
        </w:tc>
        <w:tc>
          <w:tcPr>
            <w:tcW w:w="1701" w:type="dxa"/>
            <w:vMerge/>
            <w:vAlign w:val="bottom"/>
          </w:tcPr>
          <w:p w14:paraId="64D11C27" w14:textId="77777777" w:rsidR="00CA16D8" w:rsidRPr="003A021D" w:rsidRDefault="00CA16D8" w:rsidP="005A0370">
            <w:pPr>
              <w:pStyle w:val="BespokeTable"/>
            </w:pPr>
          </w:p>
        </w:tc>
        <w:tc>
          <w:tcPr>
            <w:tcW w:w="2410" w:type="dxa"/>
            <w:tcBorders>
              <w:top w:val="nil"/>
              <w:bottom w:val="nil"/>
            </w:tcBorders>
            <w:vAlign w:val="bottom"/>
          </w:tcPr>
          <w:p w14:paraId="4531E80C" w14:textId="77777777" w:rsidR="00CA16D8" w:rsidRPr="003A021D" w:rsidRDefault="00CA16D8" w:rsidP="005A0370">
            <w:pPr>
              <w:pStyle w:val="BespokeTable"/>
            </w:pPr>
            <w:r w:rsidRPr="003A021D">
              <w:t>Amazon</w:t>
            </w:r>
          </w:p>
        </w:tc>
      </w:tr>
      <w:tr w:rsidR="00CA16D8" w:rsidRPr="003A021D" w14:paraId="4DFCCB02" w14:textId="77777777" w:rsidTr="005A0370">
        <w:trPr>
          <w:trHeight w:val="692"/>
          <w:jc w:val="right"/>
        </w:trPr>
        <w:tc>
          <w:tcPr>
            <w:tcW w:w="2709" w:type="dxa"/>
            <w:tcBorders>
              <w:top w:val="nil"/>
              <w:bottom w:val="single" w:sz="4" w:space="0" w:color="auto"/>
            </w:tcBorders>
          </w:tcPr>
          <w:p w14:paraId="613CC3CB"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5318BA84" wp14:editId="76B84ED7">
                  <wp:extent cx="864347" cy="648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73301CCF"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17B58CBD" wp14:editId="2AE4E13D">
                  <wp:extent cx="864413" cy="6480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vAlign w:val="bottom"/>
          </w:tcPr>
          <w:p w14:paraId="17CE17C7" w14:textId="77777777" w:rsidR="00CA16D8" w:rsidRPr="003A021D" w:rsidRDefault="00CA16D8" w:rsidP="005A0370">
            <w:pPr>
              <w:pStyle w:val="BespokeTable"/>
            </w:pPr>
          </w:p>
        </w:tc>
        <w:tc>
          <w:tcPr>
            <w:tcW w:w="2410" w:type="dxa"/>
            <w:tcBorders>
              <w:top w:val="nil"/>
              <w:bottom w:val="nil"/>
            </w:tcBorders>
            <w:vAlign w:val="bottom"/>
          </w:tcPr>
          <w:p w14:paraId="5872FA65" w14:textId="77777777" w:rsidR="00CA16D8" w:rsidRPr="003A021D" w:rsidRDefault="00CA16D8" w:rsidP="005A0370">
            <w:pPr>
              <w:pStyle w:val="BespokeTable"/>
            </w:pPr>
            <w:r w:rsidRPr="003A021D">
              <w:drawing>
                <wp:inline distT="0" distB="0" distL="0" distR="0" wp14:anchorId="29A1ABF1" wp14:editId="3A4DFAAB">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pic:spPr>
                      </pic:pic>
                    </a:graphicData>
                  </a:graphic>
                </wp:inline>
              </w:drawing>
            </w:r>
          </w:p>
        </w:tc>
      </w:tr>
      <w:tr w:rsidR="00CA16D8" w:rsidRPr="003A021D" w14:paraId="32499417" w14:textId="77777777" w:rsidTr="005A0370">
        <w:trPr>
          <w:trHeight w:val="57"/>
          <w:jc w:val="right"/>
        </w:trPr>
        <w:tc>
          <w:tcPr>
            <w:tcW w:w="2709" w:type="dxa"/>
            <w:tcBorders>
              <w:bottom w:val="nil"/>
            </w:tcBorders>
            <w:vAlign w:val="bottom"/>
          </w:tcPr>
          <w:p w14:paraId="7604EF27" w14:textId="77777777" w:rsidR="00CA16D8" w:rsidRPr="003A021D" w:rsidRDefault="00CA16D8" w:rsidP="005A0370">
            <w:pPr>
              <w:pStyle w:val="BespokeTable"/>
            </w:pPr>
            <w:r w:rsidRPr="003A021D">
              <w:t>(Nobil</w:t>
            </w:r>
            <w:r>
              <w:t>ia) Lux 823 – slate grey high gloss</w:t>
            </w:r>
          </w:p>
        </w:tc>
        <w:tc>
          <w:tcPr>
            <w:tcW w:w="2252" w:type="dxa"/>
            <w:tcBorders>
              <w:bottom w:val="nil"/>
            </w:tcBorders>
            <w:vAlign w:val="bottom"/>
          </w:tcPr>
          <w:p w14:paraId="3657ACCB" w14:textId="77777777" w:rsidR="00CA16D8" w:rsidRPr="003A021D" w:rsidRDefault="00CA16D8" w:rsidP="005A0370">
            <w:pPr>
              <w:pStyle w:val="BespokeTable"/>
            </w:pPr>
            <w:r w:rsidRPr="003A021D">
              <w:t>White interior, with all exterior panels, incl</w:t>
            </w:r>
            <w:r>
              <w:t xml:space="preserve">uding plinths in </w:t>
            </w:r>
            <w:r w:rsidRPr="003A021D">
              <w:t>194 - Slate Grey</w:t>
            </w:r>
          </w:p>
        </w:tc>
        <w:tc>
          <w:tcPr>
            <w:tcW w:w="1701" w:type="dxa"/>
            <w:vMerge/>
            <w:vAlign w:val="bottom"/>
          </w:tcPr>
          <w:p w14:paraId="5C8CCAE0" w14:textId="77777777" w:rsidR="00CA16D8" w:rsidRPr="003A021D" w:rsidRDefault="00CA16D8" w:rsidP="005A0370">
            <w:pPr>
              <w:pStyle w:val="BespokeTable"/>
            </w:pPr>
          </w:p>
        </w:tc>
        <w:tc>
          <w:tcPr>
            <w:tcW w:w="2410" w:type="dxa"/>
            <w:tcBorders>
              <w:top w:val="nil"/>
              <w:bottom w:val="nil"/>
            </w:tcBorders>
            <w:vAlign w:val="bottom"/>
          </w:tcPr>
          <w:p w14:paraId="204FD921" w14:textId="77777777" w:rsidR="00CA16D8" w:rsidRPr="003A021D" w:rsidRDefault="00CA16D8" w:rsidP="005A0370">
            <w:pPr>
              <w:pStyle w:val="BespokeTable"/>
            </w:pPr>
            <w:r w:rsidRPr="003A021D">
              <w:t>Marengo</w:t>
            </w:r>
          </w:p>
        </w:tc>
      </w:tr>
      <w:tr w:rsidR="00CA16D8" w:rsidRPr="003A021D" w14:paraId="0DD11B2E" w14:textId="77777777" w:rsidTr="005A0370">
        <w:trPr>
          <w:trHeight w:val="708"/>
          <w:jc w:val="right"/>
        </w:trPr>
        <w:tc>
          <w:tcPr>
            <w:tcW w:w="2709" w:type="dxa"/>
            <w:tcBorders>
              <w:top w:val="nil"/>
              <w:bottom w:val="single" w:sz="4" w:space="0" w:color="auto"/>
            </w:tcBorders>
          </w:tcPr>
          <w:p w14:paraId="4BC30CAC"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5C963BD9" wp14:editId="0A82E9D9">
                  <wp:extent cx="864347" cy="6480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5B51E087" wp14:editId="6F1F8BCF">
                  <wp:extent cx="9715500" cy="14020800"/>
                  <wp:effectExtent l="0" t="0" r="0" b="0"/>
                  <wp:docPr id="478" name="Picture 478"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28436C34" wp14:editId="3D9ABEDD">
                  <wp:extent cx="9715500" cy="14020800"/>
                  <wp:effectExtent l="0" t="0" r="0" b="0"/>
                  <wp:docPr id="453" name="Picture 453"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14:paraId="14CA05EB"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7498F20F" wp14:editId="2A8B181F">
                  <wp:extent cx="864413" cy="6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2551BD46" w14:textId="77777777" w:rsidR="00CA16D8" w:rsidRPr="003A021D" w:rsidRDefault="00CA16D8" w:rsidP="005A0370">
            <w:pPr>
              <w:pStyle w:val="BespokeTable"/>
            </w:pPr>
          </w:p>
        </w:tc>
        <w:tc>
          <w:tcPr>
            <w:tcW w:w="2410" w:type="dxa"/>
            <w:tcBorders>
              <w:top w:val="nil"/>
              <w:bottom w:val="nil"/>
            </w:tcBorders>
            <w:vAlign w:val="bottom"/>
          </w:tcPr>
          <w:p w14:paraId="4BD6E30C" w14:textId="77777777" w:rsidR="00CA16D8" w:rsidRPr="003A021D" w:rsidRDefault="00CA16D8" w:rsidP="005A0370">
            <w:pPr>
              <w:pStyle w:val="BespokeTable"/>
            </w:pPr>
            <w:r w:rsidRPr="003A021D">
              <w:drawing>
                <wp:inline distT="0" distB="0" distL="0" distR="0" wp14:anchorId="35291BAE" wp14:editId="0517A174">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54"/>
                          <a:srcRect l="30061" t="82212" r="64481" b="9008"/>
                          <a:stretch/>
                        </pic:blipFill>
                        <pic:spPr>
                          <a:xfrm>
                            <a:off x="0" y="0"/>
                            <a:ext cx="784800" cy="648000"/>
                          </a:xfrm>
                          <a:prstGeom prst="rect">
                            <a:avLst/>
                          </a:prstGeom>
                        </pic:spPr>
                      </pic:pic>
                    </a:graphicData>
                  </a:graphic>
                </wp:inline>
              </w:drawing>
            </w:r>
          </w:p>
        </w:tc>
      </w:tr>
      <w:tr w:rsidR="00CA16D8" w:rsidRPr="003A021D" w14:paraId="53ED3E40" w14:textId="77777777" w:rsidTr="005A0370">
        <w:trPr>
          <w:trHeight w:val="57"/>
          <w:jc w:val="right"/>
        </w:trPr>
        <w:tc>
          <w:tcPr>
            <w:tcW w:w="2709" w:type="dxa"/>
            <w:tcBorders>
              <w:bottom w:val="nil"/>
            </w:tcBorders>
            <w:vAlign w:val="bottom"/>
          </w:tcPr>
          <w:p w14:paraId="2A0C62B1" w14:textId="77777777" w:rsidR="00CA16D8" w:rsidRPr="003A021D" w:rsidRDefault="00CA16D8" w:rsidP="005A0370">
            <w:pPr>
              <w:pStyle w:val="BespokeTable"/>
            </w:pPr>
            <w:r w:rsidRPr="003A021D">
              <w:t>(Mackintosh) Trend shaker – Sage Grey</w:t>
            </w:r>
          </w:p>
        </w:tc>
        <w:tc>
          <w:tcPr>
            <w:tcW w:w="2252" w:type="dxa"/>
            <w:tcBorders>
              <w:bottom w:val="nil"/>
            </w:tcBorders>
            <w:vAlign w:val="bottom"/>
          </w:tcPr>
          <w:p w14:paraId="3832F5DF" w14:textId="77777777" w:rsidR="00CA16D8" w:rsidRPr="003A021D" w:rsidRDefault="00CA16D8" w:rsidP="005A0370">
            <w:pPr>
              <w:pStyle w:val="BespokeTable"/>
            </w:pPr>
            <w:r w:rsidRPr="003A021D">
              <w:t>Lissa Oak</w:t>
            </w:r>
          </w:p>
        </w:tc>
        <w:tc>
          <w:tcPr>
            <w:tcW w:w="1701" w:type="dxa"/>
            <w:vMerge w:val="restart"/>
            <w:tcBorders>
              <w:top w:val="single" w:sz="4" w:space="0" w:color="auto"/>
            </w:tcBorders>
            <w:vAlign w:val="bottom"/>
          </w:tcPr>
          <w:p w14:paraId="160F3020" w14:textId="77777777" w:rsidR="00CA16D8" w:rsidRPr="000E3ECD" w:rsidRDefault="00CA16D8" w:rsidP="005A0370">
            <w:pPr>
              <w:pStyle w:val="BespokeTable"/>
              <w:rPr>
                <w:sz w:val="14"/>
                <w:szCs w:val="14"/>
              </w:rPr>
            </w:pPr>
            <w:r w:rsidRPr="000E3ECD">
              <w:rPr>
                <w:sz w:val="14"/>
                <w:szCs w:val="14"/>
              </w:rPr>
              <w:t>(Mackintosh) Suite 670, flared iron knob</w:t>
            </w:r>
          </w:p>
          <w:p w14:paraId="5FB5F35F" w14:textId="77777777" w:rsidR="00CA16D8" w:rsidRDefault="00CA16D8" w:rsidP="005A0370">
            <w:pPr>
              <w:pStyle w:val="BespokeTable"/>
            </w:pPr>
            <w:r w:rsidRPr="003A021D">
              <w:drawing>
                <wp:inline distT="0" distB="0" distL="0" distR="0" wp14:anchorId="76999E4D" wp14:editId="7E5AF4E4">
                  <wp:extent cx="482400" cy="504000"/>
                  <wp:effectExtent l="0" t="0" r="0" b="0"/>
                  <wp:docPr id="460" name="Picture 460" descr="Handle suite 670 NEW">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14:paraId="624662BE" w14:textId="77777777" w:rsidR="00CA16D8" w:rsidRPr="000E3ECD" w:rsidRDefault="00CA16D8" w:rsidP="005A0370">
            <w:pPr>
              <w:pStyle w:val="BespokeTable"/>
              <w:rPr>
                <w:sz w:val="14"/>
                <w:szCs w:val="14"/>
              </w:rPr>
            </w:pPr>
            <w:r w:rsidRPr="000E3ECD">
              <w:rPr>
                <w:sz w:val="14"/>
                <w:szCs w:val="14"/>
              </w:rPr>
              <w:t>(Mackintosh) Suite 693, polished nickel knob</w:t>
            </w:r>
          </w:p>
          <w:p w14:paraId="41470E0E" w14:textId="77777777" w:rsidR="00CA16D8" w:rsidRDefault="00CA16D8" w:rsidP="005A0370">
            <w:pPr>
              <w:pStyle w:val="BespokeTable"/>
            </w:pPr>
            <w:r w:rsidRPr="003A021D">
              <w:drawing>
                <wp:inline distT="0" distB="0" distL="0" distR="0" wp14:anchorId="0271D807" wp14:editId="64792822">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14:paraId="5DF312AA" w14:textId="77777777" w:rsidR="00CA16D8" w:rsidRPr="000E3ECD" w:rsidRDefault="00CA16D8" w:rsidP="005A0370">
            <w:pPr>
              <w:pStyle w:val="BespokeTable"/>
              <w:rPr>
                <w:sz w:val="14"/>
                <w:szCs w:val="14"/>
              </w:rPr>
            </w:pPr>
            <w:r w:rsidRPr="000E3ECD">
              <w:rPr>
                <w:sz w:val="14"/>
                <w:szCs w:val="14"/>
              </w:rPr>
              <w:t>(Mackintosh) Suite 600, shaker cup handle</w:t>
            </w:r>
          </w:p>
          <w:p w14:paraId="511FECF5" w14:textId="77777777" w:rsidR="00CA16D8" w:rsidRDefault="00CA16D8" w:rsidP="005A0370">
            <w:pPr>
              <w:pStyle w:val="BespokeTable"/>
            </w:pPr>
            <w:r w:rsidRPr="003A021D">
              <w:drawing>
                <wp:inline distT="0" distB="0" distL="0" distR="0" wp14:anchorId="170584E9" wp14:editId="49C89FFB">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14:paraId="50D24DBE" w14:textId="77777777" w:rsidR="00CA16D8" w:rsidRPr="000E3ECD" w:rsidRDefault="00CA16D8" w:rsidP="005A0370">
            <w:pPr>
              <w:pStyle w:val="BespokeTable"/>
              <w:rPr>
                <w:sz w:val="14"/>
                <w:szCs w:val="14"/>
              </w:rPr>
            </w:pPr>
            <w:r w:rsidRPr="000E3ECD">
              <w:rPr>
                <w:sz w:val="14"/>
                <w:szCs w:val="14"/>
              </w:rPr>
              <w:t>(Mackintosh) Suite 655, brushed steel D handle with chamfered edges</w:t>
            </w:r>
          </w:p>
          <w:p w14:paraId="2EFD4A97" w14:textId="77777777" w:rsidR="00CA16D8" w:rsidRPr="003A021D" w:rsidRDefault="00CA16D8" w:rsidP="005A0370">
            <w:pPr>
              <w:pStyle w:val="BespokeTable"/>
            </w:pPr>
            <w:r w:rsidRPr="003A021D">
              <w:drawing>
                <wp:inline distT="0" distB="0" distL="0" distR="0" wp14:anchorId="30AE4902" wp14:editId="2933AFFD">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14:paraId="46235128" w14:textId="77777777" w:rsidR="00CA16D8" w:rsidRPr="003A021D" w:rsidRDefault="00CA16D8" w:rsidP="005A0370">
            <w:pPr>
              <w:pStyle w:val="BespokeTable"/>
            </w:pPr>
            <w:r w:rsidRPr="003A021D">
              <w:t>Negro Tebas</w:t>
            </w:r>
          </w:p>
        </w:tc>
      </w:tr>
      <w:tr w:rsidR="00CA16D8" w:rsidRPr="003A021D" w14:paraId="36961DD8" w14:textId="77777777" w:rsidTr="005A0370">
        <w:trPr>
          <w:trHeight w:val="708"/>
          <w:jc w:val="right"/>
        </w:trPr>
        <w:tc>
          <w:tcPr>
            <w:tcW w:w="2709" w:type="dxa"/>
            <w:tcBorders>
              <w:top w:val="nil"/>
              <w:bottom w:val="single" w:sz="4" w:space="0" w:color="auto"/>
            </w:tcBorders>
          </w:tcPr>
          <w:p w14:paraId="4F7A0B78" w14:textId="77777777" w:rsidR="00CA16D8" w:rsidRPr="003A021D" w:rsidRDefault="00CA16D8" w:rsidP="005A0370">
            <w:pPr>
              <w:pStyle w:val="BespokeTable"/>
            </w:pPr>
            <w:r w:rsidRPr="003A021D">
              <w:drawing>
                <wp:inline distT="0" distB="0" distL="0" distR="0" wp14:anchorId="3EF343B8" wp14:editId="1579B646">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79525964" wp14:editId="673C59D8">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14:paraId="1816DBDA" w14:textId="77777777" w:rsidR="00CA16D8" w:rsidRPr="003A021D" w:rsidRDefault="00CA16D8" w:rsidP="005A0370">
            <w:pPr>
              <w:pStyle w:val="BespokeTable"/>
            </w:pPr>
            <w:r w:rsidRPr="003A021D">
              <w:drawing>
                <wp:inline distT="0" distB="0" distL="0" distR="0" wp14:anchorId="114FB1E0" wp14:editId="3967A243">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3FFD0B31" w14:textId="77777777" w:rsidR="00CA16D8" w:rsidRPr="003A021D" w:rsidRDefault="00CA16D8" w:rsidP="005A0370">
            <w:pPr>
              <w:pStyle w:val="BespokeTable"/>
            </w:pPr>
          </w:p>
        </w:tc>
        <w:tc>
          <w:tcPr>
            <w:tcW w:w="2410" w:type="dxa"/>
            <w:tcBorders>
              <w:top w:val="nil"/>
              <w:bottom w:val="nil"/>
            </w:tcBorders>
            <w:vAlign w:val="bottom"/>
          </w:tcPr>
          <w:p w14:paraId="69A33E33" w14:textId="77777777" w:rsidR="00CA16D8" w:rsidRPr="003A021D" w:rsidRDefault="00CA16D8" w:rsidP="005A0370">
            <w:pPr>
              <w:pStyle w:val="BespokeTable"/>
            </w:pPr>
            <w:r w:rsidRPr="003A021D">
              <w:drawing>
                <wp:inline distT="0" distB="0" distL="0" distR="0" wp14:anchorId="57C8AD8B" wp14:editId="48B69918">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pic:spPr>
                      </pic:pic>
                    </a:graphicData>
                  </a:graphic>
                </wp:inline>
              </w:drawing>
            </w:r>
          </w:p>
        </w:tc>
      </w:tr>
      <w:tr w:rsidR="00CA16D8" w:rsidRPr="003A021D" w14:paraId="0F27EFD6" w14:textId="77777777" w:rsidTr="005A0370">
        <w:trPr>
          <w:trHeight w:val="57"/>
          <w:jc w:val="right"/>
        </w:trPr>
        <w:tc>
          <w:tcPr>
            <w:tcW w:w="2709" w:type="dxa"/>
            <w:tcBorders>
              <w:left w:val="single" w:sz="4" w:space="0" w:color="auto"/>
              <w:bottom w:val="nil"/>
              <w:right w:val="single" w:sz="4" w:space="0" w:color="auto"/>
            </w:tcBorders>
            <w:vAlign w:val="bottom"/>
          </w:tcPr>
          <w:p w14:paraId="3803AFDA" w14:textId="77777777" w:rsidR="00CA16D8" w:rsidRPr="003A021D" w:rsidRDefault="00CA16D8" w:rsidP="005A0370">
            <w:pPr>
              <w:pStyle w:val="BespokeTable"/>
            </w:pPr>
            <w:r w:rsidRPr="003A021D">
              <w:t>(Mackintosh) Trend shaker – Light Grey</w:t>
            </w:r>
          </w:p>
        </w:tc>
        <w:tc>
          <w:tcPr>
            <w:tcW w:w="2252" w:type="dxa"/>
            <w:tcBorders>
              <w:left w:val="single" w:sz="4" w:space="0" w:color="auto"/>
              <w:bottom w:val="nil"/>
            </w:tcBorders>
            <w:vAlign w:val="bottom"/>
          </w:tcPr>
          <w:p w14:paraId="007E0382" w14:textId="77777777" w:rsidR="00CA16D8" w:rsidRPr="003A021D" w:rsidRDefault="00CA16D8" w:rsidP="005A0370">
            <w:pPr>
              <w:pStyle w:val="BespokeTable"/>
            </w:pPr>
            <w:r w:rsidRPr="003A021D">
              <w:t>Lissa Oak</w:t>
            </w:r>
          </w:p>
        </w:tc>
        <w:tc>
          <w:tcPr>
            <w:tcW w:w="1701" w:type="dxa"/>
            <w:vMerge/>
            <w:vAlign w:val="bottom"/>
          </w:tcPr>
          <w:p w14:paraId="7D594660" w14:textId="77777777" w:rsidR="00CA16D8" w:rsidRPr="003A021D" w:rsidRDefault="00CA16D8" w:rsidP="005A0370">
            <w:pPr>
              <w:pStyle w:val="BespokeTable"/>
            </w:pPr>
          </w:p>
        </w:tc>
        <w:tc>
          <w:tcPr>
            <w:tcW w:w="2410" w:type="dxa"/>
            <w:tcBorders>
              <w:top w:val="nil"/>
              <w:bottom w:val="nil"/>
            </w:tcBorders>
            <w:vAlign w:val="bottom"/>
          </w:tcPr>
          <w:p w14:paraId="64EDBAE6" w14:textId="77777777" w:rsidR="00CA16D8" w:rsidRPr="003A021D" w:rsidRDefault="00CA16D8" w:rsidP="005A0370">
            <w:pPr>
              <w:pStyle w:val="BespokeTable"/>
            </w:pPr>
            <w:r w:rsidRPr="003A021D">
              <w:t>Kensho</w:t>
            </w:r>
          </w:p>
        </w:tc>
      </w:tr>
      <w:tr w:rsidR="00CA16D8" w:rsidRPr="003A021D" w14:paraId="563D07FA" w14:textId="77777777" w:rsidTr="005A0370">
        <w:trPr>
          <w:trHeight w:val="708"/>
          <w:jc w:val="right"/>
        </w:trPr>
        <w:tc>
          <w:tcPr>
            <w:tcW w:w="2709" w:type="dxa"/>
            <w:tcBorders>
              <w:top w:val="nil"/>
              <w:left w:val="single" w:sz="4" w:space="0" w:color="auto"/>
              <w:bottom w:val="single" w:sz="4" w:space="0" w:color="auto"/>
              <w:right w:val="single" w:sz="4" w:space="0" w:color="auto"/>
            </w:tcBorders>
          </w:tcPr>
          <w:p w14:paraId="0A2895E6" w14:textId="77777777" w:rsidR="00CA16D8" w:rsidRPr="003A021D" w:rsidRDefault="00CA16D8" w:rsidP="005A0370">
            <w:pPr>
              <w:pStyle w:val="BespokeTable"/>
            </w:pPr>
            <w:r w:rsidRPr="003A021D">
              <w:drawing>
                <wp:inline distT="0" distB="0" distL="0" distR="0" wp14:anchorId="201C0144" wp14:editId="6D69557B">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7D015055" wp14:editId="3673C870">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520B5206" w14:textId="77777777" w:rsidR="00CA16D8" w:rsidRPr="003A021D" w:rsidRDefault="00CA16D8" w:rsidP="005A0370">
            <w:pPr>
              <w:pStyle w:val="BespokeTable"/>
            </w:pPr>
            <w:r w:rsidRPr="003A021D">
              <w:drawing>
                <wp:inline distT="0" distB="0" distL="0" distR="0" wp14:anchorId="12DD3866" wp14:editId="4BC94E03">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1756963C" w14:textId="77777777" w:rsidR="00CA16D8" w:rsidRPr="003A021D" w:rsidRDefault="00CA16D8" w:rsidP="005A0370">
            <w:pPr>
              <w:pStyle w:val="BespokeTable"/>
            </w:pPr>
          </w:p>
        </w:tc>
        <w:tc>
          <w:tcPr>
            <w:tcW w:w="2410" w:type="dxa"/>
            <w:tcBorders>
              <w:top w:val="nil"/>
              <w:bottom w:val="nil"/>
            </w:tcBorders>
            <w:vAlign w:val="bottom"/>
          </w:tcPr>
          <w:p w14:paraId="6FCE3E68" w14:textId="77777777" w:rsidR="00CA16D8" w:rsidRPr="003A021D" w:rsidRDefault="00CA16D8" w:rsidP="005A0370">
            <w:pPr>
              <w:pStyle w:val="BespokeTable"/>
            </w:pPr>
            <w:r w:rsidRPr="003A021D">
              <w:drawing>
                <wp:inline distT="0" distB="0" distL="0" distR="0" wp14:anchorId="04C2A255" wp14:editId="39DA572B">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pic:spPr>
                      </pic:pic>
                    </a:graphicData>
                  </a:graphic>
                </wp:inline>
              </w:drawing>
            </w:r>
          </w:p>
        </w:tc>
      </w:tr>
      <w:tr w:rsidR="00CA16D8" w:rsidRPr="003A021D" w14:paraId="6FABD8EE" w14:textId="77777777" w:rsidTr="005A0370">
        <w:trPr>
          <w:trHeight w:val="483"/>
          <w:jc w:val="right"/>
        </w:trPr>
        <w:tc>
          <w:tcPr>
            <w:tcW w:w="2709" w:type="dxa"/>
            <w:tcBorders>
              <w:top w:val="single" w:sz="4" w:space="0" w:color="auto"/>
              <w:left w:val="single" w:sz="4" w:space="0" w:color="auto"/>
              <w:bottom w:val="nil"/>
              <w:right w:val="single" w:sz="4" w:space="0" w:color="auto"/>
            </w:tcBorders>
            <w:vAlign w:val="bottom"/>
          </w:tcPr>
          <w:p w14:paraId="7E67E6BF" w14:textId="77777777" w:rsidR="00CA16D8" w:rsidRPr="003A021D" w:rsidRDefault="00CA16D8" w:rsidP="005A0370">
            <w:pPr>
              <w:pStyle w:val="BespokeTable"/>
            </w:pPr>
            <w:r w:rsidRPr="003A021D">
              <w:t>(Mackintosh) – Trend shaker – White</w:t>
            </w:r>
          </w:p>
        </w:tc>
        <w:tc>
          <w:tcPr>
            <w:tcW w:w="2252" w:type="dxa"/>
            <w:tcBorders>
              <w:top w:val="single" w:sz="4" w:space="0" w:color="auto"/>
              <w:left w:val="single" w:sz="4" w:space="0" w:color="auto"/>
              <w:bottom w:val="nil"/>
            </w:tcBorders>
            <w:vAlign w:val="bottom"/>
          </w:tcPr>
          <w:p w14:paraId="730C20EC" w14:textId="77777777" w:rsidR="00CA16D8" w:rsidRPr="003A021D" w:rsidRDefault="00CA16D8" w:rsidP="005A0370">
            <w:pPr>
              <w:pStyle w:val="BespokeTable"/>
            </w:pPr>
            <w:r w:rsidRPr="003A021D">
              <w:t>Lissa Oak</w:t>
            </w:r>
          </w:p>
        </w:tc>
        <w:tc>
          <w:tcPr>
            <w:tcW w:w="1701" w:type="dxa"/>
            <w:vMerge/>
            <w:vAlign w:val="bottom"/>
          </w:tcPr>
          <w:p w14:paraId="33580189" w14:textId="77777777" w:rsidR="00CA16D8" w:rsidRPr="003A021D" w:rsidRDefault="00CA16D8" w:rsidP="005A0370">
            <w:pPr>
              <w:pStyle w:val="BespokeTable"/>
            </w:pPr>
          </w:p>
        </w:tc>
        <w:tc>
          <w:tcPr>
            <w:tcW w:w="2410" w:type="dxa"/>
            <w:tcBorders>
              <w:top w:val="nil"/>
              <w:bottom w:val="nil"/>
            </w:tcBorders>
            <w:vAlign w:val="bottom"/>
          </w:tcPr>
          <w:p w14:paraId="523FABBA" w14:textId="77777777" w:rsidR="00CA16D8" w:rsidRPr="003A021D" w:rsidRDefault="00CA16D8" w:rsidP="005A0370">
            <w:pPr>
              <w:pStyle w:val="BespokeTable"/>
            </w:pPr>
            <w:r w:rsidRPr="003A021D">
              <w:t>Blanco Maple</w:t>
            </w:r>
          </w:p>
        </w:tc>
      </w:tr>
      <w:tr w:rsidR="00CA16D8" w:rsidRPr="003A021D" w14:paraId="30D68EC3" w14:textId="77777777" w:rsidTr="005A0370">
        <w:trPr>
          <w:trHeight w:val="692"/>
          <w:jc w:val="right"/>
        </w:trPr>
        <w:tc>
          <w:tcPr>
            <w:tcW w:w="2709" w:type="dxa"/>
            <w:tcBorders>
              <w:top w:val="nil"/>
              <w:left w:val="single" w:sz="4" w:space="0" w:color="auto"/>
              <w:bottom w:val="single" w:sz="4" w:space="0" w:color="auto"/>
              <w:right w:val="single" w:sz="4" w:space="0" w:color="auto"/>
            </w:tcBorders>
          </w:tcPr>
          <w:p w14:paraId="2EAE24EA" w14:textId="77777777" w:rsidR="00CA16D8" w:rsidRPr="003A021D" w:rsidRDefault="00CA16D8" w:rsidP="005A0370">
            <w:pPr>
              <w:pStyle w:val="BespokeTable"/>
            </w:pPr>
            <w:r w:rsidRPr="003A021D">
              <w:drawing>
                <wp:inline distT="0" distB="0" distL="0" distR="0" wp14:anchorId="084EE09F" wp14:editId="550BD8A0">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42825A0D" wp14:editId="1DC57C17">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69CAE19F" w14:textId="77777777" w:rsidR="00CA16D8" w:rsidRPr="003A021D" w:rsidRDefault="00CA16D8" w:rsidP="005A0370">
            <w:pPr>
              <w:pStyle w:val="BespokeTable"/>
            </w:pPr>
            <w:r w:rsidRPr="003A021D">
              <w:drawing>
                <wp:inline distT="0" distB="0" distL="0" distR="0" wp14:anchorId="3C365041" wp14:editId="0AB1958C">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273E8EF1" w14:textId="77777777" w:rsidR="00CA16D8" w:rsidRPr="003A021D" w:rsidRDefault="00CA16D8" w:rsidP="005A0370">
            <w:pPr>
              <w:pStyle w:val="BespokeTable"/>
            </w:pPr>
          </w:p>
        </w:tc>
        <w:tc>
          <w:tcPr>
            <w:tcW w:w="2410" w:type="dxa"/>
            <w:tcBorders>
              <w:top w:val="nil"/>
            </w:tcBorders>
          </w:tcPr>
          <w:p w14:paraId="25FE88E5" w14:textId="77777777" w:rsidR="00CA16D8" w:rsidRPr="003A021D" w:rsidRDefault="00CA16D8" w:rsidP="005A0370">
            <w:pPr>
              <w:pStyle w:val="BespokeTable"/>
            </w:pPr>
            <w:r w:rsidRPr="003A021D">
              <w:drawing>
                <wp:inline distT="0" distB="0" distL="0" distR="0" wp14:anchorId="59C2DDB8" wp14:editId="23C0CF16">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pic:spPr>
                      </pic:pic>
                    </a:graphicData>
                  </a:graphic>
                </wp:inline>
              </w:drawing>
            </w:r>
          </w:p>
        </w:tc>
      </w:tr>
    </w:tbl>
    <w:p w14:paraId="3B57AF20" w14:textId="5C230C0D" w:rsidR="00CA16D8" w:rsidRPr="002314BA" w:rsidRDefault="00CA16D8" w:rsidP="002314BA">
      <w:pPr>
        <w:rPr>
          <w:lang w:val="en-GB" w:eastAsia="en-GB"/>
        </w:rPr>
        <w:sectPr w:rsidR="00CA16D8" w:rsidRPr="002314BA" w:rsidSect="003C13F8">
          <w:pgSz w:w="11907" w:h="16840" w:code="9"/>
          <w:pgMar w:top="1077" w:right="1418" w:bottom="1077" w:left="1418" w:header="720" w:footer="362" w:gutter="0"/>
          <w:cols w:space="720"/>
          <w:docGrid w:linePitch="272"/>
        </w:sectPr>
      </w:pPr>
    </w:p>
    <w:p w14:paraId="2DE63146" w14:textId="562E0C5C" w:rsid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371DFF25" wp14:editId="14D1EE6F">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jc w:val="center"/>
        <w:tblLook w:val="04A0" w:firstRow="1" w:lastRow="0" w:firstColumn="1" w:lastColumn="0" w:noHBand="0" w:noVBand="1"/>
      </w:tblPr>
      <w:tblGrid>
        <w:gridCol w:w="2728"/>
        <w:gridCol w:w="2997"/>
        <w:gridCol w:w="3347"/>
      </w:tblGrid>
      <w:tr w:rsidR="00CA16D8" w:rsidRPr="003A021D" w14:paraId="3F03E295" w14:textId="77777777" w:rsidTr="005A0370">
        <w:trPr>
          <w:jc w:val="center"/>
        </w:trPr>
        <w:tc>
          <w:tcPr>
            <w:tcW w:w="2728" w:type="dxa"/>
            <w:tcBorders>
              <w:bottom w:val="nil"/>
            </w:tcBorders>
          </w:tcPr>
          <w:p w14:paraId="30BB0E20" w14:textId="77777777" w:rsidR="00CA16D8" w:rsidRPr="003A021D" w:rsidRDefault="00CA16D8" w:rsidP="005A0370">
            <w:pPr>
              <w:pStyle w:val="BespokeTable"/>
            </w:pPr>
            <w:r>
              <w:t>225 Stem Oak</w:t>
            </w:r>
          </w:p>
        </w:tc>
        <w:tc>
          <w:tcPr>
            <w:tcW w:w="2997" w:type="dxa"/>
            <w:tcBorders>
              <w:bottom w:val="nil"/>
            </w:tcBorders>
          </w:tcPr>
          <w:p w14:paraId="1319B7A5" w14:textId="77777777" w:rsidR="00CA16D8" w:rsidRPr="003A021D" w:rsidRDefault="00CA16D8" w:rsidP="005A0370">
            <w:pPr>
              <w:pStyle w:val="BespokeTable"/>
            </w:pPr>
            <w:r>
              <w:t>354 Concrete Slate Grey</w:t>
            </w:r>
          </w:p>
        </w:tc>
        <w:tc>
          <w:tcPr>
            <w:tcW w:w="3347" w:type="dxa"/>
            <w:vMerge w:val="restart"/>
            <w:vAlign w:val="center"/>
          </w:tcPr>
          <w:p w14:paraId="5CA6FC7F" w14:textId="77777777" w:rsidR="00CA16D8" w:rsidRDefault="00CA16D8" w:rsidP="005A0370">
            <w:pPr>
              <w:pStyle w:val="BespokeTable"/>
            </w:pPr>
            <w:r>
              <w:t>NOTE:</w:t>
            </w:r>
          </w:p>
          <w:p w14:paraId="0D317FE3" w14:textId="77777777" w:rsidR="00CA16D8" w:rsidRPr="003A021D" w:rsidRDefault="00CA16D8" w:rsidP="005A0370">
            <w:pPr>
              <w:pStyle w:val="BespokeTable"/>
            </w:pPr>
            <w:r>
              <w:t>Décor upstands for this laminate are supplied in min. 200mm height, rather than the 100mm as standard specification. This may require electrical points to be raised slightly in order to avoid conflict with upstand. Should 100mm be preferred, this can be requested and priced for on-site cutting/installation.</w:t>
            </w:r>
          </w:p>
        </w:tc>
      </w:tr>
      <w:tr w:rsidR="00CA16D8" w:rsidRPr="003A021D" w14:paraId="3246D417" w14:textId="77777777" w:rsidTr="005A0370">
        <w:trPr>
          <w:jc w:val="center"/>
        </w:trPr>
        <w:tc>
          <w:tcPr>
            <w:tcW w:w="2728" w:type="dxa"/>
            <w:tcBorders>
              <w:top w:val="nil"/>
              <w:bottom w:val="single" w:sz="4" w:space="0" w:color="auto"/>
            </w:tcBorders>
          </w:tcPr>
          <w:p w14:paraId="13185409"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52351108" wp14:editId="58DB456F">
                  <wp:extent cx="864413" cy="6480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275C91F2"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6F0391E2" wp14:editId="77006DC7">
                  <wp:extent cx="864413" cy="6480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3347" w:type="dxa"/>
            <w:vMerge/>
          </w:tcPr>
          <w:p w14:paraId="2557BEFE" w14:textId="77777777" w:rsidR="00CA16D8" w:rsidRPr="003A021D" w:rsidRDefault="00CA16D8" w:rsidP="005A0370">
            <w:pPr>
              <w:pStyle w:val="BespokeTable"/>
            </w:pPr>
          </w:p>
        </w:tc>
      </w:tr>
      <w:tr w:rsidR="00CA16D8" w:rsidRPr="003A021D" w14:paraId="51FF5D5E" w14:textId="77777777" w:rsidTr="005A0370">
        <w:trPr>
          <w:jc w:val="center"/>
        </w:trPr>
        <w:tc>
          <w:tcPr>
            <w:tcW w:w="2728" w:type="dxa"/>
            <w:tcBorders>
              <w:bottom w:val="nil"/>
            </w:tcBorders>
          </w:tcPr>
          <w:p w14:paraId="62434A93" w14:textId="77777777" w:rsidR="00CA16D8" w:rsidRPr="003A021D" w:rsidRDefault="00CA16D8" w:rsidP="005A0370">
            <w:pPr>
              <w:pStyle w:val="BespokeTable"/>
            </w:pPr>
            <w:r>
              <w:t>353 White Concrete</w:t>
            </w:r>
          </w:p>
        </w:tc>
        <w:tc>
          <w:tcPr>
            <w:tcW w:w="2997" w:type="dxa"/>
            <w:tcBorders>
              <w:bottom w:val="nil"/>
            </w:tcBorders>
          </w:tcPr>
          <w:p w14:paraId="4A90C989" w14:textId="77777777" w:rsidR="00CA16D8" w:rsidRPr="003A021D" w:rsidRDefault="00CA16D8" w:rsidP="005A0370">
            <w:pPr>
              <w:pStyle w:val="BespokeTable"/>
            </w:pPr>
            <w:r>
              <w:t>345 Yukon Oak</w:t>
            </w:r>
          </w:p>
        </w:tc>
        <w:tc>
          <w:tcPr>
            <w:tcW w:w="3347" w:type="dxa"/>
            <w:vMerge/>
          </w:tcPr>
          <w:p w14:paraId="2F906855" w14:textId="77777777" w:rsidR="00CA16D8" w:rsidRPr="003A021D" w:rsidRDefault="00CA16D8" w:rsidP="005A0370">
            <w:pPr>
              <w:pStyle w:val="BespokeTable"/>
            </w:pPr>
          </w:p>
        </w:tc>
      </w:tr>
      <w:tr w:rsidR="00CA16D8" w:rsidRPr="003A021D" w14:paraId="4C9D8646" w14:textId="77777777" w:rsidTr="005A0370">
        <w:trPr>
          <w:jc w:val="center"/>
        </w:trPr>
        <w:tc>
          <w:tcPr>
            <w:tcW w:w="2728" w:type="dxa"/>
            <w:tcBorders>
              <w:top w:val="nil"/>
              <w:bottom w:val="single" w:sz="4" w:space="0" w:color="auto"/>
            </w:tcBorders>
          </w:tcPr>
          <w:p w14:paraId="4CADCCD8" w14:textId="77777777" w:rsidR="00CA16D8" w:rsidRPr="003A021D" w:rsidRDefault="00CA16D8" w:rsidP="005A0370">
            <w:pPr>
              <w:pStyle w:val="BespokeTable"/>
            </w:pPr>
            <w:r>
              <w:rPr>
                <w:rFonts w:ascii="Source Sans Pro" w:hAnsi="Source Sans Pro" w:cs="Arial"/>
                <w:color w:val="333333"/>
                <w:sz w:val="23"/>
                <w:szCs w:val="23"/>
              </w:rPr>
              <w:drawing>
                <wp:inline distT="0" distB="0" distL="0" distR="0" wp14:anchorId="66807409" wp14:editId="68F06A23">
                  <wp:extent cx="864413" cy="6480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42985150" w14:textId="77777777" w:rsidR="00CA16D8" w:rsidRPr="003A021D" w:rsidRDefault="00CA16D8" w:rsidP="005A0370">
            <w:pPr>
              <w:pStyle w:val="BespokeTable"/>
            </w:pPr>
            <w:r>
              <w:drawing>
                <wp:inline distT="0" distB="0" distL="0" distR="0" wp14:anchorId="6A24BDFE" wp14:editId="1E99AE17">
                  <wp:extent cx="1360650" cy="6480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0650" cy="648000"/>
                          </a:xfrm>
                          <a:prstGeom prst="rect">
                            <a:avLst/>
                          </a:prstGeom>
                          <a:noFill/>
                          <a:ln>
                            <a:noFill/>
                          </a:ln>
                        </pic:spPr>
                      </pic:pic>
                    </a:graphicData>
                  </a:graphic>
                </wp:inline>
              </w:drawing>
            </w:r>
          </w:p>
        </w:tc>
        <w:tc>
          <w:tcPr>
            <w:tcW w:w="3347" w:type="dxa"/>
            <w:vMerge/>
            <w:tcBorders>
              <w:bottom w:val="single" w:sz="4" w:space="0" w:color="auto"/>
            </w:tcBorders>
          </w:tcPr>
          <w:p w14:paraId="6874318B" w14:textId="77777777" w:rsidR="00CA16D8" w:rsidRPr="003A021D" w:rsidRDefault="00CA16D8" w:rsidP="005A0370">
            <w:pPr>
              <w:pStyle w:val="BespokeTable"/>
            </w:pPr>
          </w:p>
        </w:tc>
      </w:tr>
    </w:tbl>
    <w:p w14:paraId="74C1891E" w14:textId="77777777" w:rsidR="003A021D" w:rsidRPr="003A021D" w:rsidRDefault="003A021D" w:rsidP="00814735">
      <w:pPr>
        <w:pStyle w:val="Heading1"/>
        <w:rPr>
          <w:noProof/>
          <w:lang w:val="en-GB" w:eastAsia="en-GB"/>
        </w:rPr>
      </w:pPr>
      <w:bookmarkStart w:id="0" w:name="_GoBack"/>
      <w:bookmarkEnd w:id="0"/>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14:paraId="7BAC35ED" w14:textId="77777777" w:rsidTr="003C13F8">
        <w:trPr>
          <w:jc w:val="right"/>
        </w:trPr>
        <w:tc>
          <w:tcPr>
            <w:tcW w:w="2263" w:type="dxa"/>
            <w:vAlign w:val="center"/>
          </w:tcPr>
          <w:p w14:paraId="3FB62B73" w14:textId="77777777" w:rsidR="003A021D" w:rsidRPr="003A021D" w:rsidRDefault="003A021D" w:rsidP="00814735">
            <w:pPr>
              <w:pStyle w:val="BespokeTable"/>
            </w:pPr>
            <w:r w:rsidRPr="003A021D">
              <w:t>Choice of glass panel splashback (behind hob)</w:t>
            </w:r>
          </w:p>
        </w:tc>
        <w:tc>
          <w:tcPr>
            <w:tcW w:w="2268" w:type="dxa"/>
            <w:vAlign w:val="center"/>
          </w:tcPr>
          <w:p w14:paraId="4AADB5D1" w14:textId="77777777" w:rsidR="003A021D" w:rsidRPr="003A021D" w:rsidRDefault="003A021D" w:rsidP="00814735">
            <w:pPr>
              <w:pStyle w:val="BespokeTable"/>
            </w:pPr>
            <w:r w:rsidRPr="003A021D">
              <w:t>Choice of glass panel splashback (behind hob)</w:t>
            </w:r>
          </w:p>
        </w:tc>
        <w:tc>
          <w:tcPr>
            <w:tcW w:w="2268" w:type="dxa"/>
            <w:vAlign w:val="center"/>
          </w:tcPr>
          <w:p w14:paraId="0524E101" w14:textId="77777777" w:rsidR="003A021D" w:rsidRPr="003A021D" w:rsidRDefault="003A021D" w:rsidP="00814735">
            <w:pPr>
              <w:pStyle w:val="BespokeTable"/>
            </w:pPr>
            <w:r w:rsidRPr="003A021D">
              <w:t>Choice of glass panel splashback (behind hob)</w:t>
            </w:r>
          </w:p>
        </w:tc>
        <w:tc>
          <w:tcPr>
            <w:tcW w:w="2284" w:type="dxa"/>
            <w:vAlign w:val="center"/>
          </w:tcPr>
          <w:p w14:paraId="72D8A12D" w14:textId="77777777" w:rsidR="003A021D" w:rsidRPr="003A021D" w:rsidRDefault="003A021D" w:rsidP="00814735">
            <w:pPr>
              <w:pStyle w:val="BespokeTable"/>
            </w:pPr>
            <w:r w:rsidRPr="003A021D">
              <w:t>Choice of glass panel splashback (behind hob)</w:t>
            </w:r>
          </w:p>
        </w:tc>
      </w:tr>
      <w:tr w:rsidR="003A021D" w:rsidRPr="003A021D" w14:paraId="6BBD1880" w14:textId="77777777" w:rsidTr="003C13F8">
        <w:trPr>
          <w:jc w:val="right"/>
        </w:trPr>
        <w:tc>
          <w:tcPr>
            <w:tcW w:w="2263" w:type="dxa"/>
          </w:tcPr>
          <w:p w14:paraId="189DCB99" w14:textId="77777777" w:rsidR="003A021D" w:rsidRPr="003A021D" w:rsidRDefault="003A021D" w:rsidP="00814735">
            <w:pPr>
              <w:pStyle w:val="BespokeTable"/>
            </w:pPr>
            <w:r w:rsidRPr="003A021D">
              <w:drawing>
                <wp:inline distT="0" distB="0" distL="0" distR="0" wp14:anchorId="6EF674F2" wp14:editId="7FF15FDF">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14:paraId="789861DA" w14:textId="77777777" w:rsidR="003A021D" w:rsidRPr="003A021D" w:rsidRDefault="003A021D" w:rsidP="00814735">
            <w:pPr>
              <w:pStyle w:val="BespokeTable"/>
            </w:pPr>
            <w:r w:rsidRPr="003A021D">
              <w:drawing>
                <wp:inline distT="0" distB="0" distL="0" distR="0" wp14:anchorId="69F7E6DE" wp14:editId="6660D266">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14:paraId="08EEEE05" w14:textId="77777777" w:rsidR="003A021D" w:rsidRPr="003A021D" w:rsidRDefault="003A021D" w:rsidP="00814735">
            <w:pPr>
              <w:pStyle w:val="BespokeTable"/>
            </w:pPr>
            <w:r w:rsidRPr="003A021D">
              <w:drawing>
                <wp:inline distT="0" distB="0" distL="0" distR="0" wp14:anchorId="2B7487A5" wp14:editId="308490B2">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14:paraId="512DF92D" w14:textId="77777777" w:rsidR="003A021D" w:rsidRPr="003A021D" w:rsidRDefault="003A021D" w:rsidP="00814735">
            <w:pPr>
              <w:pStyle w:val="BespokeTable"/>
            </w:pPr>
            <w:r w:rsidRPr="003A021D">
              <w:drawing>
                <wp:inline distT="0" distB="0" distL="0" distR="0" wp14:anchorId="68AFC8A4" wp14:editId="3AB11C76">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14:paraId="4F4E3184" w14:textId="77777777" w:rsidTr="003C13F8">
        <w:trPr>
          <w:jc w:val="right"/>
        </w:trPr>
        <w:tc>
          <w:tcPr>
            <w:tcW w:w="2263" w:type="dxa"/>
          </w:tcPr>
          <w:p w14:paraId="5061C895" w14:textId="77777777" w:rsidR="003A021D" w:rsidRPr="003A021D" w:rsidRDefault="003A021D" w:rsidP="00814735">
            <w:pPr>
              <w:pStyle w:val="BespokeTable"/>
            </w:pPr>
            <w:r w:rsidRPr="003A021D">
              <w:drawing>
                <wp:inline distT="0" distB="0" distL="0" distR="0" wp14:anchorId="379DAF63" wp14:editId="375E3E9C">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14:paraId="5258CD20" w14:textId="77777777" w:rsidR="003A021D" w:rsidRPr="003A021D" w:rsidRDefault="003A021D" w:rsidP="00814735">
            <w:pPr>
              <w:pStyle w:val="BespokeTable"/>
            </w:pPr>
            <w:r w:rsidRPr="003A021D">
              <w:drawing>
                <wp:inline distT="0" distB="0" distL="0" distR="0" wp14:anchorId="3594B1C0" wp14:editId="2473ECBE">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14:paraId="33C22C07" w14:textId="77777777" w:rsidR="003A021D" w:rsidRPr="003A021D" w:rsidRDefault="003A021D" w:rsidP="00814735">
            <w:pPr>
              <w:pStyle w:val="BespokeTable"/>
            </w:pPr>
            <w:r w:rsidRPr="003A021D">
              <w:drawing>
                <wp:inline distT="0" distB="0" distL="0" distR="0" wp14:anchorId="0E4DEE46" wp14:editId="5EBA9E36">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14:paraId="3B1FD57F" w14:textId="77777777" w:rsidR="003A021D" w:rsidRPr="003A021D" w:rsidRDefault="003A021D" w:rsidP="00814735">
            <w:pPr>
              <w:pStyle w:val="BespokeTable"/>
            </w:pPr>
            <w:r w:rsidRPr="003A021D">
              <w:drawing>
                <wp:inline distT="0" distB="0" distL="0" distR="0" wp14:anchorId="385472F5" wp14:editId="1ACAE5B7">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14:paraId="5CD8A966" w14:textId="77777777" w:rsidTr="003C13F8">
        <w:trPr>
          <w:jc w:val="right"/>
        </w:trPr>
        <w:tc>
          <w:tcPr>
            <w:tcW w:w="2263" w:type="dxa"/>
          </w:tcPr>
          <w:p w14:paraId="05CE80A1" w14:textId="77777777" w:rsidR="003A021D" w:rsidRPr="003A021D" w:rsidRDefault="003A021D" w:rsidP="00814735">
            <w:pPr>
              <w:pStyle w:val="BespokeTable"/>
            </w:pPr>
            <w:r w:rsidRPr="003A021D">
              <w:drawing>
                <wp:inline distT="0" distB="0" distL="0" distR="0" wp14:anchorId="74DB669C" wp14:editId="1FFC534E">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14:paraId="5E2954A3" w14:textId="77777777" w:rsidR="003A021D" w:rsidRPr="003A021D" w:rsidRDefault="003A021D" w:rsidP="00814735">
            <w:pPr>
              <w:pStyle w:val="BespokeTable"/>
            </w:pPr>
            <w:r w:rsidRPr="003A021D">
              <w:drawing>
                <wp:inline distT="0" distB="0" distL="0" distR="0" wp14:anchorId="2E1488B7" wp14:editId="64CDA2DB">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14:paraId="72A0DB3C" w14:textId="77777777" w:rsidR="003A021D" w:rsidRPr="003A021D" w:rsidRDefault="003A021D" w:rsidP="00814735">
            <w:pPr>
              <w:pStyle w:val="BespokeTable"/>
            </w:pPr>
            <w:r w:rsidRPr="003A021D">
              <w:drawing>
                <wp:inline distT="0" distB="0" distL="0" distR="0" wp14:anchorId="3FED8540" wp14:editId="161DABFD">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14:paraId="20078DD3" w14:textId="77777777" w:rsidR="003A021D" w:rsidRPr="003A021D" w:rsidRDefault="003A021D" w:rsidP="00814735">
            <w:pPr>
              <w:pStyle w:val="BespokeTable"/>
            </w:pPr>
            <w:r w:rsidRPr="003A021D">
              <w:drawing>
                <wp:inline distT="0" distB="0" distL="0" distR="0" wp14:anchorId="0B5BC42F" wp14:editId="5A81E62F">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14:paraId="7EE78E69" w14:textId="77777777"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14:paraId="144F429D" w14:textId="77777777"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14:paraId="3FBB4D3D" w14:textId="77777777"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14:paraId="0F8EEC96" w14:textId="77777777"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14:paraId="7916FEA5" w14:textId="77777777"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14:paraId="0233FD13" w14:textId="77777777" w:rsidR="003A021D" w:rsidRPr="003A021D" w:rsidRDefault="003A021D" w:rsidP="00814735">
      <w:pPr>
        <w:pStyle w:val="Heading1"/>
        <w:rPr>
          <w:noProof/>
          <w:lang w:val="en-GB" w:eastAsia="en-GB"/>
        </w:rPr>
      </w:pPr>
      <w:r w:rsidRPr="003A021D">
        <w:rPr>
          <w:noProof/>
          <w:lang w:val="en-GB" w:eastAsia="en-GB"/>
        </w:rPr>
        <w:lastRenderedPageBreak/>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14:paraId="312136CB" w14:textId="77777777" w:rsidTr="00653A5B">
        <w:tc>
          <w:tcPr>
            <w:tcW w:w="3119" w:type="dxa"/>
          </w:tcPr>
          <w:p w14:paraId="1F808291" w14:textId="77777777" w:rsidR="003A021D" w:rsidRPr="003A021D" w:rsidRDefault="003A021D" w:rsidP="00EE57F4">
            <w:pPr>
              <w:pStyle w:val="BespokeTable"/>
              <w:spacing w:before="120" w:after="120"/>
            </w:pPr>
            <w:r w:rsidRPr="003A021D">
              <w:t>Kitchen:</w:t>
            </w:r>
          </w:p>
        </w:tc>
        <w:tc>
          <w:tcPr>
            <w:tcW w:w="5953" w:type="dxa"/>
          </w:tcPr>
          <w:p w14:paraId="201DC527" w14:textId="77777777" w:rsidR="003A021D" w:rsidRPr="003A021D" w:rsidRDefault="00AE0381" w:rsidP="00EE57F4">
            <w:pPr>
              <w:pStyle w:val="BespokeTable"/>
              <w:spacing w:before="120" w:after="120"/>
            </w:pPr>
            <w:r w:rsidRPr="003A021D">
              <w:t>Leisu</w:t>
            </w:r>
            <w:r>
              <w:t xml:space="preserve">re stainless steel 1½ bowl </w:t>
            </w:r>
            <w:r>
              <w:rPr>
                <w:b/>
              </w:rPr>
              <w:t xml:space="preserve">or </w:t>
            </w:r>
            <w:r>
              <w:t>Rangemaster Glendale GL9502 stainless steel 1½ bowl sink,</w:t>
            </w:r>
            <w:r w:rsidRPr="003A021D">
              <w:t xml:space="preserve"> Bristan Ruby monobloc sink mixer with single flow spout</w:t>
            </w:r>
          </w:p>
        </w:tc>
      </w:tr>
      <w:tr w:rsidR="003A021D" w:rsidRPr="003A021D" w14:paraId="013C0998" w14:textId="77777777" w:rsidTr="00653A5B">
        <w:tc>
          <w:tcPr>
            <w:tcW w:w="3119" w:type="dxa"/>
          </w:tcPr>
          <w:p w14:paraId="623FEA7A" w14:textId="77777777" w:rsidR="003A021D" w:rsidRPr="003A021D" w:rsidRDefault="003A021D" w:rsidP="00EE57F4">
            <w:pPr>
              <w:pStyle w:val="BespokeTable"/>
              <w:spacing w:before="120" w:after="120"/>
            </w:pPr>
            <w:r w:rsidRPr="003A021D">
              <w:t>Utility Room (where applicable and fitted):</w:t>
            </w:r>
          </w:p>
        </w:tc>
        <w:tc>
          <w:tcPr>
            <w:tcW w:w="5953" w:type="dxa"/>
          </w:tcPr>
          <w:p w14:paraId="49133744" w14:textId="77777777" w:rsidR="003A021D" w:rsidRPr="003A021D" w:rsidRDefault="00AE0381" w:rsidP="00EE57F4">
            <w:pPr>
              <w:pStyle w:val="BespokeTable"/>
              <w:spacing w:before="120" w:after="120"/>
            </w:pPr>
            <w:r w:rsidRPr="003A021D">
              <w:t>Carron inset stainless steel single bowl sink with Bristan high neck chrome pillar taps</w:t>
            </w:r>
            <w:r>
              <w:t xml:space="preserve"> </w:t>
            </w:r>
            <w:r>
              <w:rPr>
                <w:b/>
              </w:rPr>
              <w:t xml:space="preserve">or </w:t>
            </w:r>
            <w:r>
              <w:t xml:space="preserve">Rangemaster Glendale GL9502 stainless steel 1 bowl sink with </w:t>
            </w:r>
            <w:r w:rsidRPr="003A021D">
              <w:t>Bristan Ruby monobloc sink mixer with single flow spout</w:t>
            </w:r>
          </w:p>
        </w:tc>
      </w:tr>
    </w:tbl>
    <w:p w14:paraId="7748B02E" w14:textId="77777777" w:rsidR="003A021D" w:rsidRPr="003A021D" w:rsidRDefault="003A021D" w:rsidP="00814735">
      <w:pPr>
        <w:rPr>
          <w:noProof/>
          <w:lang w:val="en-GB" w:eastAsia="en-GB"/>
        </w:rPr>
      </w:pPr>
    </w:p>
    <w:p w14:paraId="3A9BDC1C" w14:textId="77777777" w:rsidR="003A021D" w:rsidRPr="003A021D" w:rsidRDefault="003A021D" w:rsidP="00814735">
      <w:pPr>
        <w:pStyle w:val="Heading1"/>
        <w:rPr>
          <w:noProof/>
          <w:lang w:val="en-GB" w:eastAsia="en-GB"/>
        </w:rPr>
      </w:pPr>
      <w:r w:rsidRPr="003A021D">
        <w:rPr>
          <w:noProof/>
          <w:lang w:val="en-GB" w:eastAsia="en-GB"/>
        </w:rPr>
        <w:t>Appliances</w:t>
      </w:r>
    </w:p>
    <w:p w14:paraId="0857E5E2" w14:textId="77777777" w:rsidR="003A021D" w:rsidRPr="003A021D" w:rsidRDefault="003A021D" w:rsidP="00814735">
      <w:pPr>
        <w:rPr>
          <w:noProof/>
          <w:lang w:val="en-GB" w:eastAsia="en-GB"/>
        </w:rPr>
      </w:pPr>
      <w:r w:rsidRPr="003A021D">
        <w:rPr>
          <w:noProof/>
          <w:lang w:val="en-GB" w:eastAsia="en-GB"/>
        </w:rPr>
        <w:t xml:space="preserve">Fitted as standard is a stainless steel electric oven, gas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14:paraId="29FC9A97" w14:textId="77777777" w:rsidTr="00653A5B">
        <w:tc>
          <w:tcPr>
            <w:tcW w:w="4528" w:type="dxa"/>
          </w:tcPr>
          <w:p w14:paraId="2F1ABC0F" w14:textId="77777777" w:rsidR="003A021D" w:rsidRPr="003A021D" w:rsidRDefault="003A021D" w:rsidP="00814735">
            <w:pPr>
              <w:pStyle w:val="BespokeTable"/>
            </w:pPr>
            <w:r w:rsidRPr="003A021D">
              <w:t>-</w:t>
            </w:r>
          </w:p>
        </w:tc>
        <w:tc>
          <w:tcPr>
            <w:tcW w:w="4544" w:type="dxa"/>
          </w:tcPr>
          <w:p w14:paraId="2FAD64B1" w14:textId="6B7BA52C" w:rsidR="003A021D" w:rsidRPr="003A021D" w:rsidRDefault="00631EE2" w:rsidP="00814735">
            <w:pPr>
              <w:pStyle w:val="BespokeTable"/>
            </w:pPr>
            <w:r>
              <w:t>Smeg DOSF4</w:t>
            </w:r>
            <w:r w:rsidR="0039751A">
              <w:t>00S</w:t>
            </w:r>
            <w:r>
              <w:t xml:space="preserve">  - double</w:t>
            </w:r>
            <w:r w:rsidR="003A021D" w:rsidRPr="003A021D">
              <w:t xml:space="preserve"> stainless steel fan oven</w:t>
            </w:r>
          </w:p>
        </w:tc>
      </w:tr>
      <w:tr w:rsidR="003A021D" w:rsidRPr="003A021D" w14:paraId="59DE0B29" w14:textId="77777777" w:rsidTr="00653A5B">
        <w:tc>
          <w:tcPr>
            <w:tcW w:w="4528" w:type="dxa"/>
          </w:tcPr>
          <w:p w14:paraId="5AC366D9" w14:textId="77777777" w:rsidR="003A021D" w:rsidRPr="003A021D" w:rsidRDefault="003A021D" w:rsidP="00814735">
            <w:pPr>
              <w:pStyle w:val="BespokeTable"/>
            </w:pPr>
            <w:r w:rsidRPr="003A021D">
              <w:t>-</w:t>
            </w:r>
          </w:p>
        </w:tc>
        <w:tc>
          <w:tcPr>
            <w:tcW w:w="4544" w:type="dxa"/>
          </w:tcPr>
          <w:p w14:paraId="154D846D" w14:textId="77777777" w:rsidR="003A021D" w:rsidRPr="003A021D" w:rsidRDefault="003A021D" w:rsidP="00814735">
            <w:pPr>
              <w:pStyle w:val="BespokeTable"/>
            </w:pPr>
            <w:r w:rsidRPr="003A021D">
              <w:t xml:space="preserve">Smeg </w:t>
            </w:r>
            <w:r w:rsidR="00631EE2">
              <w:t>SR275XGH 70cm stainless steel 5</w:t>
            </w:r>
            <w:r w:rsidRPr="003A021D">
              <w:t xml:space="preserve"> burner gas hob</w:t>
            </w:r>
          </w:p>
        </w:tc>
      </w:tr>
      <w:tr w:rsidR="003A021D" w:rsidRPr="003A021D" w14:paraId="6BEDEB17" w14:textId="77777777" w:rsidTr="00653A5B">
        <w:tc>
          <w:tcPr>
            <w:tcW w:w="4528" w:type="dxa"/>
          </w:tcPr>
          <w:p w14:paraId="365EFB43" w14:textId="77777777" w:rsidR="003A021D" w:rsidRPr="003A021D" w:rsidRDefault="003A021D" w:rsidP="00814735">
            <w:pPr>
              <w:pStyle w:val="BespokeTable"/>
            </w:pPr>
            <w:r w:rsidRPr="003A021D">
              <w:t>-</w:t>
            </w:r>
          </w:p>
        </w:tc>
        <w:tc>
          <w:tcPr>
            <w:tcW w:w="4544" w:type="dxa"/>
          </w:tcPr>
          <w:p w14:paraId="74DA0B3C" w14:textId="77777777"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14:paraId="523F2C02" w14:textId="77777777" w:rsidTr="00653A5B">
        <w:tc>
          <w:tcPr>
            <w:tcW w:w="4528" w:type="dxa"/>
          </w:tcPr>
          <w:p w14:paraId="2160B995" w14:textId="77777777" w:rsidR="003A021D" w:rsidRPr="003A021D" w:rsidRDefault="003A021D" w:rsidP="00814735">
            <w:pPr>
              <w:pStyle w:val="BespokeTable"/>
            </w:pPr>
            <w:r w:rsidRPr="003A021D">
              <w:t xml:space="preserve"> -</w:t>
            </w:r>
          </w:p>
        </w:tc>
        <w:tc>
          <w:tcPr>
            <w:tcW w:w="4544" w:type="dxa"/>
          </w:tcPr>
          <w:p w14:paraId="16BC5615" w14:textId="77777777" w:rsidR="003A021D" w:rsidRPr="003A021D" w:rsidRDefault="003A021D" w:rsidP="00814735">
            <w:pPr>
              <w:pStyle w:val="BespokeTable"/>
            </w:pPr>
            <w:r w:rsidRPr="003A021D">
              <w:t>Refrigeration appliances willl include one or more of; Smeg C7280FP 70/30 tall fridge/freezer, S7212LS2P mid-height fridge, KUD7108FSEP under worktop freezer, UKUD7140LSP under worktop fridge and/or UKUD7122CSP under worktop fridge with ice box, depending on layout</w:t>
            </w:r>
          </w:p>
        </w:tc>
      </w:tr>
    </w:tbl>
    <w:p w14:paraId="5C883466" w14:textId="77777777"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14:paraId="3D0CF4C8" w14:textId="77777777" w:rsidR="005A48FA" w:rsidRPr="003A021D" w:rsidRDefault="005A48FA" w:rsidP="005A48FA">
      <w:pPr>
        <w:pStyle w:val="Heading1"/>
        <w:rPr>
          <w:noProof/>
          <w:lang w:val="en-GB" w:eastAsia="en-GB"/>
        </w:rPr>
      </w:pPr>
      <w:r w:rsidRPr="003A021D">
        <w:rPr>
          <w:noProof/>
          <w:lang w:val="en-GB" w:eastAsia="en-GB"/>
        </w:rPr>
        <w:t>Wall and floor tiling</w:t>
      </w:r>
      <w:r>
        <w:rPr>
          <w:noProof/>
          <w:lang w:val="en-GB" w:eastAsia="en-GB"/>
        </w:rPr>
        <w:t xml:space="preserve"> </w:t>
      </w:r>
    </w:p>
    <w:p w14:paraId="351762A4" w14:textId="77777777" w:rsidR="005A48FA" w:rsidRPr="003A021D" w:rsidRDefault="005A48FA" w:rsidP="005A48FA">
      <w:pPr>
        <w:pStyle w:val="Heading1"/>
        <w:rPr>
          <w:noProof/>
          <w:lang w:val="en-GB" w:eastAsia="en-GB"/>
        </w:rPr>
      </w:pPr>
      <w:r w:rsidRPr="003A021D">
        <w:rPr>
          <w:noProof/>
          <w:lang w:val="en-GB" w:eastAsia="en-GB"/>
        </w:rPr>
        <w:t>Bathrooms, En suites &amp; WCs</w:t>
      </w:r>
    </w:p>
    <w:p w14:paraId="5D2FFA14" w14:textId="77777777" w:rsidR="005A48FA" w:rsidRDefault="005A48FA" w:rsidP="005A48FA">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14:paraId="1499BC91" w14:textId="77777777" w:rsidR="005A48FA" w:rsidRPr="003A021D" w:rsidRDefault="005A48FA" w:rsidP="005A48FA">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14:paraId="68E3BE58" w14:textId="77777777" w:rsidR="005A48FA" w:rsidRPr="003A021D" w:rsidRDefault="005A48FA" w:rsidP="005A48FA">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14:paraId="040A349A" w14:textId="77777777" w:rsidR="005A48FA" w:rsidRPr="003A021D" w:rsidRDefault="005A48FA" w:rsidP="005A48FA">
      <w:pPr>
        <w:pStyle w:val="Heading1"/>
        <w:rPr>
          <w:noProof/>
          <w:lang w:val="en-GB" w:eastAsia="en-GB"/>
        </w:rPr>
      </w:pPr>
      <w:r>
        <w:rPr>
          <w:noProof/>
          <w:lang w:val="en-GB" w:eastAsia="en-GB"/>
        </w:rPr>
        <w:lastRenderedPageBreak/>
        <w:t xml:space="preserve">Standard range wall tiling </w:t>
      </w:r>
      <w:r w:rsidRPr="003A021D">
        <w:rPr>
          <w:rFonts w:ascii="Open Sans" w:hAnsi="Open Sans"/>
          <w:noProof/>
          <w:color w:val="0000FF"/>
          <w:lang w:val="en-GB" w:eastAsia="en-GB"/>
        </w:rPr>
        <w:drawing>
          <wp:inline distT="0" distB="0" distL="0" distR="0" wp14:anchorId="13FDAD03" wp14:editId="05E30FAE">
            <wp:extent cx="961200" cy="108000"/>
            <wp:effectExtent l="0" t="0" r="0" b="6350"/>
            <wp:docPr id="504" name="Picture 504" descr="PORCELANOS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5A48FA" w:rsidRPr="003A021D" w14:paraId="78FE4F5F" w14:textId="77777777" w:rsidTr="00BF1864">
        <w:trPr>
          <w:tblHeader/>
        </w:trPr>
        <w:tc>
          <w:tcPr>
            <w:tcW w:w="2835" w:type="dxa"/>
            <w:gridSpan w:val="2"/>
            <w:tcBorders>
              <w:bottom w:val="single" w:sz="4" w:space="0" w:color="auto"/>
            </w:tcBorders>
            <w:tcMar>
              <w:left w:w="0" w:type="dxa"/>
              <w:right w:w="0" w:type="dxa"/>
            </w:tcMar>
            <w:vAlign w:val="center"/>
          </w:tcPr>
          <w:p w14:paraId="1690AA60" w14:textId="77777777" w:rsidR="005A48FA" w:rsidRPr="003A021D" w:rsidRDefault="005A48FA" w:rsidP="00BF1864">
            <w:pPr>
              <w:pStyle w:val="BespokeTable"/>
            </w:pPr>
            <w:r w:rsidRPr="003A021D">
              <w:t>Range/Colour</w:t>
            </w:r>
          </w:p>
        </w:tc>
        <w:tc>
          <w:tcPr>
            <w:tcW w:w="993" w:type="dxa"/>
            <w:tcMar>
              <w:left w:w="0" w:type="dxa"/>
              <w:right w:w="0" w:type="dxa"/>
            </w:tcMar>
            <w:vAlign w:val="center"/>
          </w:tcPr>
          <w:p w14:paraId="46E4E1B7" w14:textId="77777777" w:rsidR="005A48FA" w:rsidRPr="003A021D" w:rsidRDefault="005A48FA" w:rsidP="00BF1864">
            <w:pPr>
              <w:pStyle w:val="BespokeTable"/>
            </w:pPr>
            <w:r w:rsidRPr="003A021D">
              <w:t>Tile size</w:t>
            </w:r>
          </w:p>
        </w:tc>
        <w:tc>
          <w:tcPr>
            <w:tcW w:w="1559" w:type="dxa"/>
            <w:tcMar>
              <w:left w:w="0" w:type="dxa"/>
              <w:right w:w="0" w:type="dxa"/>
            </w:tcMar>
            <w:vAlign w:val="center"/>
          </w:tcPr>
          <w:p w14:paraId="55B41633" w14:textId="77777777" w:rsidR="005A48FA" w:rsidRPr="003A021D" w:rsidRDefault="005A48FA" w:rsidP="00BF1864">
            <w:pPr>
              <w:pStyle w:val="BespokeTable"/>
            </w:pPr>
            <w:r w:rsidRPr="003A021D">
              <w:t>Trim (not in Utility rooms/cupboards)</w:t>
            </w:r>
          </w:p>
        </w:tc>
        <w:tc>
          <w:tcPr>
            <w:tcW w:w="1276" w:type="dxa"/>
            <w:tcMar>
              <w:left w:w="0" w:type="dxa"/>
              <w:right w:w="0" w:type="dxa"/>
            </w:tcMar>
            <w:vAlign w:val="center"/>
          </w:tcPr>
          <w:p w14:paraId="78C491DE" w14:textId="77777777" w:rsidR="005A48FA" w:rsidRPr="003A021D" w:rsidRDefault="005A48FA" w:rsidP="00BF1864">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281CEEB5" w14:textId="77777777" w:rsidR="005A48FA" w:rsidRPr="003A021D" w:rsidRDefault="005A48FA" w:rsidP="00BF1864">
            <w:pPr>
              <w:pStyle w:val="BespokeTable"/>
            </w:pPr>
            <w:r w:rsidRPr="003A021D">
              <w:t>Upgrade Floor Tile (recommended)</w:t>
            </w:r>
          </w:p>
        </w:tc>
      </w:tr>
      <w:tr w:rsidR="005A48FA" w:rsidRPr="003A021D" w14:paraId="12ECD78B" w14:textId="77777777" w:rsidTr="00BF1864">
        <w:trPr>
          <w:trHeight w:val="1020"/>
        </w:trPr>
        <w:tc>
          <w:tcPr>
            <w:tcW w:w="1134" w:type="dxa"/>
            <w:tcBorders>
              <w:right w:val="nil"/>
            </w:tcBorders>
            <w:tcMar>
              <w:left w:w="0" w:type="dxa"/>
              <w:right w:w="0" w:type="dxa"/>
            </w:tcMar>
            <w:vAlign w:val="center"/>
          </w:tcPr>
          <w:p w14:paraId="4F37E380" w14:textId="77777777" w:rsidR="005A48FA" w:rsidRPr="003A021D" w:rsidRDefault="005A48FA" w:rsidP="00BF1864">
            <w:pPr>
              <w:pStyle w:val="BespokeTable"/>
            </w:pPr>
            <w:r w:rsidRPr="003A021D">
              <w:t>Park Lineal Gris</w:t>
            </w:r>
          </w:p>
        </w:tc>
        <w:tc>
          <w:tcPr>
            <w:tcW w:w="1701" w:type="dxa"/>
            <w:tcBorders>
              <w:left w:val="nil"/>
            </w:tcBorders>
            <w:tcMar>
              <w:left w:w="0" w:type="dxa"/>
              <w:right w:w="0" w:type="dxa"/>
            </w:tcMar>
            <w:vAlign w:val="center"/>
          </w:tcPr>
          <w:p w14:paraId="2E1F863C" w14:textId="77777777" w:rsidR="005A48FA" w:rsidRPr="003A021D" w:rsidRDefault="005A48FA" w:rsidP="00BF1864">
            <w:pPr>
              <w:pStyle w:val="BespokeTable"/>
            </w:pPr>
            <w:r w:rsidRPr="003A021D">
              <w:drawing>
                <wp:inline distT="0" distB="0" distL="0" distR="0" wp14:anchorId="72DD338A" wp14:editId="2B0F3137">
                  <wp:extent cx="903600" cy="540000"/>
                  <wp:effectExtent l="38100" t="38100" r="30480" b="31750"/>
                  <wp:docPr id="506" name="Picture 506" descr="http://www.porcelanosa.com/finder/resources/img/high/10015737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A6D7262"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23C9D120"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106882F5" w14:textId="77777777" w:rsidR="005A48FA" w:rsidRDefault="005A48FA" w:rsidP="00BF1864">
            <w:pPr>
              <w:pStyle w:val="BespokeTable"/>
            </w:pPr>
            <w:r w:rsidRPr="003A021D">
              <w:t>Gris (grey)</w:t>
            </w:r>
          </w:p>
          <w:p w14:paraId="1474ABAD" w14:textId="77777777" w:rsidR="005A48FA" w:rsidRPr="00165DE7" w:rsidRDefault="005A48FA" w:rsidP="00BF186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00DFDD08" wp14:editId="272F2B6A">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8C3FA"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3Ou1I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5AEAC7F0" w14:textId="77777777" w:rsidR="005A48FA" w:rsidRDefault="005A48FA" w:rsidP="00BF1864">
            <w:pPr>
              <w:pStyle w:val="BespokeTable"/>
            </w:pPr>
            <w:r w:rsidRPr="003A021D">
              <w:t>Park Gris (443x443mm)</w:t>
            </w:r>
          </w:p>
          <w:p w14:paraId="7C0535F3"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6EF39D77" w14:textId="77777777" w:rsidR="005A48FA" w:rsidRPr="003A021D" w:rsidRDefault="005A48FA" w:rsidP="00BF1864">
            <w:pPr>
              <w:pStyle w:val="BespokeTable"/>
            </w:pPr>
            <w:r w:rsidRPr="003A021D">
              <w:drawing>
                <wp:inline distT="0" distB="0" distL="0" distR="0" wp14:anchorId="57A13B21" wp14:editId="5F663A1D">
                  <wp:extent cx="540000" cy="540000"/>
                  <wp:effectExtent l="0" t="0" r="0" b="0"/>
                  <wp:docPr id="508" name="Picture 508" descr="http://www.porcelanosa.com/finder/resources/img/high/100157370_00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75E16A96" w14:textId="77777777" w:rsidTr="00BF1864">
        <w:trPr>
          <w:trHeight w:val="1020"/>
        </w:trPr>
        <w:tc>
          <w:tcPr>
            <w:tcW w:w="1134" w:type="dxa"/>
            <w:tcBorders>
              <w:right w:val="nil"/>
            </w:tcBorders>
            <w:tcMar>
              <w:left w:w="0" w:type="dxa"/>
              <w:right w:w="0" w:type="dxa"/>
            </w:tcMar>
            <w:vAlign w:val="center"/>
          </w:tcPr>
          <w:p w14:paraId="2315A5F9" w14:textId="77777777" w:rsidR="005A48FA" w:rsidRPr="003A021D" w:rsidRDefault="005A48FA" w:rsidP="00BF1864">
            <w:pPr>
              <w:pStyle w:val="BespokeTable"/>
            </w:pPr>
            <w:r w:rsidRPr="003A021D">
              <w:t>Jersey Mix</w:t>
            </w:r>
          </w:p>
        </w:tc>
        <w:tc>
          <w:tcPr>
            <w:tcW w:w="1701" w:type="dxa"/>
            <w:tcBorders>
              <w:left w:val="nil"/>
            </w:tcBorders>
            <w:tcMar>
              <w:left w:w="0" w:type="dxa"/>
              <w:right w:w="0" w:type="dxa"/>
            </w:tcMar>
            <w:vAlign w:val="center"/>
          </w:tcPr>
          <w:p w14:paraId="108CF6F6" w14:textId="77777777" w:rsidR="005A48FA" w:rsidRPr="003A021D" w:rsidRDefault="005A48FA" w:rsidP="00BF1864">
            <w:pPr>
              <w:pStyle w:val="BespokeTable"/>
            </w:pPr>
            <w:r w:rsidRPr="003A021D">
              <w:drawing>
                <wp:inline distT="0" distB="0" distL="0" distR="0" wp14:anchorId="6FD059E0" wp14:editId="2714E36F">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AEAE302"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70137A92"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365231BE" w14:textId="77777777" w:rsidR="005A48FA" w:rsidRDefault="005A48FA" w:rsidP="00BF1864">
            <w:pPr>
              <w:pStyle w:val="BespokeTable"/>
            </w:pPr>
            <w:r>
              <w:t>Gris (grey</w:t>
            </w:r>
            <w:r w:rsidRPr="003A021D">
              <w:t>)</w:t>
            </w:r>
          </w:p>
          <w:p w14:paraId="0A4B25DC" w14:textId="77777777" w:rsidR="005A48FA" w:rsidRPr="003A021D" w:rsidRDefault="005A48FA" w:rsidP="00BF1864">
            <w:pPr>
              <w:pStyle w:val="BespokeTable"/>
            </w:pPr>
            <w:r>
              <mc:AlternateContent>
                <mc:Choice Requires="wps">
                  <w:drawing>
                    <wp:inline distT="0" distB="0" distL="0" distR="0" wp14:anchorId="6765D2F1" wp14:editId="485A5B8A">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9B03B"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Iv7AEAAMcDAAAOAAAAZHJzL2Uyb0RvYy54bWysU9GO0zAQfEfiHyy/0zRVCk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kVQIv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7FF8289B" w14:textId="77777777" w:rsidR="005A48FA" w:rsidRDefault="005A48FA" w:rsidP="00BF1864">
            <w:pPr>
              <w:pStyle w:val="BespokeTable"/>
            </w:pPr>
            <w:r w:rsidRPr="003A021D">
              <w:t>Bali Nieve (443x443mm)</w:t>
            </w:r>
          </w:p>
          <w:p w14:paraId="6E3AD1A5"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61899336" w14:textId="77777777" w:rsidR="005A48FA" w:rsidRPr="003A021D" w:rsidRDefault="005A48FA" w:rsidP="00BF1864">
            <w:pPr>
              <w:pStyle w:val="BespokeTable"/>
            </w:pPr>
            <w:r w:rsidRPr="003A021D">
              <w:drawing>
                <wp:inline distT="0" distB="0" distL="0" distR="0" wp14:anchorId="4D769DDD" wp14:editId="5A93143B">
                  <wp:extent cx="540000" cy="540000"/>
                  <wp:effectExtent l="0" t="0" r="0" b="0"/>
                  <wp:docPr id="6" name="Picture 6"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0429C3EF" w14:textId="77777777" w:rsidTr="00BF1864">
        <w:trPr>
          <w:trHeight w:val="1020"/>
        </w:trPr>
        <w:tc>
          <w:tcPr>
            <w:tcW w:w="1134" w:type="dxa"/>
            <w:tcBorders>
              <w:right w:val="nil"/>
            </w:tcBorders>
            <w:tcMar>
              <w:left w:w="0" w:type="dxa"/>
              <w:right w:w="0" w:type="dxa"/>
            </w:tcMar>
            <w:vAlign w:val="center"/>
          </w:tcPr>
          <w:p w14:paraId="63C2F2E1" w14:textId="77777777" w:rsidR="005A48FA" w:rsidRPr="003A021D" w:rsidRDefault="005A48FA" w:rsidP="00BF1864">
            <w:pPr>
              <w:pStyle w:val="BespokeTable"/>
            </w:pPr>
            <w:r>
              <w:t>Shine Dark</w:t>
            </w:r>
          </w:p>
        </w:tc>
        <w:tc>
          <w:tcPr>
            <w:tcW w:w="1701" w:type="dxa"/>
            <w:tcBorders>
              <w:left w:val="nil"/>
            </w:tcBorders>
            <w:tcMar>
              <w:left w:w="0" w:type="dxa"/>
              <w:right w:w="0" w:type="dxa"/>
            </w:tcMar>
            <w:vAlign w:val="center"/>
          </w:tcPr>
          <w:p w14:paraId="48EC7B47" w14:textId="77777777" w:rsidR="005A48FA" w:rsidRPr="003A021D" w:rsidRDefault="005A48FA" w:rsidP="00BF1864">
            <w:pPr>
              <w:pStyle w:val="BespokeTable"/>
            </w:pPr>
            <w:r>
              <w:drawing>
                <wp:inline distT="0" distB="0" distL="0" distR="0" wp14:anchorId="577BF951" wp14:editId="4A18891E">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14:paraId="33422EF5"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0D103085" w14:textId="77777777" w:rsidR="005A48FA" w:rsidRPr="003A021D" w:rsidRDefault="005A48FA" w:rsidP="00BF1864">
            <w:pPr>
              <w:pStyle w:val="BespokeTable"/>
            </w:pPr>
            <w:r>
              <w:t>10.0mm White</w:t>
            </w:r>
          </w:p>
        </w:tc>
        <w:tc>
          <w:tcPr>
            <w:tcW w:w="1276" w:type="dxa"/>
            <w:tcMar>
              <w:left w:w="0" w:type="dxa"/>
              <w:right w:w="0" w:type="dxa"/>
            </w:tcMar>
            <w:vAlign w:val="center"/>
          </w:tcPr>
          <w:p w14:paraId="412204AE" w14:textId="77777777" w:rsidR="005A48FA" w:rsidRDefault="005A48FA" w:rsidP="00BF1864">
            <w:pPr>
              <w:pStyle w:val="BespokeTable"/>
            </w:pPr>
            <w:r>
              <w:t>Antracita</w:t>
            </w:r>
          </w:p>
          <w:p w14:paraId="511A610D" w14:textId="77777777" w:rsidR="005A48FA" w:rsidRPr="003A021D" w:rsidRDefault="005A48FA" w:rsidP="00BF1864">
            <w:pPr>
              <w:pStyle w:val="BespokeTable"/>
            </w:pPr>
            <w:r w:rsidRPr="00D41227">
              <w:drawing>
                <wp:inline distT="0" distB="0" distL="0" distR="0" wp14:anchorId="2A5124EF" wp14:editId="0602A0EC">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C0A0164" w14:textId="77777777" w:rsidR="005A48FA" w:rsidRDefault="005A48FA" w:rsidP="00BF1864">
            <w:pPr>
              <w:pStyle w:val="BespokeTable"/>
            </w:pPr>
            <w:r>
              <w:t>Ferroker</w:t>
            </w:r>
          </w:p>
          <w:p w14:paraId="26E45915" w14:textId="77777777" w:rsidR="005A48FA" w:rsidRDefault="005A48FA" w:rsidP="00BF1864">
            <w:pPr>
              <w:pStyle w:val="BespokeTable"/>
            </w:pPr>
            <w:r>
              <w:t>(443x443mm)</w:t>
            </w:r>
          </w:p>
          <w:p w14:paraId="213A48EE" w14:textId="77777777" w:rsidR="005A48FA" w:rsidRPr="003A021D" w:rsidRDefault="005A48FA" w:rsidP="00BF1864">
            <w:pPr>
              <w:pStyle w:val="BespokeTable"/>
            </w:pPr>
            <w:r>
              <w:t>Grout = Antracita</w:t>
            </w:r>
          </w:p>
        </w:tc>
        <w:tc>
          <w:tcPr>
            <w:tcW w:w="850" w:type="dxa"/>
            <w:tcBorders>
              <w:left w:val="nil"/>
            </w:tcBorders>
            <w:tcMar>
              <w:left w:w="0" w:type="dxa"/>
              <w:right w:w="0" w:type="dxa"/>
            </w:tcMar>
            <w:vAlign w:val="center"/>
          </w:tcPr>
          <w:p w14:paraId="540CA52E" w14:textId="77777777" w:rsidR="005A48FA" w:rsidRPr="003A021D" w:rsidRDefault="005A48FA" w:rsidP="00BF1864">
            <w:pPr>
              <w:pStyle w:val="BespokeTable"/>
            </w:pPr>
            <w:r>
              <w:drawing>
                <wp:inline distT="0" distB="0" distL="0" distR="0" wp14:anchorId="2DE424C6" wp14:editId="24638BC2">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3E191EE4" w14:textId="77777777" w:rsidTr="00BF1864">
        <w:trPr>
          <w:trHeight w:val="1020"/>
        </w:trPr>
        <w:tc>
          <w:tcPr>
            <w:tcW w:w="1134" w:type="dxa"/>
            <w:tcBorders>
              <w:right w:val="nil"/>
            </w:tcBorders>
            <w:tcMar>
              <w:left w:w="0" w:type="dxa"/>
              <w:right w:w="0" w:type="dxa"/>
            </w:tcMar>
            <w:vAlign w:val="center"/>
          </w:tcPr>
          <w:p w14:paraId="514E62B8" w14:textId="77777777" w:rsidR="005A48FA" w:rsidRPr="003A021D" w:rsidRDefault="005A48FA" w:rsidP="00BF1864">
            <w:pPr>
              <w:pStyle w:val="BespokeTable"/>
            </w:pPr>
            <w:r>
              <w:t>Shine Aluminio</w:t>
            </w:r>
          </w:p>
        </w:tc>
        <w:tc>
          <w:tcPr>
            <w:tcW w:w="1701" w:type="dxa"/>
            <w:tcBorders>
              <w:left w:val="nil"/>
            </w:tcBorders>
            <w:tcMar>
              <w:left w:w="0" w:type="dxa"/>
              <w:right w:w="0" w:type="dxa"/>
            </w:tcMar>
            <w:vAlign w:val="center"/>
          </w:tcPr>
          <w:p w14:paraId="472DFDD7" w14:textId="77777777" w:rsidR="005A48FA" w:rsidRPr="003A021D" w:rsidRDefault="005A48FA" w:rsidP="00BF1864">
            <w:pPr>
              <w:pStyle w:val="BespokeTable"/>
            </w:pPr>
            <w:r>
              <w:drawing>
                <wp:inline distT="0" distB="0" distL="0" distR="0" wp14:anchorId="19F5646D" wp14:editId="761A5FFE">
                  <wp:extent cx="540000" cy="903600"/>
                  <wp:effectExtent l="46990" t="29210" r="40640" b="40640"/>
                  <wp:docPr id="8" name="Picture 8"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14:paraId="4A700882"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4703302E" w14:textId="77777777" w:rsidR="005A48FA" w:rsidRPr="003A021D" w:rsidRDefault="005A48FA" w:rsidP="00BF1864">
            <w:pPr>
              <w:pStyle w:val="BespokeTable"/>
            </w:pPr>
            <w:r>
              <w:t>10.0mm White</w:t>
            </w:r>
          </w:p>
        </w:tc>
        <w:tc>
          <w:tcPr>
            <w:tcW w:w="1276" w:type="dxa"/>
            <w:tcMar>
              <w:left w:w="0" w:type="dxa"/>
              <w:right w:w="0" w:type="dxa"/>
            </w:tcMar>
            <w:vAlign w:val="center"/>
          </w:tcPr>
          <w:p w14:paraId="605C1D17" w14:textId="77777777" w:rsidR="005A48FA" w:rsidRDefault="005A48FA" w:rsidP="00BF1864">
            <w:pPr>
              <w:pStyle w:val="BespokeTable"/>
            </w:pPr>
            <w:r>
              <w:t>Manhattan</w:t>
            </w:r>
          </w:p>
          <w:p w14:paraId="48D4E707" w14:textId="77777777" w:rsidR="005A48FA" w:rsidRDefault="005A48FA" w:rsidP="00BF186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6CE18E87" wp14:editId="2425C99B">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2BB8B"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ypm+K7gEAAMcDAAAOAAAAAAAAAAAAAAAAAC4CAABkcnMvZTJvRG9jLnht&#10;bFBLAQItABQABgAIAAAAIQC2I76E2QAAAAMBAAAPAAAAAAAAAAAAAAAAAEgEAABkcnMvZG93bnJl&#10;di54bWxQSwUGAAAAAAQABADzAAAATgUAAAAA&#10;" fillcolor="#b3b4b7" stroked="f">
                      <v:path arrowok="t"/>
                      <w10:anchorlock/>
                    </v:rect>
                  </w:pict>
                </mc:Fallback>
              </mc:AlternateContent>
            </w:r>
          </w:p>
          <w:p w14:paraId="2AAFD20F" w14:textId="77777777" w:rsidR="005A48FA" w:rsidRPr="003A021D" w:rsidRDefault="005A48FA" w:rsidP="00BF1864">
            <w:pPr>
              <w:pStyle w:val="BespokeTable"/>
            </w:pPr>
          </w:p>
        </w:tc>
        <w:tc>
          <w:tcPr>
            <w:tcW w:w="1559" w:type="dxa"/>
            <w:tcBorders>
              <w:right w:val="nil"/>
            </w:tcBorders>
            <w:tcMar>
              <w:left w:w="0" w:type="dxa"/>
              <w:right w:w="0" w:type="dxa"/>
            </w:tcMar>
            <w:vAlign w:val="center"/>
          </w:tcPr>
          <w:p w14:paraId="361A4D1C" w14:textId="77777777" w:rsidR="005A48FA" w:rsidRDefault="005A48FA" w:rsidP="00BF1864">
            <w:pPr>
              <w:pStyle w:val="BespokeTable"/>
            </w:pPr>
            <w:r>
              <w:t>Ferroker Aluminio</w:t>
            </w:r>
          </w:p>
          <w:p w14:paraId="2A0D05D6" w14:textId="77777777" w:rsidR="005A48FA" w:rsidRDefault="005A48FA" w:rsidP="00BF1864">
            <w:pPr>
              <w:pStyle w:val="BespokeTable"/>
            </w:pPr>
            <w:r>
              <w:t>(443x443mm)</w:t>
            </w:r>
          </w:p>
          <w:p w14:paraId="50A5B457"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00044008" w14:textId="77777777" w:rsidR="005A48FA" w:rsidRPr="003A021D" w:rsidRDefault="005A48FA" w:rsidP="00BF1864">
            <w:pPr>
              <w:pStyle w:val="BespokeTable"/>
            </w:pPr>
            <w:r>
              <w:drawing>
                <wp:inline distT="0" distB="0" distL="0" distR="0" wp14:anchorId="58B3FCD3" wp14:editId="0BF7095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57A65B04" w14:textId="77777777" w:rsidTr="00BF1864">
        <w:trPr>
          <w:trHeight w:val="1020"/>
        </w:trPr>
        <w:tc>
          <w:tcPr>
            <w:tcW w:w="1134" w:type="dxa"/>
            <w:tcBorders>
              <w:right w:val="nil"/>
            </w:tcBorders>
            <w:tcMar>
              <w:left w:w="0" w:type="dxa"/>
              <w:right w:w="0" w:type="dxa"/>
            </w:tcMar>
            <w:vAlign w:val="center"/>
          </w:tcPr>
          <w:p w14:paraId="64C2DC35" w14:textId="77777777" w:rsidR="005A48FA" w:rsidRPr="003A021D" w:rsidRDefault="005A48FA" w:rsidP="00BF1864">
            <w:pPr>
              <w:pStyle w:val="BespokeTable"/>
            </w:pPr>
            <w:r>
              <w:t>Jap</w:t>
            </w:r>
            <w:r w:rsidRPr="003A021D">
              <w:t>an Blanco</w:t>
            </w:r>
          </w:p>
        </w:tc>
        <w:tc>
          <w:tcPr>
            <w:tcW w:w="1701" w:type="dxa"/>
            <w:tcBorders>
              <w:left w:val="nil"/>
            </w:tcBorders>
            <w:tcMar>
              <w:left w:w="0" w:type="dxa"/>
              <w:right w:w="0" w:type="dxa"/>
            </w:tcMar>
            <w:vAlign w:val="center"/>
          </w:tcPr>
          <w:p w14:paraId="2286BA9E" w14:textId="77777777" w:rsidR="005A48FA" w:rsidRPr="003A021D" w:rsidRDefault="005A48FA" w:rsidP="00BF1864">
            <w:pPr>
              <w:pStyle w:val="BespokeTable"/>
            </w:pPr>
            <w:r w:rsidRPr="003A021D">
              <w:drawing>
                <wp:inline distT="0" distB="0" distL="0" distR="0" wp14:anchorId="1F2EFF0B" wp14:editId="68FAFCB2">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25B1FF50"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389C7794"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65A44899" w14:textId="77777777" w:rsidR="005A48FA" w:rsidRDefault="005A48FA" w:rsidP="00BF1864">
            <w:pPr>
              <w:pStyle w:val="BespokeTable"/>
            </w:pPr>
            <w:r w:rsidRPr="003A021D">
              <w:t>Blanco</w:t>
            </w:r>
            <w:r>
              <w:t xml:space="preserve"> </w:t>
            </w:r>
            <w:r w:rsidRPr="003A021D">
              <w:t>(white)</w:t>
            </w:r>
          </w:p>
          <w:p w14:paraId="6A81FBA2" w14:textId="77777777" w:rsidR="005A48FA" w:rsidRPr="003A021D" w:rsidRDefault="005A48FA" w:rsidP="00BF1864">
            <w:pPr>
              <w:pStyle w:val="BespokeTable"/>
            </w:pPr>
            <w:r w:rsidRPr="00D41227">
              <w:drawing>
                <wp:inline distT="0" distB="0" distL="0" distR="0" wp14:anchorId="7FBD1F3D" wp14:editId="15645A8D">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79F5ED4" w14:textId="77777777" w:rsidR="005A48FA" w:rsidRDefault="005A48FA" w:rsidP="00BF1864">
            <w:pPr>
              <w:pStyle w:val="BespokeTable"/>
            </w:pPr>
            <w:r w:rsidRPr="003A021D">
              <w:t>Japan Blanco (443x443mm)</w:t>
            </w:r>
          </w:p>
          <w:p w14:paraId="5805B0D9"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6D5E59C2" w14:textId="77777777" w:rsidR="005A48FA" w:rsidRPr="003A021D" w:rsidRDefault="005A48FA" w:rsidP="00BF1864">
            <w:pPr>
              <w:pStyle w:val="BespokeTable"/>
            </w:pPr>
            <w:r w:rsidRPr="003A021D">
              <w:drawing>
                <wp:inline distT="0" distB="0" distL="0" distR="0" wp14:anchorId="45F2A292" wp14:editId="0853A298">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17849246" w14:textId="77777777" w:rsidTr="00BF1864">
        <w:trPr>
          <w:trHeight w:val="1020"/>
        </w:trPr>
        <w:tc>
          <w:tcPr>
            <w:tcW w:w="1134" w:type="dxa"/>
            <w:tcBorders>
              <w:right w:val="nil"/>
            </w:tcBorders>
            <w:tcMar>
              <w:left w:w="0" w:type="dxa"/>
              <w:right w:w="0" w:type="dxa"/>
            </w:tcMar>
            <w:vAlign w:val="center"/>
          </w:tcPr>
          <w:p w14:paraId="23FE85E4" w14:textId="77777777" w:rsidR="005A48FA" w:rsidRPr="003A021D" w:rsidRDefault="005A48FA" w:rsidP="00BF1864">
            <w:pPr>
              <w:pStyle w:val="BespokeTable"/>
            </w:pPr>
            <w:r w:rsidRPr="003A021D">
              <w:t>Japan Marine</w:t>
            </w:r>
          </w:p>
        </w:tc>
        <w:tc>
          <w:tcPr>
            <w:tcW w:w="1701" w:type="dxa"/>
            <w:tcBorders>
              <w:left w:val="nil"/>
            </w:tcBorders>
            <w:tcMar>
              <w:left w:w="0" w:type="dxa"/>
              <w:right w:w="0" w:type="dxa"/>
            </w:tcMar>
            <w:vAlign w:val="center"/>
          </w:tcPr>
          <w:p w14:paraId="766342B5" w14:textId="77777777" w:rsidR="005A48FA" w:rsidRPr="003A021D" w:rsidRDefault="005A48FA" w:rsidP="00BF1864">
            <w:pPr>
              <w:pStyle w:val="BespokeTable"/>
            </w:pPr>
            <w:r w:rsidRPr="003A021D">
              <w:drawing>
                <wp:inline distT="0" distB="0" distL="0" distR="0" wp14:anchorId="0B9155BF" wp14:editId="61934086">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59031383"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661068DF"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1E941C83" w14:textId="77777777" w:rsidR="005A48FA" w:rsidRDefault="005A48FA" w:rsidP="00BF1864">
            <w:pPr>
              <w:pStyle w:val="BespokeTable"/>
            </w:pPr>
            <w:r w:rsidRPr="003A021D">
              <w:t>Cemento (cement grey)</w:t>
            </w:r>
          </w:p>
          <w:p w14:paraId="33169DD7" w14:textId="77777777" w:rsidR="005A48FA" w:rsidRPr="003A021D" w:rsidRDefault="005A48FA" w:rsidP="00BF1864">
            <w:pPr>
              <w:pStyle w:val="BespokeTable"/>
            </w:pPr>
            <w:r w:rsidRPr="00995136">
              <w:drawing>
                <wp:inline distT="0" distB="0" distL="0" distR="0" wp14:anchorId="691F4119" wp14:editId="6F1155EA">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5B20931" w14:textId="77777777" w:rsidR="005A48FA" w:rsidRDefault="005A48FA" w:rsidP="00BF1864">
            <w:pPr>
              <w:pStyle w:val="BespokeTable"/>
            </w:pPr>
            <w:r w:rsidRPr="003A021D">
              <w:t>Japan Marine (443x443mm)</w:t>
            </w:r>
          </w:p>
          <w:p w14:paraId="1A17463D" w14:textId="77777777" w:rsidR="005A48FA" w:rsidRPr="003A021D" w:rsidRDefault="005A48FA" w:rsidP="00BF1864">
            <w:pPr>
              <w:pStyle w:val="BespokeTable"/>
            </w:pPr>
            <w:r>
              <w:t>Grout = Cemento</w:t>
            </w:r>
          </w:p>
        </w:tc>
        <w:tc>
          <w:tcPr>
            <w:tcW w:w="850" w:type="dxa"/>
            <w:tcBorders>
              <w:left w:val="nil"/>
            </w:tcBorders>
            <w:tcMar>
              <w:left w:w="0" w:type="dxa"/>
              <w:right w:w="0" w:type="dxa"/>
            </w:tcMar>
            <w:vAlign w:val="center"/>
          </w:tcPr>
          <w:p w14:paraId="09EE56CC" w14:textId="77777777" w:rsidR="005A48FA" w:rsidRPr="003A021D" w:rsidRDefault="005A48FA" w:rsidP="00BF1864">
            <w:pPr>
              <w:pStyle w:val="BespokeTable"/>
            </w:pPr>
            <w:r w:rsidRPr="003A021D">
              <w:drawing>
                <wp:inline distT="0" distB="0" distL="0" distR="0" wp14:anchorId="0719D930" wp14:editId="05ADBE90">
                  <wp:extent cx="540000" cy="540000"/>
                  <wp:effectExtent l="0" t="0" r="0" b="0"/>
                  <wp:docPr id="531" name="Picture 531" descr="CERAMIC TILES - JAPAN MARINE 44,3X44,3 - 10014054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2947AA70" w14:textId="77777777" w:rsidTr="00BF1864">
        <w:trPr>
          <w:trHeight w:val="1020"/>
        </w:trPr>
        <w:tc>
          <w:tcPr>
            <w:tcW w:w="1134" w:type="dxa"/>
            <w:tcBorders>
              <w:right w:val="nil"/>
            </w:tcBorders>
            <w:tcMar>
              <w:left w:w="0" w:type="dxa"/>
              <w:right w:w="0" w:type="dxa"/>
            </w:tcMar>
            <w:vAlign w:val="center"/>
          </w:tcPr>
          <w:p w14:paraId="53EC49D1" w14:textId="77777777" w:rsidR="005A48FA" w:rsidRPr="003A021D" w:rsidRDefault="005A48FA" w:rsidP="00BF1864">
            <w:pPr>
              <w:pStyle w:val="BespokeTable"/>
            </w:pPr>
            <w:r w:rsidRPr="003A021D">
              <w:t>Madgascar Blanco</w:t>
            </w:r>
          </w:p>
        </w:tc>
        <w:tc>
          <w:tcPr>
            <w:tcW w:w="1701" w:type="dxa"/>
            <w:tcBorders>
              <w:left w:val="nil"/>
            </w:tcBorders>
            <w:tcMar>
              <w:left w:w="0" w:type="dxa"/>
              <w:right w:w="0" w:type="dxa"/>
            </w:tcMar>
            <w:vAlign w:val="center"/>
          </w:tcPr>
          <w:p w14:paraId="2AD8AE38" w14:textId="77777777" w:rsidR="005A48FA" w:rsidRPr="003A021D" w:rsidRDefault="005A48FA" w:rsidP="00BF1864">
            <w:pPr>
              <w:pStyle w:val="BespokeTable"/>
            </w:pPr>
            <w:r w:rsidRPr="003A021D">
              <w:drawing>
                <wp:inline distT="0" distB="0" distL="0" distR="0" wp14:anchorId="75744FA9" wp14:editId="0A20ECD3">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5A06545"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0559FA7C"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67EB2888" w14:textId="77777777" w:rsidR="005A48FA" w:rsidRDefault="005A48FA" w:rsidP="00BF1864">
            <w:pPr>
              <w:pStyle w:val="BespokeTable"/>
            </w:pPr>
            <w:r>
              <w:t xml:space="preserve">Blanco </w:t>
            </w:r>
            <w:r w:rsidRPr="003A021D">
              <w:t>(white)</w:t>
            </w:r>
          </w:p>
          <w:p w14:paraId="437EE02B" w14:textId="77777777" w:rsidR="005A48FA" w:rsidRPr="003A021D" w:rsidRDefault="005A48FA" w:rsidP="00BF1864">
            <w:pPr>
              <w:pStyle w:val="BespokeTable"/>
            </w:pPr>
            <w:r w:rsidRPr="00D41227">
              <w:drawing>
                <wp:inline distT="0" distB="0" distL="0" distR="0" wp14:anchorId="2C2A19D2" wp14:editId="662D457C">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56AA7A3" w14:textId="77777777" w:rsidR="005A48FA" w:rsidRDefault="005A48FA" w:rsidP="00BF1864">
            <w:pPr>
              <w:pStyle w:val="BespokeTable"/>
            </w:pPr>
            <w:r w:rsidRPr="003A021D">
              <w:t>Madagascar Blanco (443x443mm)</w:t>
            </w:r>
          </w:p>
          <w:p w14:paraId="17AE0623"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0A2E322D" w14:textId="77777777" w:rsidR="005A48FA" w:rsidRPr="003A021D" w:rsidRDefault="005A48FA" w:rsidP="00BF1864">
            <w:pPr>
              <w:pStyle w:val="BespokeTable"/>
            </w:pPr>
            <w:r w:rsidRPr="003A021D">
              <w:drawing>
                <wp:inline distT="0" distB="0" distL="0" distR="0" wp14:anchorId="71CF88BA" wp14:editId="41BD29E0">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3DCB4CA3" w14:textId="77777777" w:rsidTr="00BF1864">
        <w:trPr>
          <w:trHeight w:val="1020"/>
        </w:trPr>
        <w:tc>
          <w:tcPr>
            <w:tcW w:w="1134" w:type="dxa"/>
            <w:tcBorders>
              <w:right w:val="nil"/>
            </w:tcBorders>
            <w:tcMar>
              <w:left w:w="0" w:type="dxa"/>
              <w:right w:w="0" w:type="dxa"/>
            </w:tcMar>
            <w:vAlign w:val="center"/>
          </w:tcPr>
          <w:p w14:paraId="3D62461B" w14:textId="77777777" w:rsidR="005A48FA" w:rsidRPr="003A021D" w:rsidRDefault="005A48FA" w:rsidP="00BF1864">
            <w:pPr>
              <w:pStyle w:val="BespokeTable"/>
            </w:pPr>
            <w:r w:rsidRPr="003A021D">
              <w:t>Madagascar Natural</w:t>
            </w:r>
          </w:p>
        </w:tc>
        <w:tc>
          <w:tcPr>
            <w:tcW w:w="1701" w:type="dxa"/>
            <w:tcBorders>
              <w:left w:val="nil"/>
            </w:tcBorders>
            <w:tcMar>
              <w:left w:w="0" w:type="dxa"/>
              <w:right w:w="0" w:type="dxa"/>
            </w:tcMar>
            <w:vAlign w:val="center"/>
          </w:tcPr>
          <w:p w14:paraId="7E285538" w14:textId="77777777" w:rsidR="005A48FA" w:rsidRPr="003A021D" w:rsidRDefault="005A48FA" w:rsidP="00BF1864">
            <w:pPr>
              <w:pStyle w:val="BespokeTable"/>
            </w:pPr>
            <w:r w:rsidRPr="003A021D">
              <w:drawing>
                <wp:inline distT="0" distB="0" distL="0" distR="0" wp14:anchorId="10FC5C35" wp14:editId="3C6A0AF6">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C5A3642"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5BE077FD"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4D68020C" w14:textId="77777777" w:rsidR="005A48FA" w:rsidRDefault="005A48FA" w:rsidP="00BF1864">
            <w:pPr>
              <w:pStyle w:val="BespokeTable"/>
            </w:pPr>
            <w:r w:rsidRPr="003A021D">
              <w:t>Gris (grey)</w:t>
            </w:r>
          </w:p>
          <w:p w14:paraId="2A2357BC" w14:textId="77777777" w:rsidR="005A48FA" w:rsidRPr="003A021D" w:rsidRDefault="005A48FA" w:rsidP="00BF1864">
            <w:pPr>
              <w:pStyle w:val="BespokeTable"/>
            </w:pPr>
            <w:r>
              <mc:AlternateContent>
                <mc:Choice Requires="wps">
                  <w:drawing>
                    <wp:inline distT="0" distB="0" distL="0" distR="0" wp14:anchorId="4B335190" wp14:editId="0ACCE51F">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B5302"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oe7AEAAMcDAAAOAAAAZHJzL2Uyb0RvYy54bWysU9GO0zAQfEfiHyy/0zRVA0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CuPoe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8E984D1" w14:textId="77777777" w:rsidR="005A48FA" w:rsidRDefault="005A48FA" w:rsidP="00BF1864">
            <w:pPr>
              <w:pStyle w:val="BespokeTable"/>
            </w:pPr>
            <w:r w:rsidRPr="003A021D">
              <w:t>Madagascar Natural (443x443mm)</w:t>
            </w:r>
          </w:p>
          <w:p w14:paraId="2198FE46"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055F8DB0" w14:textId="77777777" w:rsidR="005A48FA" w:rsidRPr="003A021D" w:rsidRDefault="005A48FA" w:rsidP="00BF1864">
            <w:pPr>
              <w:pStyle w:val="BespokeTable"/>
            </w:pPr>
            <w:r w:rsidRPr="003A021D">
              <w:drawing>
                <wp:inline distT="0" distB="0" distL="0" distR="0" wp14:anchorId="717E87A3" wp14:editId="1E266CF5">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2D65D9BB" w14:textId="77777777" w:rsidTr="00BF1864">
        <w:trPr>
          <w:trHeight w:val="1020"/>
        </w:trPr>
        <w:tc>
          <w:tcPr>
            <w:tcW w:w="1134" w:type="dxa"/>
            <w:tcBorders>
              <w:right w:val="nil"/>
            </w:tcBorders>
            <w:tcMar>
              <w:left w:w="0" w:type="dxa"/>
              <w:right w:w="0" w:type="dxa"/>
            </w:tcMar>
            <w:vAlign w:val="center"/>
          </w:tcPr>
          <w:p w14:paraId="3B47EFCB" w14:textId="77777777" w:rsidR="005A48FA" w:rsidRPr="003A021D" w:rsidRDefault="005A48FA" w:rsidP="00BF1864">
            <w:pPr>
              <w:pStyle w:val="BespokeTable"/>
            </w:pPr>
            <w:r>
              <w:t>Malaga Beige</w:t>
            </w:r>
          </w:p>
        </w:tc>
        <w:tc>
          <w:tcPr>
            <w:tcW w:w="1701" w:type="dxa"/>
            <w:tcBorders>
              <w:left w:val="nil"/>
            </w:tcBorders>
            <w:tcMar>
              <w:left w:w="0" w:type="dxa"/>
              <w:right w:w="0" w:type="dxa"/>
            </w:tcMar>
            <w:vAlign w:val="center"/>
          </w:tcPr>
          <w:p w14:paraId="51C70BC6" w14:textId="77777777" w:rsidR="005A48FA" w:rsidRPr="003A021D" w:rsidRDefault="005A48FA" w:rsidP="00BF1864">
            <w:pPr>
              <w:pStyle w:val="BespokeTable"/>
            </w:pPr>
            <w:r>
              <w:drawing>
                <wp:inline distT="0" distB="0" distL="0" distR="0" wp14:anchorId="432EA67B" wp14:editId="6FB58E5A">
                  <wp:extent cx="540000" cy="903600"/>
                  <wp:effectExtent l="46990" t="29210" r="40640" b="40640"/>
                  <wp:docPr id="450" name="Pictur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5C1B7A47"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252EDD59" w14:textId="77777777" w:rsidR="005A48FA" w:rsidRPr="003A021D" w:rsidRDefault="005A48FA" w:rsidP="00BF1864">
            <w:pPr>
              <w:pStyle w:val="BespokeTable"/>
            </w:pPr>
            <w:r>
              <w:t>10,0mm White</w:t>
            </w:r>
          </w:p>
        </w:tc>
        <w:tc>
          <w:tcPr>
            <w:tcW w:w="1276" w:type="dxa"/>
            <w:tcMar>
              <w:left w:w="0" w:type="dxa"/>
              <w:right w:w="0" w:type="dxa"/>
            </w:tcMar>
            <w:vAlign w:val="center"/>
          </w:tcPr>
          <w:p w14:paraId="11EE53DC" w14:textId="77777777" w:rsidR="005A48FA" w:rsidRDefault="005A48FA" w:rsidP="00BF1864">
            <w:pPr>
              <w:pStyle w:val="BespokeTable"/>
            </w:pPr>
            <w:r>
              <w:t>Blanco (white)</w:t>
            </w:r>
          </w:p>
          <w:p w14:paraId="7F13DF0F" w14:textId="77777777" w:rsidR="005A48FA" w:rsidRPr="003A021D" w:rsidRDefault="005A48FA" w:rsidP="00BF1864">
            <w:pPr>
              <w:pStyle w:val="BespokeTable"/>
            </w:pPr>
            <w:r w:rsidRPr="00D41227">
              <w:drawing>
                <wp:inline distT="0" distB="0" distL="0" distR="0" wp14:anchorId="23231273" wp14:editId="13879415">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8612EDF"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034FF490" w14:textId="77777777" w:rsidR="005A48FA" w:rsidRPr="003A021D" w:rsidRDefault="005A48FA" w:rsidP="00BF1864">
            <w:pPr>
              <w:pStyle w:val="BespokeTable"/>
            </w:pPr>
          </w:p>
        </w:tc>
      </w:tr>
      <w:tr w:rsidR="005A48FA" w:rsidRPr="003A021D" w14:paraId="50652382" w14:textId="77777777" w:rsidTr="00BF1864">
        <w:trPr>
          <w:trHeight w:val="1020"/>
        </w:trPr>
        <w:tc>
          <w:tcPr>
            <w:tcW w:w="1134" w:type="dxa"/>
            <w:tcBorders>
              <w:right w:val="nil"/>
            </w:tcBorders>
            <w:tcMar>
              <w:left w:w="0" w:type="dxa"/>
              <w:right w:w="0" w:type="dxa"/>
            </w:tcMar>
            <w:vAlign w:val="center"/>
          </w:tcPr>
          <w:p w14:paraId="375EB53A" w14:textId="77777777" w:rsidR="005A48FA" w:rsidRPr="003A021D" w:rsidRDefault="005A48FA" w:rsidP="00BF1864">
            <w:pPr>
              <w:pStyle w:val="BespokeTable"/>
            </w:pPr>
            <w:r>
              <w:t>Malaga Acero</w:t>
            </w:r>
          </w:p>
        </w:tc>
        <w:tc>
          <w:tcPr>
            <w:tcW w:w="1701" w:type="dxa"/>
            <w:tcBorders>
              <w:left w:val="nil"/>
            </w:tcBorders>
            <w:tcMar>
              <w:left w:w="0" w:type="dxa"/>
              <w:right w:w="0" w:type="dxa"/>
            </w:tcMar>
            <w:vAlign w:val="center"/>
          </w:tcPr>
          <w:p w14:paraId="475B37D4" w14:textId="77777777" w:rsidR="005A48FA" w:rsidRPr="003A021D" w:rsidRDefault="005A48FA" w:rsidP="00BF1864">
            <w:pPr>
              <w:pStyle w:val="BespokeTable"/>
            </w:pPr>
            <w:r>
              <w:drawing>
                <wp:inline distT="0" distB="0" distL="0" distR="0" wp14:anchorId="534895FC" wp14:editId="22AED2C5">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0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11799DFB"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01AE511F" w14:textId="77777777" w:rsidR="005A48FA" w:rsidRPr="003A021D" w:rsidRDefault="005A48FA" w:rsidP="00BF1864">
            <w:pPr>
              <w:pStyle w:val="BespokeTable"/>
            </w:pPr>
            <w:r>
              <w:t>10,0mm White</w:t>
            </w:r>
          </w:p>
        </w:tc>
        <w:tc>
          <w:tcPr>
            <w:tcW w:w="1276" w:type="dxa"/>
            <w:tcMar>
              <w:left w:w="0" w:type="dxa"/>
              <w:right w:w="0" w:type="dxa"/>
            </w:tcMar>
            <w:vAlign w:val="center"/>
          </w:tcPr>
          <w:p w14:paraId="176AC8D0" w14:textId="77777777" w:rsidR="005A48FA" w:rsidRDefault="005A48FA" w:rsidP="00BF1864">
            <w:pPr>
              <w:pStyle w:val="BespokeTable"/>
            </w:pPr>
            <w:r>
              <w:t>Blanco (white)</w:t>
            </w:r>
          </w:p>
          <w:p w14:paraId="76A69007" w14:textId="77777777" w:rsidR="005A48FA" w:rsidRPr="003A021D" w:rsidRDefault="005A48FA" w:rsidP="00BF1864">
            <w:pPr>
              <w:pStyle w:val="BespokeTable"/>
            </w:pPr>
            <w:r w:rsidRPr="00D41227">
              <w:drawing>
                <wp:inline distT="0" distB="0" distL="0" distR="0" wp14:anchorId="27D88A76" wp14:editId="3944A1DE">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EF063C9"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173110FB" w14:textId="77777777" w:rsidR="005A48FA" w:rsidRPr="003A021D" w:rsidRDefault="005A48FA" w:rsidP="00BF1864">
            <w:pPr>
              <w:pStyle w:val="BespokeTable"/>
            </w:pPr>
          </w:p>
        </w:tc>
      </w:tr>
      <w:tr w:rsidR="005A48FA" w:rsidRPr="003A021D" w14:paraId="40BE0307" w14:textId="77777777" w:rsidTr="00BF1864">
        <w:trPr>
          <w:trHeight w:val="1020"/>
        </w:trPr>
        <w:tc>
          <w:tcPr>
            <w:tcW w:w="1134" w:type="dxa"/>
            <w:tcBorders>
              <w:right w:val="nil"/>
            </w:tcBorders>
            <w:tcMar>
              <w:left w:w="0" w:type="dxa"/>
              <w:right w:w="0" w:type="dxa"/>
            </w:tcMar>
            <w:vAlign w:val="center"/>
          </w:tcPr>
          <w:p w14:paraId="53100027" w14:textId="77777777" w:rsidR="005A48FA" w:rsidRPr="003A021D" w:rsidRDefault="005A48FA" w:rsidP="00BF1864">
            <w:pPr>
              <w:pStyle w:val="BespokeTable"/>
            </w:pPr>
            <w:r>
              <w:t>Malaga Ocean</w:t>
            </w:r>
          </w:p>
        </w:tc>
        <w:tc>
          <w:tcPr>
            <w:tcW w:w="1701" w:type="dxa"/>
            <w:tcBorders>
              <w:left w:val="nil"/>
            </w:tcBorders>
            <w:tcMar>
              <w:left w:w="0" w:type="dxa"/>
              <w:right w:w="0" w:type="dxa"/>
            </w:tcMar>
            <w:vAlign w:val="center"/>
          </w:tcPr>
          <w:p w14:paraId="27E2AE6A" w14:textId="77777777" w:rsidR="005A48FA" w:rsidRPr="003A021D" w:rsidRDefault="005A48FA" w:rsidP="00BF1864">
            <w:pPr>
              <w:pStyle w:val="BespokeTable"/>
            </w:pPr>
            <w:r>
              <w:drawing>
                <wp:inline distT="0" distB="0" distL="0" distR="0" wp14:anchorId="190282B0" wp14:editId="105C66E4">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3E49CE9B"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3087EFB2" w14:textId="77777777" w:rsidR="005A48FA" w:rsidRPr="003A021D" w:rsidRDefault="005A48FA" w:rsidP="00BF1864">
            <w:pPr>
              <w:pStyle w:val="BespokeTable"/>
            </w:pPr>
            <w:r>
              <w:t>10,0mm White</w:t>
            </w:r>
          </w:p>
        </w:tc>
        <w:tc>
          <w:tcPr>
            <w:tcW w:w="1276" w:type="dxa"/>
            <w:tcMar>
              <w:left w:w="0" w:type="dxa"/>
              <w:right w:w="0" w:type="dxa"/>
            </w:tcMar>
            <w:vAlign w:val="center"/>
          </w:tcPr>
          <w:p w14:paraId="6A033BE7" w14:textId="77777777" w:rsidR="005A48FA" w:rsidRPr="003A021D" w:rsidRDefault="005A48FA" w:rsidP="00BF1864">
            <w:pPr>
              <w:pStyle w:val="BespokeTable"/>
            </w:pPr>
            <w:r>
              <w:t>Blanco (white)</w:t>
            </w:r>
            <w:r w:rsidRPr="00D41227">
              <w:t xml:space="preserve"> </w:t>
            </w:r>
            <w:r w:rsidRPr="00D41227">
              <w:drawing>
                <wp:inline distT="0" distB="0" distL="0" distR="0" wp14:anchorId="43E40135" wp14:editId="1D0F39EE">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91E0E9F"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3123AD59" w14:textId="77777777" w:rsidR="005A48FA" w:rsidRPr="003A021D" w:rsidRDefault="005A48FA" w:rsidP="00BF1864">
            <w:pPr>
              <w:pStyle w:val="BespokeTable"/>
            </w:pPr>
          </w:p>
        </w:tc>
      </w:tr>
      <w:tr w:rsidR="005A48FA" w:rsidRPr="003A021D" w14:paraId="35D7702D" w14:textId="77777777" w:rsidTr="00BF1864">
        <w:trPr>
          <w:trHeight w:val="1020"/>
        </w:trPr>
        <w:tc>
          <w:tcPr>
            <w:tcW w:w="1134" w:type="dxa"/>
            <w:tcBorders>
              <w:right w:val="nil"/>
            </w:tcBorders>
            <w:tcMar>
              <w:left w:w="0" w:type="dxa"/>
              <w:right w:w="0" w:type="dxa"/>
            </w:tcMar>
            <w:vAlign w:val="center"/>
          </w:tcPr>
          <w:p w14:paraId="5486F943" w14:textId="77777777" w:rsidR="005A48FA" w:rsidRPr="003A021D" w:rsidRDefault="005A48FA" w:rsidP="00BF1864">
            <w:pPr>
              <w:pStyle w:val="BespokeTable"/>
            </w:pPr>
            <w:r>
              <w:lastRenderedPageBreak/>
              <w:t>Malaga Blanco</w:t>
            </w:r>
          </w:p>
        </w:tc>
        <w:tc>
          <w:tcPr>
            <w:tcW w:w="1701" w:type="dxa"/>
            <w:tcBorders>
              <w:left w:val="nil"/>
            </w:tcBorders>
            <w:tcMar>
              <w:left w:w="0" w:type="dxa"/>
              <w:right w:w="0" w:type="dxa"/>
            </w:tcMar>
            <w:vAlign w:val="center"/>
          </w:tcPr>
          <w:p w14:paraId="59155163" w14:textId="77777777" w:rsidR="005A48FA" w:rsidRPr="003A021D" w:rsidRDefault="005A48FA" w:rsidP="00BF1864">
            <w:pPr>
              <w:pStyle w:val="BespokeTable"/>
            </w:pPr>
            <w:r>
              <w:drawing>
                <wp:inline distT="0" distB="0" distL="0" distR="0" wp14:anchorId="6C2E139C" wp14:editId="3EB331B2">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14:paraId="21E018D6"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2D25835D" w14:textId="77777777" w:rsidR="005A48FA" w:rsidRPr="003A021D" w:rsidRDefault="005A48FA" w:rsidP="00BF1864">
            <w:pPr>
              <w:pStyle w:val="BespokeTable"/>
            </w:pPr>
            <w:r>
              <w:t>10,0mm White</w:t>
            </w:r>
          </w:p>
        </w:tc>
        <w:tc>
          <w:tcPr>
            <w:tcW w:w="1276" w:type="dxa"/>
            <w:tcMar>
              <w:left w:w="0" w:type="dxa"/>
              <w:right w:w="0" w:type="dxa"/>
            </w:tcMar>
            <w:vAlign w:val="center"/>
          </w:tcPr>
          <w:p w14:paraId="132D546A" w14:textId="77777777" w:rsidR="005A48FA" w:rsidRDefault="005A48FA" w:rsidP="00BF1864">
            <w:pPr>
              <w:pStyle w:val="BespokeTable"/>
            </w:pPr>
            <w:r>
              <w:t>Blanco (white)</w:t>
            </w:r>
          </w:p>
          <w:p w14:paraId="4D0C20E0" w14:textId="77777777" w:rsidR="005A48FA" w:rsidRPr="003A021D" w:rsidRDefault="005A48FA" w:rsidP="00BF1864">
            <w:pPr>
              <w:pStyle w:val="BespokeTable"/>
            </w:pPr>
            <w:r w:rsidRPr="00D41227">
              <w:drawing>
                <wp:inline distT="0" distB="0" distL="0" distR="0" wp14:anchorId="7B865466" wp14:editId="6B60CBFB">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5561E52"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33D60DAD" w14:textId="77777777" w:rsidR="005A48FA" w:rsidRPr="003A021D" w:rsidRDefault="005A48FA" w:rsidP="00BF1864">
            <w:pPr>
              <w:pStyle w:val="BespokeTable"/>
            </w:pPr>
          </w:p>
        </w:tc>
      </w:tr>
      <w:tr w:rsidR="005A48FA" w:rsidRPr="003A021D" w14:paraId="5DFDD734" w14:textId="77777777" w:rsidTr="00BF1864">
        <w:trPr>
          <w:trHeight w:val="1020"/>
        </w:trPr>
        <w:tc>
          <w:tcPr>
            <w:tcW w:w="1134" w:type="dxa"/>
            <w:tcBorders>
              <w:right w:val="nil"/>
            </w:tcBorders>
            <w:tcMar>
              <w:left w:w="0" w:type="dxa"/>
              <w:right w:w="0" w:type="dxa"/>
            </w:tcMar>
            <w:vAlign w:val="center"/>
          </w:tcPr>
          <w:p w14:paraId="24F74F62" w14:textId="77777777" w:rsidR="005A48FA" w:rsidRPr="003A021D" w:rsidRDefault="005A48FA" w:rsidP="00BF1864">
            <w:pPr>
              <w:pStyle w:val="BespokeTable"/>
            </w:pPr>
            <w:r>
              <w:t>Crystal White (previously Formas Blanco)</w:t>
            </w:r>
          </w:p>
        </w:tc>
        <w:tc>
          <w:tcPr>
            <w:tcW w:w="1701" w:type="dxa"/>
            <w:tcBorders>
              <w:left w:val="nil"/>
            </w:tcBorders>
            <w:tcMar>
              <w:left w:w="0" w:type="dxa"/>
              <w:right w:w="0" w:type="dxa"/>
            </w:tcMar>
            <w:vAlign w:val="center"/>
          </w:tcPr>
          <w:p w14:paraId="3EAD1EB2" w14:textId="77777777" w:rsidR="005A48FA" w:rsidRPr="003A021D" w:rsidRDefault="005A48FA" w:rsidP="00BF1864">
            <w:pPr>
              <w:pStyle w:val="BespokeTable"/>
            </w:pPr>
            <w:r w:rsidRPr="003A021D">
              <w:drawing>
                <wp:inline distT="0" distB="0" distL="0" distR="0" wp14:anchorId="7B7E50FE" wp14:editId="37F6275F">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127F6011"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3B953801"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6692514F" w14:textId="77777777" w:rsidR="005A48FA" w:rsidRDefault="005A48FA" w:rsidP="00BF1864">
            <w:pPr>
              <w:pStyle w:val="BespokeTable"/>
            </w:pPr>
            <w:r w:rsidRPr="003A021D">
              <w:t>Blanco</w:t>
            </w:r>
            <w:r>
              <w:t xml:space="preserve"> </w:t>
            </w:r>
            <w:r w:rsidRPr="003A021D">
              <w:t>(white)</w:t>
            </w:r>
          </w:p>
          <w:p w14:paraId="16462077" w14:textId="77777777" w:rsidR="005A48FA" w:rsidRPr="003A021D" w:rsidRDefault="005A48FA" w:rsidP="00BF1864">
            <w:pPr>
              <w:pStyle w:val="BespokeTable"/>
            </w:pPr>
            <w:r w:rsidRPr="00D41227">
              <w:drawing>
                <wp:inline distT="0" distB="0" distL="0" distR="0" wp14:anchorId="79512E2A" wp14:editId="3A650C7A">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B5823C3"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1F60C1F7" w14:textId="77777777" w:rsidR="005A48FA" w:rsidRPr="003A021D" w:rsidRDefault="005A48FA" w:rsidP="00BF1864">
            <w:pPr>
              <w:pStyle w:val="BespokeTable"/>
            </w:pPr>
          </w:p>
        </w:tc>
      </w:tr>
    </w:tbl>
    <w:p w14:paraId="6E35C1C0" w14:textId="77777777" w:rsidR="005A48FA" w:rsidRPr="003A021D" w:rsidRDefault="005A48FA" w:rsidP="005A48FA">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519C6AAD" wp14:editId="78B55E30">
            <wp:extent cx="961200" cy="108000"/>
            <wp:effectExtent l="0" t="0" r="0" b="6350"/>
            <wp:docPr id="572" name="Picture 572" descr="PORCELANOS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1F56D71E" w14:textId="77777777" w:rsidR="005A48FA" w:rsidRPr="003A021D" w:rsidRDefault="005A48FA" w:rsidP="005A48FA">
      <w:pPr>
        <w:spacing w:before="120" w:after="120"/>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5A48FA" w:rsidRPr="003A021D" w14:paraId="7E111C93" w14:textId="77777777" w:rsidTr="00BF1864">
        <w:trPr>
          <w:trHeight w:val="406"/>
          <w:tblHeader/>
        </w:trPr>
        <w:tc>
          <w:tcPr>
            <w:tcW w:w="2835" w:type="dxa"/>
            <w:gridSpan w:val="2"/>
            <w:tcBorders>
              <w:bottom w:val="single" w:sz="4" w:space="0" w:color="auto"/>
            </w:tcBorders>
            <w:tcMar>
              <w:left w:w="0" w:type="dxa"/>
              <w:right w:w="0" w:type="dxa"/>
            </w:tcMar>
            <w:vAlign w:val="center"/>
          </w:tcPr>
          <w:p w14:paraId="618750D2" w14:textId="77777777" w:rsidR="005A48FA" w:rsidRPr="003A021D" w:rsidRDefault="005A48FA" w:rsidP="00BF1864">
            <w:pPr>
              <w:pStyle w:val="BespokeTable"/>
            </w:pPr>
            <w:r w:rsidRPr="003A021D">
              <w:t>Range/Colour</w:t>
            </w:r>
          </w:p>
        </w:tc>
        <w:tc>
          <w:tcPr>
            <w:tcW w:w="993" w:type="dxa"/>
            <w:tcMar>
              <w:left w:w="0" w:type="dxa"/>
              <w:right w:w="0" w:type="dxa"/>
            </w:tcMar>
            <w:vAlign w:val="center"/>
          </w:tcPr>
          <w:p w14:paraId="1F34679A" w14:textId="77777777" w:rsidR="005A48FA" w:rsidRPr="003A021D" w:rsidRDefault="005A48FA" w:rsidP="00BF1864">
            <w:pPr>
              <w:pStyle w:val="BespokeTable"/>
            </w:pPr>
            <w:r w:rsidRPr="003A021D">
              <w:t>Tile size</w:t>
            </w:r>
          </w:p>
        </w:tc>
        <w:tc>
          <w:tcPr>
            <w:tcW w:w="1559" w:type="dxa"/>
            <w:tcMar>
              <w:left w:w="0" w:type="dxa"/>
              <w:right w:w="0" w:type="dxa"/>
            </w:tcMar>
            <w:vAlign w:val="center"/>
          </w:tcPr>
          <w:p w14:paraId="38773438" w14:textId="77777777" w:rsidR="005A48FA" w:rsidRPr="003A021D" w:rsidRDefault="005A48FA" w:rsidP="00BF1864">
            <w:pPr>
              <w:pStyle w:val="BespokeTable"/>
            </w:pPr>
            <w:r w:rsidRPr="003A021D">
              <w:t>Trim (not in Utility rooms/cupboards)</w:t>
            </w:r>
          </w:p>
        </w:tc>
        <w:tc>
          <w:tcPr>
            <w:tcW w:w="1276" w:type="dxa"/>
            <w:tcMar>
              <w:left w:w="0" w:type="dxa"/>
              <w:right w:w="0" w:type="dxa"/>
            </w:tcMar>
            <w:vAlign w:val="center"/>
          </w:tcPr>
          <w:p w14:paraId="501B27CD" w14:textId="77777777" w:rsidR="005A48FA" w:rsidRPr="003A021D" w:rsidRDefault="005A48FA" w:rsidP="00BF1864">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3CD2CD0C" w14:textId="77777777" w:rsidR="005A48FA" w:rsidRPr="003A021D" w:rsidRDefault="005A48FA" w:rsidP="00BF1864">
            <w:pPr>
              <w:pStyle w:val="BespokeTable"/>
            </w:pPr>
            <w:r w:rsidRPr="003A021D">
              <w:t>Upgrade Floor Tile (recommended)</w:t>
            </w:r>
          </w:p>
        </w:tc>
      </w:tr>
      <w:tr w:rsidR="005A48FA" w:rsidRPr="003A021D" w14:paraId="5E8C30E3" w14:textId="77777777" w:rsidTr="00BF1864">
        <w:trPr>
          <w:trHeight w:val="624"/>
        </w:trPr>
        <w:tc>
          <w:tcPr>
            <w:tcW w:w="1134" w:type="dxa"/>
            <w:tcBorders>
              <w:right w:val="nil"/>
            </w:tcBorders>
            <w:tcMar>
              <w:left w:w="0" w:type="dxa"/>
              <w:right w:w="0" w:type="dxa"/>
            </w:tcMar>
            <w:vAlign w:val="center"/>
          </w:tcPr>
          <w:p w14:paraId="71821DB9" w14:textId="77777777" w:rsidR="005A48FA" w:rsidRPr="003A021D" w:rsidRDefault="005A48FA" w:rsidP="00BF1864">
            <w:pPr>
              <w:pStyle w:val="BespokeTable"/>
            </w:pPr>
            <w:r w:rsidRPr="003A021D">
              <w:t>Retro Blanco</w:t>
            </w:r>
          </w:p>
        </w:tc>
        <w:tc>
          <w:tcPr>
            <w:tcW w:w="1701" w:type="dxa"/>
            <w:tcBorders>
              <w:left w:val="nil"/>
            </w:tcBorders>
            <w:tcMar>
              <w:left w:w="0" w:type="dxa"/>
              <w:right w:w="0" w:type="dxa"/>
            </w:tcMar>
            <w:vAlign w:val="center"/>
          </w:tcPr>
          <w:p w14:paraId="27BB38D2" w14:textId="77777777" w:rsidR="005A48FA" w:rsidRPr="003A021D" w:rsidRDefault="005A48FA" w:rsidP="00BF1864">
            <w:pPr>
              <w:pStyle w:val="BespokeTable"/>
            </w:pPr>
            <w:r w:rsidRPr="003A021D">
              <w:drawing>
                <wp:inline distT="0" distB="0" distL="0" distR="0" wp14:anchorId="60EB547E" wp14:editId="3F1545C2">
                  <wp:extent cx="903600" cy="540000"/>
                  <wp:effectExtent l="38100" t="38100" r="30480" b="31750"/>
                  <wp:docPr id="574" name="Retro Blanco" descr="http://www.porcelanosa.com/finder/resources/img/high/100000837.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47F9872" w14:textId="77777777" w:rsidR="005A48FA" w:rsidRPr="003A021D" w:rsidRDefault="005A48FA" w:rsidP="00BF1864">
            <w:pPr>
              <w:pStyle w:val="BespokeTable"/>
            </w:pPr>
            <w:r w:rsidRPr="003A021D">
              <w:t>100x200mm</w:t>
            </w:r>
          </w:p>
        </w:tc>
        <w:tc>
          <w:tcPr>
            <w:tcW w:w="1559" w:type="dxa"/>
            <w:tcMar>
              <w:left w:w="0" w:type="dxa"/>
              <w:right w:w="0" w:type="dxa"/>
            </w:tcMar>
            <w:vAlign w:val="center"/>
          </w:tcPr>
          <w:p w14:paraId="3E08242E"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5960DF96" w14:textId="77777777" w:rsidR="005A48FA" w:rsidRDefault="005A48FA" w:rsidP="00BF1864">
            <w:pPr>
              <w:pStyle w:val="BespokeTable"/>
            </w:pPr>
            <w:r w:rsidRPr="003A021D">
              <w:t>Blanco(white)</w:t>
            </w:r>
          </w:p>
          <w:p w14:paraId="746E6664" w14:textId="77777777" w:rsidR="005A48FA" w:rsidRPr="00995136" w:rsidRDefault="005A48FA" w:rsidP="00BF1864">
            <w:pPr>
              <w:pStyle w:val="BespokeTable"/>
            </w:pPr>
            <w:r w:rsidRPr="00D41227">
              <w:drawing>
                <wp:inline distT="0" distB="0" distL="0" distR="0" wp14:anchorId="2E21F11B" wp14:editId="672B532D">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A5AEF8E"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1DA503B6" w14:textId="77777777" w:rsidR="005A48FA" w:rsidRPr="003A021D" w:rsidRDefault="005A48FA" w:rsidP="00BF1864">
            <w:pPr>
              <w:pStyle w:val="BespokeTable"/>
            </w:pPr>
          </w:p>
        </w:tc>
      </w:tr>
      <w:tr w:rsidR="005A48FA" w:rsidRPr="003A021D" w14:paraId="34455A47" w14:textId="77777777" w:rsidTr="00BF1864">
        <w:trPr>
          <w:trHeight w:val="624"/>
        </w:trPr>
        <w:tc>
          <w:tcPr>
            <w:tcW w:w="1134" w:type="dxa"/>
            <w:tcBorders>
              <w:right w:val="nil"/>
            </w:tcBorders>
            <w:tcMar>
              <w:left w:w="0" w:type="dxa"/>
              <w:right w:w="0" w:type="dxa"/>
            </w:tcMar>
            <w:vAlign w:val="center"/>
          </w:tcPr>
          <w:p w14:paraId="433C5127" w14:textId="77777777" w:rsidR="005A48FA" w:rsidRPr="003A021D" w:rsidRDefault="005A48FA" w:rsidP="00BF1864">
            <w:pPr>
              <w:pStyle w:val="BespokeTable"/>
            </w:pPr>
            <w:r w:rsidRPr="003A021D">
              <w:t>Calpe Blanco</w:t>
            </w:r>
          </w:p>
        </w:tc>
        <w:tc>
          <w:tcPr>
            <w:tcW w:w="1701" w:type="dxa"/>
            <w:tcBorders>
              <w:left w:val="nil"/>
            </w:tcBorders>
            <w:tcMar>
              <w:left w:w="0" w:type="dxa"/>
              <w:right w:w="0" w:type="dxa"/>
            </w:tcMar>
            <w:vAlign w:val="center"/>
          </w:tcPr>
          <w:p w14:paraId="7C021317" w14:textId="77777777" w:rsidR="005A48FA" w:rsidRPr="003A021D" w:rsidRDefault="005A48FA" w:rsidP="00BF1864">
            <w:pPr>
              <w:pStyle w:val="BespokeTable"/>
            </w:pPr>
            <w:r w:rsidRPr="003A021D">
              <w:drawing>
                <wp:inline distT="0" distB="0" distL="0" distR="0" wp14:anchorId="0422D24C" wp14:editId="46EA6522">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76A355F5" w14:textId="77777777" w:rsidR="005A48FA" w:rsidRPr="003A021D" w:rsidRDefault="005A48FA" w:rsidP="00BF1864">
            <w:pPr>
              <w:pStyle w:val="BespokeTable"/>
            </w:pPr>
            <w:r w:rsidRPr="003A021D">
              <w:t>75x300mm</w:t>
            </w:r>
          </w:p>
        </w:tc>
        <w:tc>
          <w:tcPr>
            <w:tcW w:w="1559" w:type="dxa"/>
            <w:tcMar>
              <w:left w:w="0" w:type="dxa"/>
              <w:right w:w="0" w:type="dxa"/>
            </w:tcMar>
            <w:vAlign w:val="center"/>
          </w:tcPr>
          <w:p w14:paraId="73259AE7"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04B47659" w14:textId="77777777" w:rsidR="005A48FA" w:rsidRDefault="005A48FA" w:rsidP="00BF1864">
            <w:pPr>
              <w:pStyle w:val="BespokeTable"/>
            </w:pPr>
            <w:r w:rsidRPr="003A021D">
              <w:t>Blanco(white)</w:t>
            </w:r>
          </w:p>
          <w:p w14:paraId="1A2CF380" w14:textId="77777777" w:rsidR="005A48FA" w:rsidRPr="003A021D" w:rsidRDefault="005A48FA" w:rsidP="00BF1864">
            <w:pPr>
              <w:pStyle w:val="BespokeTable"/>
            </w:pPr>
            <w:r w:rsidRPr="00D41227">
              <w:drawing>
                <wp:inline distT="0" distB="0" distL="0" distR="0" wp14:anchorId="293693AF" wp14:editId="2DCC5B3F">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9862DB2"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3B93E858" w14:textId="77777777" w:rsidR="005A48FA" w:rsidRPr="003A021D" w:rsidRDefault="005A48FA" w:rsidP="00BF1864">
            <w:pPr>
              <w:pStyle w:val="BespokeTable"/>
            </w:pPr>
          </w:p>
        </w:tc>
      </w:tr>
      <w:tr w:rsidR="005A48FA" w:rsidRPr="003A021D" w14:paraId="26B47079" w14:textId="77777777" w:rsidTr="00BF1864">
        <w:trPr>
          <w:trHeight w:val="624"/>
        </w:trPr>
        <w:tc>
          <w:tcPr>
            <w:tcW w:w="1134" w:type="dxa"/>
            <w:tcBorders>
              <w:right w:val="nil"/>
            </w:tcBorders>
            <w:tcMar>
              <w:left w:w="0" w:type="dxa"/>
              <w:right w:w="0" w:type="dxa"/>
            </w:tcMar>
            <w:vAlign w:val="center"/>
          </w:tcPr>
          <w:p w14:paraId="63A51541" w14:textId="77777777" w:rsidR="005A48FA" w:rsidRPr="003A021D" w:rsidRDefault="005A48FA" w:rsidP="00BF1864">
            <w:pPr>
              <w:pStyle w:val="BespokeTable"/>
            </w:pPr>
            <w:r w:rsidRPr="003A021D">
              <w:t>Calpe Seagreen</w:t>
            </w:r>
          </w:p>
        </w:tc>
        <w:tc>
          <w:tcPr>
            <w:tcW w:w="1701" w:type="dxa"/>
            <w:tcBorders>
              <w:left w:val="nil"/>
            </w:tcBorders>
            <w:tcMar>
              <w:left w:w="0" w:type="dxa"/>
              <w:right w:w="0" w:type="dxa"/>
            </w:tcMar>
            <w:vAlign w:val="center"/>
          </w:tcPr>
          <w:p w14:paraId="4F2D590C" w14:textId="77777777" w:rsidR="005A48FA" w:rsidRPr="003A021D" w:rsidRDefault="005A48FA" w:rsidP="00BF1864">
            <w:pPr>
              <w:pStyle w:val="BespokeTable"/>
            </w:pPr>
            <w:r w:rsidRPr="003A021D">
              <w:drawing>
                <wp:inline distT="0" distB="0" distL="0" distR="0" wp14:anchorId="13D53BFB" wp14:editId="766AD995">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19BDF38F" w14:textId="77777777" w:rsidR="005A48FA" w:rsidRPr="003A021D" w:rsidRDefault="005A48FA" w:rsidP="00BF1864">
            <w:pPr>
              <w:pStyle w:val="BespokeTable"/>
            </w:pPr>
            <w:r w:rsidRPr="003A021D">
              <w:t>75x300mm</w:t>
            </w:r>
          </w:p>
        </w:tc>
        <w:tc>
          <w:tcPr>
            <w:tcW w:w="1559" w:type="dxa"/>
            <w:tcMar>
              <w:left w:w="0" w:type="dxa"/>
              <w:right w:w="0" w:type="dxa"/>
            </w:tcMar>
            <w:vAlign w:val="center"/>
          </w:tcPr>
          <w:p w14:paraId="27357264"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48723E12" w14:textId="77777777" w:rsidR="005A48FA" w:rsidRDefault="005A48FA" w:rsidP="00BF1864">
            <w:pPr>
              <w:pStyle w:val="BespokeTable"/>
            </w:pPr>
            <w:r w:rsidRPr="003A021D">
              <w:t>Gris (grey)</w:t>
            </w:r>
          </w:p>
          <w:p w14:paraId="61C406EA" w14:textId="77777777" w:rsidR="005A48FA" w:rsidRPr="003A021D" w:rsidRDefault="005A48FA" w:rsidP="00BF1864">
            <w:pPr>
              <w:pStyle w:val="BespokeTable"/>
            </w:pPr>
            <w:r>
              <w:rPr>
                <w:rFonts w:ascii="Times New Roman" w:hAnsi="Times New Roman"/>
              </w:rPr>
              <mc:AlternateContent>
                <mc:Choice Requires="wps">
                  <w:drawing>
                    <wp:inline distT="0" distB="0" distL="0" distR="0" wp14:anchorId="7C2A1B51" wp14:editId="7666EBBB">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95446"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hXf9n7AEAAMcDAAAOAAAAAAAAAAAAAAAAAC4CAABkcnMvZTJvRG9jLnhtbFBL&#10;AQItABQABgAIAAAAIQD+S8Xo2AAAAAMBAAAPAAAAAAAAAAAAAAAAAEYEAABkcnMvZG93bnJldi54&#10;bWxQSwUGAAAAAAQABADzAAAASwU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14:paraId="384A18B3"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0DA24EC4" w14:textId="77777777" w:rsidR="005A48FA" w:rsidRPr="003A021D" w:rsidRDefault="005A48FA" w:rsidP="00BF1864">
            <w:pPr>
              <w:pStyle w:val="BespokeTable"/>
            </w:pPr>
          </w:p>
        </w:tc>
      </w:tr>
      <w:tr w:rsidR="005A48FA" w:rsidRPr="003A021D" w14:paraId="7EB6933B" w14:textId="77777777" w:rsidTr="00BF1864">
        <w:trPr>
          <w:trHeight w:val="624"/>
        </w:trPr>
        <w:tc>
          <w:tcPr>
            <w:tcW w:w="1134" w:type="dxa"/>
            <w:tcBorders>
              <w:right w:val="nil"/>
            </w:tcBorders>
            <w:tcMar>
              <w:left w:w="0" w:type="dxa"/>
              <w:right w:w="0" w:type="dxa"/>
            </w:tcMar>
            <w:vAlign w:val="center"/>
          </w:tcPr>
          <w:p w14:paraId="734B9F6E" w14:textId="77777777" w:rsidR="005A48FA" w:rsidRPr="003A021D" w:rsidRDefault="005A48FA" w:rsidP="00BF1864">
            <w:pPr>
              <w:pStyle w:val="BespokeTable"/>
            </w:pPr>
            <w:r w:rsidRPr="003A021D">
              <w:t>Calpe Warm Grey</w:t>
            </w:r>
          </w:p>
        </w:tc>
        <w:tc>
          <w:tcPr>
            <w:tcW w:w="1701" w:type="dxa"/>
            <w:tcBorders>
              <w:left w:val="nil"/>
            </w:tcBorders>
            <w:tcMar>
              <w:left w:w="0" w:type="dxa"/>
              <w:right w:w="0" w:type="dxa"/>
            </w:tcMar>
            <w:vAlign w:val="center"/>
          </w:tcPr>
          <w:p w14:paraId="3730381F" w14:textId="77777777" w:rsidR="005A48FA" w:rsidRPr="003A021D" w:rsidRDefault="005A48FA" w:rsidP="00BF1864">
            <w:pPr>
              <w:pStyle w:val="BespokeTable"/>
            </w:pPr>
            <w:r w:rsidRPr="003A021D">
              <w:drawing>
                <wp:inline distT="0" distB="0" distL="0" distR="0" wp14:anchorId="656E6822" wp14:editId="579DBC4A">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FE5CC29" w14:textId="77777777" w:rsidR="005A48FA" w:rsidRPr="003A021D" w:rsidRDefault="005A48FA" w:rsidP="00BF1864">
            <w:pPr>
              <w:pStyle w:val="BespokeTable"/>
            </w:pPr>
            <w:r w:rsidRPr="003A021D">
              <w:t>75x300mm</w:t>
            </w:r>
          </w:p>
        </w:tc>
        <w:tc>
          <w:tcPr>
            <w:tcW w:w="1559" w:type="dxa"/>
            <w:tcMar>
              <w:left w:w="0" w:type="dxa"/>
              <w:right w:w="0" w:type="dxa"/>
            </w:tcMar>
            <w:vAlign w:val="center"/>
          </w:tcPr>
          <w:p w14:paraId="3DD62500"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5B563E40" w14:textId="77777777" w:rsidR="005A48FA" w:rsidRDefault="005A48FA" w:rsidP="00BF1864">
            <w:pPr>
              <w:pStyle w:val="BespokeTable"/>
            </w:pPr>
            <w:r>
              <w:t>Blanco(white)</w:t>
            </w:r>
          </w:p>
          <w:p w14:paraId="169F0182" w14:textId="77777777" w:rsidR="005A48FA" w:rsidRPr="003A021D" w:rsidRDefault="005A48FA" w:rsidP="00BF1864">
            <w:pPr>
              <w:pStyle w:val="BespokeTable"/>
            </w:pPr>
            <w:r w:rsidRPr="00D41227">
              <w:drawing>
                <wp:inline distT="0" distB="0" distL="0" distR="0" wp14:anchorId="594D37DA" wp14:editId="02647F4A">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D098D0C"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227507BD" w14:textId="77777777" w:rsidR="005A48FA" w:rsidRPr="003A021D" w:rsidRDefault="005A48FA" w:rsidP="00BF1864">
            <w:pPr>
              <w:pStyle w:val="BespokeTable"/>
            </w:pPr>
          </w:p>
        </w:tc>
      </w:tr>
      <w:tr w:rsidR="005A48FA" w:rsidRPr="003A021D" w14:paraId="2423ED72" w14:textId="77777777" w:rsidTr="00BF1864">
        <w:trPr>
          <w:trHeight w:val="520"/>
        </w:trPr>
        <w:tc>
          <w:tcPr>
            <w:tcW w:w="9072" w:type="dxa"/>
            <w:gridSpan w:val="7"/>
            <w:tcMar>
              <w:left w:w="0" w:type="dxa"/>
              <w:right w:w="0" w:type="dxa"/>
            </w:tcMar>
            <w:vAlign w:val="center"/>
          </w:tcPr>
          <w:p w14:paraId="3D3B39C4" w14:textId="77777777" w:rsidR="005A48FA" w:rsidRPr="009958C7" w:rsidRDefault="005A48FA" w:rsidP="00BF1864">
            <w:pPr>
              <w:pStyle w:val="Style1"/>
            </w:pPr>
            <w:r w:rsidRPr="009958C7">
              <w:t>Retro Blanco, Calpe Blanco, Calpe Seagreen and Calpe Warm Grey tiles above will be fitted in brick-bond format</w:t>
            </w:r>
            <w:r>
              <w:t>.</w:t>
            </w:r>
          </w:p>
        </w:tc>
      </w:tr>
      <w:tr w:rsidR="005A48FA" w:rsidRPr="003A021D" w14:paraId="4441964D" w14:textId="77777777" w:rsidTr="00BF1864">
        <w:trPr>
          <w:trHeight w:val="624"/>
        </w:trPr>
        <w:tc>
          <w:tcPr>
            <w:tcW w:w="1134" w:type="dxa"/>
            <w:tcBorders>
              <w:right w:val="nil"/>
            </w:tcBorders>
            <w:tcMar>
              <w:left w:w="0" w:type="dxa"/>
              <w:right w:w="0" w:type="dxa"/>
            </w:tcMar>
            <w:vAlign w:val="center"/>
          </w:tcPr>
          <w:p w14:paraId="1158EEB5" w14:textId="77777777" w:rsidR="005A48FA" w:rsidRPr="003A021D" w:rsidRDefault="005A48FA" w:rsidP="00BF1864">
            <w:pPr>
              <w:pStyle w:val="BespokeTable"/>
            </w:pPr>
            <w:r w:rsidRPr="003A021D">
              <w:t>Nimbus Blanco</w:t>
            </w:r>
          </w:p>
        </w:tc>
        <w:tc>
          <w:tcPr>
            <w:tcW w:w="1701" w:type="dxa"/>
            <w:tcBorders>
              <w:left w:val="nil"/>
            </w:tcBorders>
            <w:tcMar>
              <w:left w:w="0" w:type="dxa"/>
              <w:right w:w="0" w:type="dxa"/>
            </w:tcMar>
            <w:vAlign w:val="center"/>
          </w:tcPr>
          <w:p w14:paraId="1BCA4363" w14:textId="77777777" w:rsidR="005A48FA" w:rsidRPr="003A021D" w:rsidRDefault="005A48FA" w:rsidP="00BF1864">
            <w:pPr>
              <w:pStyle w:val="BespokeTable"/>
            </w:pPr>
            <w:r w:rsidRPr="003A021D">
              <w:drawing>
                <wp:inline distT="0" distB="0" distL="0" distR="0" wp14:anchorId="6473EC3C" wp14:editId="4E3A9609">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987F832" w14:textId="77777777" w:rsidR="005A48FA" w:rsidRPr="003A021D" w:rsidRDefault="005A48FA" w:rsidP="00BF1864">
            <w:pPr>
              <w:pStyle w:val="BespokeTable"/>
            </w:pPr>
            <w:r w:rsidRPr="003A021D">
              <w:t>2</w:t>
            </w:r>
            <w:r>
              <w:t>50x443</w:t>
            </w:r>
            <w:r w:rsidRPr="003A021D">
              <w:t>mm</w:t>
            </w:r>
          </w:p>
        </w:tc>
        <w:tc>
          <w:tcPr>
            <w:tcW w:w="1559" w:type="dxa"/>
            <w:tcMar>
              <w:left w:w="0" w:type="dxa"/>
              <w:right w:w="0" w:type="dxa"/>
            </w:tcMar>
            <w:vAlign w:val="center"/>
          </w:tcPr>
          <w:p w14:paraId="304957BA"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08B751F1" w14:textId="77777777" w:rsidR="005A48FA" w:rsidRDefault="005A48FA" w:rsidP="00BF1864">
            <w:pPr>
              <w:pStyle w:val="BespokeTable"/>
            </w:pPr>
            <w:r>
              <w:t>Blanco(white)</w:t>
            </w:r>
          </w:p>
          <w:p w14:paraId="7BCF3615" w14:textId="77777777" w:rsidR="005A48FA" w:rsidRPr="003A021D" w:rsidRDefault="005A48FA" w:rsidP="00BF1864">
            <w:pPr>
              <w:pStyle w:val="BespokeTable"/>
            </w:pPr>
            <w:r w:rsidRPr="00D41227">
              <w:drawing>
                <wp:inline distT="0" distB="0" distL="0" distR="0" wp14:anchorId="389AB8C1" wp14:editId="22AE83A8">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575AB1EC" w14:textId="77777777" w:rsidR="005A48FA" w:rsidRDefault="005A48FA" w:rsidP="00BF1864">
            <w:pPr>
              <w:pStyle w:val="BespokeTable"/>
            </w:pPr>
            <w:r w:rsidRPr="003A021D">
              <w:t>Nimbus Blanco (333x333mm)</w:t>
            </w:r>
          </w:p>
          <w:p w14:paraId="4D6892F6"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3FDAB43E" w14:textId="77777777" w:rsidR="005A48FA" w:rsidRPr="003A021D" w:rsidRDefault="005A48FA" w:rsidP="00BF1864">
            <w:pPr>
              <w:pStyle w:val="BespokeTable"/>
            </w:pPr>
            <w:r w:rsidRPr="003A021D">
              <w:drawing>
                <wp:inline distT="0" distB="0" distL="0" distR="0" wp14:anchorId="1BFD78B5" wp14:editId="660C85D4">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66EBD8BB" w14:textId="77777777" w:rsidTr="00BF1864">
        <w:trPr>
          <w:trHeight w:val="624"/>
        </w:trPr>
        <w:tc>
          <w:tcPr>
            <w:tcW w:w="1134" w:type="dxa"/>
            <w:tcBorders>
              <w:right w:val="nil"/>
            </w:tcBorders>
            <w:tcMar>
              <w:left w:w="0" w:type="dxa"/>
              <w:right w:w="0" w:type="dxa"/>
            </w:tcMar>
            <w:vAlign w:val="center"/>
          </w:tcPr>
          <w:p w14:paraId="232FD168" w14:textId="77777777" w:rsidR="005A48FA" w:rsidRPr="003A021D" w:rsidRDefault="005A48FA" w:rsidP="00BF1864">
            <w:pPr>
              <w:pStyle w:val="BespokeTable"/>
            </w:pPr>
            <w:r w:rsidRPr="003A021D">
              <w:t>China Blanco</w:t>
            </w:r>
          </w:p>
        </w:tc>
        <w:tc>
          <w:tcPr>
            <w:tcW w:w="1701" w:type="dxa"/>
            <w:tcBorders>
              <w:left w:val="nil"/>
            </w:tcBorders>
            <w:tcMar>
              <w:left w:w="0" w:type="dxa"/>
              <w:right w:w="0" w:type="dxa"/>
            </w:tcMar>
            <w:vAlign w:val="center"/>
          </w:tcPr>
          <w:p w14:paraId="7C81368E" w14:textId="77777777" w:rsidR="005A48FA" w:rsidRPr="003A021D" w:rsidRDefault="005A48FA" w:rsidP="00BF1864">
            <w:pPr>
              <w:pStyle w:val="BespokeTable"/>
            </w:pPr>
            <w:r w:rsidRPr="003A021D">
              <w:drawing>
                <wp:inline distT="0" distB="0" distL="0" distR="0" wp14:anchorId="0976FA33" wp14:editId="34692462">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0416D323"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7AAE8867"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14B3DB72" w14:textId="77777777" w:rsidR="005A48FA" w:rsidRDefault="005A48FA" w:rsidP="00BF1864">
            <w:pPr>
              <w:pStyle w:val="BespokeTable"/>
            </w:pPr>
            <w:r w:rsidRPr="003A021D">
              <w:t>Blanco(white)</w:t>
            </w:r>
          </w:p>
          <w:p w14:paraId="52F659FD" w14:textId="77777777" w:rsidR="005A48FA" w:rsidRPr="003A021D" w:rsidRDefault="005A48FA" w:rsidP="00BF1864">
            <w:pPr>
              <w:pStyle w:val="BespokeTable"/>
            </w:pPr>
            <w:r w:rsidRPr="00D41227">
              <w:drawing>
                <wp:inline distT="0" distB="0" distL="0" distR="0" wp14:anchorId="40A5A3BC" wp14:editId="2D873EDC">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14:paraId="4FE713E1"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6EF277D3" w14:textId="77777777" w:rsidR="005A48FA" w:rsidRPr="003A021D" w:rsidRDefault="005A48FA" w:rsidP="00BF1864">
            <w:pPr>
              <w:pStyle w:val="BespokeTable"/>
            </w:pPr>
          </w:p>
        </w:tc>
      </w:tr>
      <w:tr w:rsidR="005A48FA" w:rsidRPr="003A021D" w14:paraId="36EE65D3" w14:textId="77777777" w:rsidTr="00BF1864">
        <w:trPr>
          <w:trHeight w:val="624"/>
        </w:trPr>
        <w:tc>
          <w:tcPr>
            <w:tcW w:w="1134" w:type="dxa"/>
            <w:tcBorders>
              <w:right w:val="nil"/>
            </w:tcBorders>
            <w:tcMar>
              <w:left w:w="0" w:type="dxa"/>
              <w:right w:w="0" w:type="dxa"/>
            </w:tcMar>
            <w:vAlign w:val="center"/>
          </w:tcPr>
          <w:p w14:paraId="00E65A2D" w14:textId="77777777" w:rsidR="005A48FA" w:rsidRPr="003A021D" w:rsidRDefault="005A48FA" w:rsidP="00BF1864">
            <w:pPr>
              <w:pStyle w:val="BespokeTable"/>
            </w:pPr>
            <w:r>
              <w:t>Marmol Carrara Blanco</w:t>
            </w:r>
          </w:p>
        </w:tc>
        <w:tc>
          <w:tcPr>
            <w:tcW w:w="1701" w:type="dxa"/>
            <w:tcBorders>
              <w:left w:val="nil"/>
            </w:tcBorders>
            <w:tcMar>
              <w:left w:w="0" w:type="dxa"/>
              <w:right w:w="0" w:type="dxa"/>
            </w:tcMar>
            <w:vAlign w:val="center"/>
          </w:tcPr>
          <w:p w14:paraId="201E1477" w14:textId="77777777" w:rsidR="005A48FA" w:rsidRPr="003A021D" w:rsidRDefault="005A48FA" w:rsidP="00BF1864">
            <w:pPr>
              <w:pStyle w:val="BespokeTable"/>
            </w:pPr>
            <w:r>
              <w:drawing>
                <wp:inline distT="0" distB="0" distL="0" distR="0" wp14:anchorId="3883566A" wp14:editId="2196E7D7">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D03E1D6" w14:textId="77777777" w:rsidR="005A48FA" w:rsidRPr="003A021D" w:rsidRDefault="005A48FA" w:rsidP="00BF1864">
            <w:pPr>
              <w:pStyle w:val="BespokeTable"/>
            </w:pPr>
            <w:r>
              <w:t>316x592mm</w:t>
            </w:r>
          </w:p>
        </w:tc>
        <w:tc>
          <w:tcPr>
            <w:tcW w:w="1559" w:type="dxa"/>
            <w:tcMar>
              <w:left w:w="0" w:type="dxa"/>
              <w:right w:w="0" w:type="dxa"/>
            </w:tcMar>
            <w:vAlign w:val="center"/>
          </w:tcPr>
          <w:p w14:paraId="58FBB475" w14:textId="77777777" w:rsidR="005A48FA" w:rsidRPr="003A021D" w:rsidRDefault="005A48FA" w:rsidP="00BF1864">
            <w:pPr>
              <w:pStyle w:val="BespokeTable"/>
            </w:pPr>
            <w:r>
              <w:t>10.0mm white</w:t>
            </w:r>
          </w:p>
        </w:tc>
        <w:tc>
          <w:tcPr>
            <w:tcW w:w="1276" w:type="dxa"/>
            <w:tcMar>
              <w:left w:w="0" w:type="dxa"/>
              <w:right w:w="0" w:type="dxa"/>
            </w:tcMar>
            <w:vAlign w:val="center"/>
          </w:tcPr>
          <w:p w14:paraId="4B46C944" w14:textId="77777777" w:rsidR="005A48FA" w:rsidRDefault="005A48FA" w:rsidP="00BF1864">
            <w:pPr>
              <w:pStyle w:val="BespokeTable"/>
            </w:pPr>
            <w:r>
              <w:t>Blanco (white)</w:t>
            </w:r>
          </w:p>
          <w:p w14:paraId="75A40A98" w14:textId="77777777" w:rsidR="005A48FA" w:rsidRPr="003A021D" w:rsidRDefault="005A48FA" w:rsidP="00BF1864">
            <w:pPr>
              <w:pStyle w:val="BespokeTable"/>
            </w:pPr>
            <w:r w:rsidRPr="00D41227">
              <w:drawing>
                <wp:inline distT="0" distB="0" distL="0" distR="0" wp14:anchorId="3548F9F3" wp14:editId="4BA9A6C2">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13761B4" w14:textId="77777777" w:rsidR="005A48FA" w:rsidRDefault="005A48FA" w:rsidP="00BF1864">
            <w:pPr>
              <w:pStyle w:val="BespokeTable"/>
            </w:pPr>
            <w:r>
              <w:t>Carrara Blanco Brillo</w:t>
            </w:r>
          </w:p>
          <w:p w14:paraId="34AC133A"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486A73EF" w14:textId="77777777" w:rsidR="005A48FA" w:rsidRPr="003A021D" w:rsidRDefault="005A48FA" w:rsidP="00BF1864">
            <w:pPr>
              <w:pStyle w:val="BespokeTable"/>
            </w:pPr>
            <w:r>
              <w:drawing>
                <wp:inline distT="0" distB="0" distL="0" distR="0" wp14:anchorId="466F4541" wp14:editId="35C0B438">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56A30584" w14:textId="77777777" w:rsidTr="00BF1864">
        <w:trPr>
          <w:trHeight w:val="624"/>
        </w:trPr>
        <w:tc>
          <w:tcPr>
            <w:tcW w:w="1134" w:type="dxa"/>
            <w:tcBorders>
              <w:right w:val="nil"/>
            </w:tcBorders>
            <w:tcMar>
              <w:left w:w="0" w:type="dxa"/>
              <w:right w:w="0" w:type="dxa"/>
            </w:tcMar>
            <w:vAlign w:val="center"/>
          </w:tcPr>
          <w:p w14:paraId="72C52CDC" w14:textId="77777777" w:rsidR="005A48FA" w:rsidRPr="003A021D" w:rsidRDefault="005A48FA" w:rsidP="00BF1864">
            <w:pPr>
              <w:pStyle w:val="BespokeTable"/>
            </w:pPr>
            <w:r>
              <w:lastRenderedPageBreak/>
              <w:t>Nast Grey</w:t>
            </w:r>
          </w:p>
        </w:tc>
        <w:tc>
          <w:tcPr>
            <w:tcW w:w="1701" w:type="dxa"/>
            <w:tcBorders>
              <w:left w:val="nil"/>
            </w:tcBorders>
            <w:tcMar>
              <w:left w:w="0" w:type="dxa"/>
              <w:right w:w="0" w:type="dxa"/>
            </w:tcMar>
            <w:vAlign w:val="center"/>
          </w:tcPr>
          <w:p w14:paraId="1156F2A1" w14:textId="77777777" w:rsidR="005A48FA" w:rsidRPr="003A021D" w:rsidRDefault="005A48FA" w:rsidP="00BF1864">
            <w:pPr>
              <w:pStyle w:val="BespokeTable"/>
            </w:pPr>
            <w:r>
              <w:drawing>
                <wp:inline distT="0" distB="0" distL="0" distR="0" wp14:anchorId="3CCE8782" wp14:editId="5A3164C9">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4FA6C3F5" w14:textId="77777777" w:rsidR="005A48FA" w:rsidRPr="003A021D" w:rsidRDefault="005A48FA" w:rsidP="00BF1864">
            <w:pPr>
              <w:pStyle w:val="BespokeTable"/>
            </w:pPr>
            <w:r>
              <w:t>316x592mm</w:t>
            </w:r>
          </w:p>
        </w:tc>
        <w:tc>
          <w:tcPr>
            <w:tcW w:w="1559" w:type="dxa"/>
            <w:tcMar>
              <w:left w:w="0" w:type="dxa"/>
              <w:right w:w="0" w:type="dxa"/>
            </w:tcMar>
            <w:vAlign w:val="center"/>
          </w:tcPr>
          <w:p w14:paraId="4BB8740E" w14:textId="77777777" w:rsidR="005A48FA" w:rsidRPr="003A021D" w:rsidRDefault="005A48FA" w:rsidP="00BF1864">
            <w:pPr>
              <w:pStyle w:val="BespokeTable"/>
            </w:pPr>
            <w:r>
              <w:t>10.0mm white</w:t>
            </w:r>
          </w:p>
        </w:tc>
        <w:tc>
          <w:tcPr>
            <w:tcW w:w="1276" w:type="dxa"/>
            <w:tcMar>
              <w:left w:w="0" w:type="dxa"/>
              <w:right w:w="0" w:type="dxa"/>
            </w:tcMar>
            <w:vAlign w:val="center"/>
          </w:tcPr>
          <w:p w14:paraId="7E49260F" w14:textId="77777777" w:rsidR="005A48FA" w:rsidRDefault="005A48FA" w:rsidP="00BF1864">
            <w:pPr>
              <w:pStyle w:val="BespokeTable"/>
            </w:pPr>
            <w:r>
              <w:t>Gris (grey)</w:t>
            </w:r>
          </w:p>
          <w:p w14:paraId="5745F9A5" w14:textId="77777777" w:rsidR="005A48FA" w:rsidRPr="003A021D" w:rsidRDefault="005A48FA" w:rsidP="00BF1864">
            <w:pPr>
              <w:pStyle w:val="BespokeTable"/>
            </w:pPr>
            <w:r>
              <mc:AlternateContent>
                <mc:Choice Requires="wps">
                  <w:drawing>
                    <wp:inline distT="0" distB="0" distL="0" distR="0" wp14:anchorId="33F455B3" wp14:editId="3F889655">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5FACE"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&#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tGrx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328713DF" w14:textId="77777777" w:rsidR="005A48FA" w:rsidRDefault="005A48FA" w:rsidP="00BF1864">
            <w:pPr>
              <w:pStyle w:val="BespokeTable"/>
            </w:pPr>
            <w:r>
              <w:t>Nast Grey</w:t>
            </w:r>
          </w:p>
          <w:p w14:paraId="03121F31"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694351B9" w14:textId="77777777" w:rsidR="005A48FA" w:rsidRPr="003A021D" w:rsidRDefault="005A48FA" w:rsidP="00BF1864">
            <w:pPr>
              <w:pStyle w:val="BespokeTable"/>
            </w:pPr>
          </w:p>
        </w:tc>
      </w:tr>
      <w:tr w:rsidR="005A48FA" w:rsidRPr="003A021D" w14:paraId="78724A18" w14:textId="77777777" w:rsidTr="00BF1864">
        <w:trPr>
          <w:trHeight w:val="624"/>
        </w:trPr>
        <w:tc>
          <w:tcPr>
            <w:tcW w:w="1134" w:type="dxa"/>
            <w:tcBorders>
              <w:right w:val="nil"/>
            </w:tcBorders>
            <w:tcMar>
              <w:left w:w="0" w:type="dxa"/>
              <w:right w:w="0" w:type="dxa"/>
            </w:tcMar>
            <w:vAlign w:val="center"/>
          </w:tcPr>
          <w:p w14:paraId="47178B98" w14:textId="77777777" w:rsidR="005A48FA" w:rsidRPr="003A021D" w:rsidRDefault="005A48FA" w:rsidP="00BF1864">
            <w:pPr>
              <w:pStyle w:val="BespokeTable"/>
            </w:pPr>
            <w:r>
              <w:t>Nast Blanco</w:t>
            </w:r>
          </w:p>
        </w:tc>
        <w:tc>
          <w:tcPr>
            <w:tcW w:w="1701" w:type="dxa"/>
            <w:tcBorders>
              <w:left w:val="nil"/>
            </w:tcBorders>
            <w:tcMar>
              <w:left w:w="0" w:type="dxa"/>
              <w:right w:w="0" w:type="dxa"/>
            </w:tcMar>
            <w:vAlign w:val="center"/>
          </w:tcPr>
          <w:p w14:paraId="6D531C9C" w14:textId="77777777" w:rsidR="005A48FA" w:rsidRPr="003A021D" w:rsidRDefault="005A48FA" w:rsidP="00BF1864">
            <w:pPr>
              <w:pStyle w:val="BespokeTable"/>
            </w:pPr>
            <w:r>
              <w:drawing>
                <wp:inline distT="0" distB="0" distL="0" distR="0" wp14:anchorId="75FC20B4" wp14:editId="647F93D2">
                  <wp:extent cx="540000" cy="903600"/>
                  <wp:effectExtent l="46990" t="29210" r="40640" b="40640"/>
                  <wp:docPr id="466" name="Pictur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287D7712" w14:textId="77777777" w:rsidR="005A48FA" w:rsidRPr="003A021D" w:rsidRDefault="005A48FA" w:rsidP="00BF1864">
            <w:pPr>
              <w:pStyle w:val="BespokeTable"/>
            </w:pPr>
            <w:r>
              <w:t>316x592mm</w:t>
            </w:r>
          </w:p>
        </w:tc>
        <w:tc>
          <w:tcPr>
            <w:tcW w:w="1559" w:type="dxa"/>
            <w:tcMar>
              <w:left w:w="0" w:type="dxa"/>
              <w:right w:w="0" w:type="dxa"/>
            </w:tcMar>
            <w:vAlign w:val="center"/>
          </w:tcPr>
          <w:p w14:paraId="704DC4AE" w14:textId="77777777" w:rsidR="005A48FA" w:rsidRPr="003A021D" w:rsidRDefault="005A48FA" w:rsidP="00BF1864">
            <w:pPr>
              <w:pStyle w:val="BespokeTable"/>
            </w:pPr>
            <w:r>
              <w:t>10.0mm white</w:t>
            </w:r>
          </w:p>
        </w:tc>
        <w:tc>
          <w:tcPr>
            <w:tcW w:w="1276" w:type="dxa"/>
            <w:tcMar>
              <w:left w:w="0" w:type="dxa"/>
              <w:right w:w="0" w:type="dxa"/>
            </w:tcMar>
            <w:vAlign w:val="center"/>
          </w:tcPr>
          <w:p w14:paraId="727F2A90" w14:textId="77777777" w:rsidR="005A48FA" w:rsidRDefault="005A48FA" w:rsidP="00BF1864">
            <w:pPr>
              <w:pStyle w:val="BespokeTable"/>
            </w:pPr>
            <w:r>
              <w:t>Blanco (white)</w:t>
            </w:r>
          </w:p>
          <w:p w14:paraId="1390D11F" w14:textId="77777777" w:rsidR="005A48FA" w:rsidRPr="003A021D" w:rsidRDefault="005A48FA" w:rsidP="00BF1864">
            <w:pPr>
              <w:pStyle w:val="BespokeTable"/>
            </w:pPr>
            <w:r w:rsidRPr="00D41227">
              <w:drawing>
                <wp:inline distT="0" distB="0" distL="0" distR="0" wp14:anchorId="0D56D801" wp14:editId="57A94360">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5B36103" w14:textId="77777777" w:rsidR="005A48FA" w:rsidRDefault="005A48FA" w:rsidP="00BF1864">
            <w:pPr>
              <w:pStyle w:val="BespokeTable"/>
            </w:pPr>
            <w:r>
              <w:t>Nast Blanco</w:t>
            </w:r>
          </w:p>
          <w:p w14:paraId="3D9D8642"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5F346778" w14:textId="77777777" w:rsidR="005A48FA" w:rsidRPr="003A021D" w:rsidRDefault="005A48FA" w:rsidP="00BF1864">
            <w:pPr>
              <w:pStyle w:val="BespokeTable"/>
            </w:pPr>
          </w:p>
        </w:tc>
      </w:tr>
      <w:tr w:rsidR="005A48FA" w:rsidRPr="003A021D" w14:paraId="733417DC" w14:textId="77777777" w:rsidTr="00BF1864">
        <w:trPr>
          <w:trHeight w:val="624"/>
        </w:trPr>
        <w:tc>
          <w:tcPr>
            <w:tcW w:w="1134" w:type="dxa"/>
            <w:tcBorders>
              <w:right w:val="nil"/>
            </w:tcBorders>
            <w:tcMar>
              <w:left w:w="0" w:type="dxa"/>
              <w:right w:w="0" w:type="dxa"/>
            </w:tcMar>
            <w:vAlign w:val="center"/>
          </w:tcPr>
          <w:p w14:paraId="53918350" w14:textId="77777777" w:rsidR="005A48FA" w:rsidRPr="003A021D" w:rsidRDefault="005A48FA" w:rsidP="00BF1864">
            <w:pPr>
              <w:pStyle w:val="BespokeTable"/>
            </w:pPr>
            <w:r>
              <w:t>Rodano Lineal Acero</w:t>
            </w:r>
          </w:p>
        </w:tc>
        <w:tc>
          <w:tcPr>
            <w:tcW w:w="1701" w:type="dxa"/>
            <w:tcBorders>
              <w:left w:val="nil"/>
            </w:tcBorders>
            <w:tcMar>
              <w:left w:w="0" w:type="dxa"/>
              <w:right w:w="0" w:type="dxa"/>
            </w:tcMar>
            <w:vAlign w:val="center"/>
          </w:tcPr>
          <w:p w14:paraId="10677300" w14:textId="77777777" w:rsidR="005A48FA" w:rsidRPr="003A021D" w:rsidRDefault="005A48FA" w:rsidP="00BF1864">
            <w:pPr>
              <w:pStyle w:val="BespokeTable"/>
            </w:pPr>
            <w:r>
              <w:drawing>
                <wp:inline distT="0" distB="0" distL="0" distR="0" wp14:anchorId="138AAFBE" wp14:editId="4A84B4C9">
                  <wp:extent cx="540000" cy="903600"/>
                  <wp:effectExtent l="46990" t="29210" r="40640" b="40640"/>
                  <wp:docPr id="507"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6BB37FCB" w14:textId="77777777" w:rsidR="005A48FA" w:rsidRPr="003A021D" w:rsidRDefault="005A48FA" w:rsidP="00BF1864">
            <w:pPr>
              <w:pStyle w:val="BespokeTable"/>
            </w:pPr>
            <w:r>
              <w:t>316x592mm</w:t>
            </w:r>
          </w:p>
        </w:tc>
        <w:tc>
          <w:tcPr>
            <w:tcW w:w="1559" w:type="dxa"/>
            <w:tcMar>
              <w:left w:w="0" w:type="dxa"/>
              <w:right w:w="0" w:type="dxa"/>
            </w:tcMar>
            <w:vAlign w:val="center"/>
          </w:tcPr>
          <w:p w14:paraId="603A82CF" w14:textId="77777777" w:rsidR="005A48FA" w:rsidRPr="003A021D" w:rsidRDefault="005A48FA" w:rsidP="00BF1864">
            <w:pPr>
              <w:pStyle w:val="BespokeTable"/>
            </w:pPr>
            <w:r>
              <w:t>10.0mm white</w:t>
            </w:r>
          </w:p>
        </w:tc>
        <w:tc>
          <w:tcPr>
            <w:tcW w:w="1276" w:type="dxa"/>
            <w:tcMar>
              <w:left w:w="0" w:type="dxa"/>
              <w:right w:w="0" w:type="dxa"/>
            </w:tcMar>
            <w:vAlign w:val="center"/>
          </w:tcPr>
          <w:p w14:paraId="3FB926FA" w14:textId="77777777" w:rsidR="005A48FA" w:rsidRDefault="005A48FA" w:rsidP="00BF1864">
            <w:pPr>
              <w:pStyle w:val="BespokeTable"/>
            </w:pPr>
            <w:r>
              <w:t>Gris (grey)</w:t>
            </w:r>
          </w:p>
          <w:p w14:paraId="3D190E40" w14:textId="77777777" w:rsidR="005A48FA" w:rsidRPr="003A021D" w:rsidRDefault="005A48FA" w:rsidP="00BF1864">
            <w:pPr>
              <w:pStyle w:val="BespokeTable"/>
            </w:pPr>
            <w:r>
              <mc:AlternateContent>
                <mc:Choice Requires="wps">
                  <w:drawing>
                    <wp:inline distT="0" distB="0" distL="0" distR="0" wp14:anchorId="601855AA" wp14:editId="209B4203">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B344A"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&#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VuIqd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05448765" w14:textId="77777777" w:rsidR="005A48FA" w:rsidRDefault="005A48FA" w:rsidP="00BF1864">
            <w:pPr>
              <w:pStyle w:val="BespokeTable"/>
            </w:pPr>
            <w:r w:rsidRPr="00F348EA">
              <w:t>Rodano Acero (443x443mm)</w:t>
            </w:r>
          </w:p>
          <w:p w14:paraId="310ACE83"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06A14080" w14:textId="77777777" w:rsidR="005A48FA" w:rsidRPr="003A021D" w:rsidRDefault="005A48FA" w:rsidP="00BF1864">
            <w:pPr>
              <w:pStyle w:val="BespokeTable"/>
            </w:pPr>
            <w:r w:rsidRPr="008E7078">
              <w:drawing>
                <wp:inline distT="0" distB="0" distL="0" distR="0" wp14:anchorId="7F402C1A" wp14:editId="5BE8D86E">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67FE7E58" w14:textId="77777777" w:rsidTr="00BF1864">
        <w:trPr>
          <w:trHeight w:val="624"/>
        </w:trPr>
        <w:tc>
          <w:tcPr>
            <w:tcW w:w="1134" w:type="dxa"/>
            <w:tcBorders>
              <w:right w:val="nil"/>
            </w:tcBorders>
            <w:tcMar>
              <w:left w:w="0" w:type="dxa"/>
              <w:right w:w="0" w:type="dxa"/>
            </w:tcMar>
            <w:vAlign w:val="center"/>
          </w:tcPr>
          <w:p w14:paraId="308436F4" w14:textId="77777777" w:rsidR="005A48FA" w:rsidRPr="003A021D" w:rsidRDefault="005A48FA" w:rsidP="00BF1864">
            <w:pPr>
              <w:pStyle w:val="BespokeTable"/>
            </w:pPr>
            <w:r>
              <w:t>Sena Acero</w:t>
            </w:r>
          </w:p>
        </w:tc>
        <w:tc>
          <w:tcPr>
            <w:tcW w:w="1701" w:type="dxa"/>
            <w:tcBorders>
              <w:left w:val="nil"/>
            </w:tcBorders>
            <w:tcMar>
              <w:left w:w="0" w:type="dxa"/>
              <w:right w:w="0" w:type="dxa"/>
            </w:tcMar>
            <w:vAlign w:val="center"/>
          </w:tcPr>
          <w:p w14:paraId="5B3CF4FF" w14:textId="77777777" w:rsidR="005A48FA" w:rsidRPr="003A021D" w:rsidRDefault="005A48FA" w:rsidP="00BF1864">
            <w:pPr>
              <w:pStyle w:val="BespokeTable"/>
            </w:pPr>
            <w:r>
              <w:drawing>
                <wp:inline distT="0" distB="0" distL="0" distR="0" wp14:anchorId="0EC3DEE3" wp14:editId="0B4A65A9">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4C8FC9FB" w14:textId="77777777" w:rsidR="005A48FA" w:rsidRPr="003A021D" w:rsidRDefault="005A48FA" w:rsidP="00BF1864">
            <w:pPr>
              <w:pStyle w:val="BespokeTable"/>
            </w:pPr>
            <w:r>
              <w:t>316x592mm</w:t>
            </w:r>
          </w:p>
        </w:tc>
        <w:tc>
          <w:tcPr>
            <w:tcW w:w="1559" w:type="dxa"/>
            <w:tcMar>
              <w:left w:w="0" w:type="dxa"/>
              <w:right w:w="0" w:type="dxa"/>
            </w:tcMar>
            <w:vAlign w:val="center"/>
          </w:tcPr>
          <w:p w14:paraId="434478E0" w14:textId="77777777" w:rsidR="005A48FA" w:rsidRPr="003A021D" w:rsidRDefault="005A48FA" w:rsidP="00BF1864">
            <w:pPr>
              <w:pStyle w:val="BespokeTable"/>
            </w:pPr>
            <w:r>
              <w:t>10.0mm white</w:t>
            </w:r>
          </w:p>
        </w:tc>
        <w:tc>
          <w:tcPr>
            <w:tcW w:w="1276" w:type="dxa"/>
            <w:tcMar>
              <w:left w:w="0" w:type="dxa"/>
              <w:right w:w="0" w:type="dxa"/>
            </w:tcMar>
            <w:vAlign w:val="center"/>
          </w:tcPr>
          <w:p w14:paraId="34DE0949" w14:textId="77777777" w:rsidR="005A48FA" w:rsidRDefault="005A48FA" w:rsidP="00BF1864">
            <w:pPr>
              <w:pStyle w:val="BespokeTable"/>
            </w:pPr>
            <w:r>
              <w:t>Gris (grey)</w:t>
            </w:r>
          </w:p>
          <w:p w14:paraId="4516FC2D" w14:textId="77777777" w:rsidR="005A48FA" w:rsidRPr="003A021D" w:rsidRDefault="005A48FA" w:rsidP="00BF1864">
            <w:pPr>
              <w:pStyle w:val="BespokeTable"/>
            </w:pPr>
            <w:r>
              <mc:AlternateContent>
                <mc:Choice Requires="wps">
                  <w:drawing>
                    <wp:inline distT="0" distB="0" distL="0" distR="0" wp14:anchorId="402ACAE7" wp14:editId="44B6D6D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D9105"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dVMA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1DD52F34" w14:textId="77777777" w:rsidR="005A48FA" w:rsidRDefault="005A48FA" w:rsidP="00BF1864">
            <w:pPr>
              <w:pStyle w:val="BespokeTable"/>
            </w:pPr>
            <w:r w:rsidRPr="00F348EA">
              <w:t>Rodano Acero (443x443mm)</w:t>
            </w:r>
          </w:p>
          <w:p w14:paraId="1680A41A"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6024347D" w14:textId="77777777" w:rsidR="005A48FA" w:rsidRPr="003A021D" w:rsidRDefault="005A48FA" w:rsidP="00BF1864">
            <w:pPr>
              <w:pStyle w:val="BespokeTable"/>
            </w:pPr>
            <w:r w:rsidRPr="008E7078">
              <w:drawing>
                <wp:inline distT="0" distB="0" distL="0" distR="0" wp14:anchorId="355C9E31" wp14:editId="3D2D9E75">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07C584C9" w14:textId="77777777" w:rsidTr="00BF1864">
        <w:trPr>
          <w:trHeight w:val="624"/>
        </w:trPr>
        <w:tc>
          <w:tcPr>
            <w:tcW w:w="1134" w:type="dxa"/>
            <w:tcBorders>
              <w:right w:val="nil"/>
            </w:tcBorders>
            <w:tcMar>
              <w:left w:w="0" w:type="dxa"/>
              <w:right w:w="0" w:type="dxa"/>
            </w:tcMar>
            <w:vAlign w:val="center"/>
          </w:tcPr>
          <w:p w14:paraId="2941D521" w14:textId="77777777" w:rsidR="005A48FA" w:rsidRPr="003A021D" w:rsidRDefault="005A48FA" w:rsidP="00BF1864">
            <w:pPr>
              <w:pStyle w:val="BespokeTable"/>
            </w:pPr>
            <w:r w:rsidRPr="003A021D">
              <w:t>Rodano Acero</w:t>
            </w:r>
          </w:p>
        </w:tc>
        <w:tc>
          <w:tcPr>
            <w:tcW w:w="1701" w:type="dxa"/>
            <w:tcBorders>
              <w:left w:val="nil"/>
            </w:tcBorders>
            <w:tcMar>
              <w:left w:w="0" w:type="dxa"/>
              <w:right w:w="0" w:type="dxa"/>
            </w:tcMar>
            <w:vAlign w:val="center"/>
          </w:tcPr>
          <w:p w14:paraId="5D9A20B0" w14:textId="77777777" w:rsidR="005A48FA" w:rsidRPr="003A021D" w:rsidRDefault="005A48FA" w:rsidP="00BF1864">
            <w:pPr>
              <w:pStyle w:val="BespokeTable"/>
            </w:pPr>
            <w:r w:rsidRPr="003A021D">
              <w:drawing>
                <wp:inline distT="0" distB="0" distL="0" distR="0" wp14:anchorId="1A24D47C" wp14:editId="11F854B1">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7CE4E7A3"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74974109"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69A6FAF7" w14:textId="77777777" w:rsidR="005A48FA" w:rsidRDefault="005A48FA" w:rsidP="00BF1864">
            <w:pPr>
              <w:pStyle w:val="BespokeTable"/>
            </w:pPr>
            <w:r w:rsidRPr="003A021D">
              <w:t xml:space="preserve">Manhattan (mid grey) </w:t>
            </w:r>
          </w:p>
          <w:p w14:paraId="45F6C9F2" w14:textId="77777777" w:rsidR="005A48FA" w:rsidRPr="003A021D" w:rsidRDefault="005A48FA" w:rsidP="00BF1864">
            <w:pPr>
              <w:pStyle w:val="BespokeTable"/>
            </w:pPr>
            <w:r>
              <mc:AlternateContent>
                <mc:Choice Requires="wps">
                  <w:drawing>
                    <wp:inline distT="0" distB="0" distL="0" distR="0" wp14:anchorId="7ED5D440" wp14:editId="6C3CA62A">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6AC3E"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Fg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4IzKwZ6&#10;pK8km7CdUSwmSaLR+ZI6H90DRpLe3YP87qmQ/VGJgaceVo+foCEgsQ2QZNm3OMSTRJjtk/qHk/pq&#10;H5ik5LLI6eNMUml+mfbxBlE+H3bowwcFA4ubiiNNmcDF7t6HqfW5JU0JRjd32pgUYFffGGQ7QUbY&#10;vN0Um4tIjND9eZuxsdlCPDaVYyaxjMQmJWpoDkQSYXITuZ82PeBPzkZyUsX9j61AxZn5aOmpruZF&#10;Ea2XgmJ5saAAzyv1eUVYSVAVD5xN25sw2XXrUHc93TRP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fuzFg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27AE1831" w14:textId="77777777" w:rsidR="005A48FA" w:rsidRDefault="005A48FA" w:rsidP="00BF1864">
            <w:pPr>
              <w:pStyle w:val="BespokeTable"/>
            </w:pPr>
            <w:r w:rsidRPr="003A021D">
              <w:t>Rodano Acero (443x443mm)</w:t>
            </w:r>
          </w:p>
          <w:p w14:paraId="5CE2CA05"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036D00D4" w14:textId="77777777" w:rsidR="005A48FA" w:rsidRPr="003A021D" w:rsidRDefault="005A48FA" w:rsidP="00BF1864">
            <w:pPr>
              <w:pStyle w:val="BespokeTable"/>
            </w:pPr>
            <w:r w:rsidRPr="003A021D">
              <w:drawing>
                <wp:inline distT="0" distB="0" distL="0" distR="0" wp14:anchorId="6DBF9077" wp14:editId="69162522">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37B93565" w14:textId="77777777" w:rsidTr="00BF1864">
        <w:trPr>
          <w:trHeight w:val="624"/>
        </w:trPr>
        <w:tc>
          <w:tcPr>
            <w:tcW w:w="1134" w:type="dxa"/>
            <w:tcBorders>
              <w:right w:val="nil"/>
            </w:tcBorders>
            <w:tcMar>
              <w:left w:w="0" w:type="dxa"/>
              <w:right w:w="0" w:type="dxa"/>
            </w:tcMar>
            <w:vAlign w:val="center"/>
          </w:tcPr>
          <w:p w14:paraId="3F83B63C" w14:textId="77777777" w:rsidR="005A48FA" w:rsidRPr="003A021D" w:rsidRDefault="005A48FA" w:rsidP="00BF1864">
            <w:pPr>
              <w:pStyle w:val="BespokeTable"/>
            </w:pPr>
            <w:r w:rsidRPr="003A021D">
              <w:t>Mosaico Rodano Acero</w:t>
            </w:r>
          </w:p>
        </w:tc>
        <w:tc>
          <w:tcPr>
            <w:tcW w:w="1701" w:type="dxa"/>
            <w:tcBorders>
              <w:left w:val="nil"/>
            </w:tcBorders>
            <w:tcMar>
              <w:left w:w="0" w:type="dxa"/>
              <w:right w:w="0" w:type="dxa"/>
            </w:tcMar>
            <w:vAlign w:val="center"/>
          </w:tcPr>
          <w:p w14:paraId="3AF303DF" w14:textId="77777777" w:rsidR="005A48FA" w:rsidRPr="003A021D" w:rsidRDefault="005A48FA" w:rsidP="00BF1864">
            <w:pPr>
              <w:pStyle w:val="BespokeTable"/>
            </w:pPr>
            <w:r w:rsidRPr="003A021D">
              <w:drawing>
                <wp:inline distT="0" distB="0" distL="0" distR="0" wp14:anchorId="119B6597" wp14:editId="11951C56">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17E86751"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49D05814"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58CFE64F" w14:textId="77777777" w:rsidR="005A48FA" w:rsidRDefault="005A48FA" w:rsidP="00BF1864">
            <w:pPr>
              <w:pStyle w:val="BespokeTable"/>
            </w:pPr>
            <w:r w:rsidRPr="003A021D">
              <w:t xml:space="preserve">Manhattan (mid grey) </w:t>
            </w:r>
          </w:p>
          <w:p w14:paraId="3AC345E2" w14:textId="77777777" w:rsidR="005A48FA" w:rsidRPr="003A021D" w:rsidRDefault="005A48FA" w:rsidP="00BF1864">
            <w:pPr>
              <w:pStyle w:val="BespokeTable"/>
            </w:pPr>
            <w:r>
              <mc:AlternateContent>
                <mc:Choice Requires="wps">
                  <w:drawing>
                    <wp:inline distT="0" distB="0" distL="0" distR="0" wp14:anchorId="206CD7DA" wp14:editId="0AA17A0D">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971AD"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j9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0duj9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705CB921" w14:textId="77777777" w:rsidR="005A48FA" w:rsidRDefault="005A48FA" w:rsidP="00BF1864">
            <w:pPr>
              <w:pStyle w:val="BespokeTable"/>
            </w:pPr>
            <w:r w:rsidRPr="003A021D">
              <w:t>Rodano Acero (443x443mm)</w:t>
            </w:r>
          </w:p>
          <w:p w14:paraId="30371283" w14:textId="77777777" w:rsidR="005A48FA" w:rsidRPr="003A021D" w:rsidRDefault="005A48FA" w:rsidP="00BF1864">
            <w:pPr>
              <w:pStyle w:val="BespokeTable"/>
            </w:pPr>
            <w:r>
              <w:t>Grout = Manhattan</w:t>
            </w:r>
          </w:p>
        </w:tc>
        <w:tc>
          <w:tcPr>
            <w:tcW w:w="850" w:type="dxa"/>
            <w:tcBorders>
              <w:left w:val="nil"/>
            </w:tcBorders>
            <w:tcMar>
              <w:left w:w="0" w:type="dxa"/>
              <w:right w:w="0" w:type="dxa"/>
            </w:tcMar>
            <w:vAlign w:val="center"/>
          </w:tcPr>
          <w:p w14:paraId="4BCDF83E" w14:textId="77777777" w:rsidR="005A48FA" w:rsidRPr="003A021D" w:rsidRDefault="005A48FA" w:rsidP="00BF1864">
            <w:pPr>
              <w:pStyle w:val="BespokeTable"/>
            </w:pPr>
            <w:r w:rsidRPr="003A021D">
              <w:drawing>
                <wp:inline distT="0" distB="0" distL="0" distR="0" wp14:anchorId="6FD3EC82" wp14:editId="3025226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2079FE6A" w14:textId="77777777" w:rsidTr="00BF1864">
        <w:trPr>
          <w:trHeight w:val="624"/>
        </w:trPr>
        <w:tc>
          <w:tcPr>
            <w:tcW w:w="1134" w:type="dxa"/>
            <w:tcBorders>
              <w:right w:val="nil"/>
            </w:tcBorders>
            <w:tcMar>
              <w:left w:w="0" w:type="dxa"/>
              <w:right w:w="0" w:type="dxa"/>
            </w:tcMar>
            <w:vAlign w:val="center"/>
          </w:tcPr>
          <w:p w14:paraId="5742397C" w14:textId="77777777" w:rsidR="005A48FA" w:rsidRPr="003A021D" w:rsidRDefault="005A48FA" w:rsidP="00BF1864">
            <w:pPr>
              <w:pStyle w:val="BespokeTable"/>
            </w:pPr>
            <w:r w:rsidRPr="003A021D">
              <w:t>Rodano Caliza</w:t>
            </w:r>
          </w:p>
        </w:tc>
        <w:tc>
          <w:tcPr>
            <w:tcW w:w="1701" w:type="dxa"/>
            <w:tcBorders>
              <w:left w:val="nil"/>
            </w:tcBorders>
            <w:tcMar>
              <w:left w:w="0" w:type="dxa"/>
              <w:right w:w="0" w:type="dxa"/>
            </w:tcMar>
            <w:vAlign w:val="center"/>
          </w:tcPr>
          <w:p w14:paraId="22A42310" w14:textId="77777777" w:rsidR="005A48FA" w:rsidRPr="003A021D" w:rsidRDefault="005A48FA" w:rsidP="00BF1864">
            <w:pPr>
              <w:pStyle w:val="BespokeTable"/>
              <w:rPr>
                <w:rFonts w:cs="Arial"/>
              </w:rPr>
            </w:pPr>
            <w:r w:rsidRPr="003A021D">
              <w:drawing>
                <wp:inline distT="0" distB="0" distL="0" distR="0" wp14:anchorId="1BA48D20" wp14:editId="12C6CCB6">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DE1EE90"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2F89C44F"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533CD4CD" w14:textId="77777777" w:rsidR="005A48FA" w:rsidRDefault="005A48FA" w:rsidP="00BF1864">
            <w:pPr>
              <w:pStyle w:val="BespokeTable"/>
            </w:pPr>
            <w:r w:rsidRPr="003A021D">
              <w:t>Gris (grey)</w:t>
            </w:r>
          </w:p>
          <w:p w14:paraId="5FBCAEF6" w14:textId="77777777" w:rsidR="005A48FA" w:rsidRPr="003A021D" w:rsidRDefault="005A48FA" w:rsidP="00BF1864">
            <w:pPr>
              <w:pStyle w:val="BespokeTable"/>
            </w:pPr>
            <w:r>
              <mc:AlternateContent>
                <mc:Choice Requires="wps">
                  <w:drawing>
                    <wp:inline distT="0" distB="0" distL="0" distR="0" wp14:anchorId="6FA80B8D" wp14:editId="1CD00B39">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BEDE3"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pnao3+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6491022F" w14:textId="77777777" w:rsidR="005A48FA" w:rsidRDefault="005A48FA" w:rsidP="00BF1864">
            <w:pPr>
              <w:pStyle w:val="BespokeTable"/>
            </w:pPr>
            <w:r w:rsidRPr="003A021D">
              <w:t>Rodano Caliza (443x443mm)</w:t>
            </w:r>
          </w:p>
          <w:p w14:paraId="2A0DB7B7"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6B4DBDDF" w14:textId="77777777" w:rsidR="005A48FA" w:rsidRPr="003A021D" w:rsidRDefault="005A48FA" w:rsidP="00BF1864">
            <w:pPr>
              <w:pStyle w:val="BespokeTable"/>
            </w:pPr>
            <w:r w:rsidRPr="003A021D">
              <w:drawing>
                <wp:inline distT="0" distB="0" distL="0" distR="0" wp14:anchorId="744B4BDE" wp14:editId="07AA6C67">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0B4BFB2F" w14:textId="77777777" w:rsidTr="00BF1864">
        <w:trPr>
          <w:trHeight w:val="624"/>
        </w:trPr>
        <w:tc>
          <w:tcPr>
            <w:tcW w:w="1134" w:type="dxa"/>
            <w:tcBorders>
              <w:right w:val="nil"/>
            </w:tcBorders>
            <w:tcMar>
              <w:left w:w="0" w:type="dxa"/>
              <w:right w:w="0" w:type="dxa"/>
            </w:tcMar>
            <w:vAlign w:val="center"/>
          </w:tcPr>
          <w:p w14:paraId="0321D94A" w14:textId="77777777" w:rsidR="005A48FA" w:rsidRPr="003A021D" w:rsidRDefault="005A48FA" w:rsidP="00BF1864">
            <w:pPr>
              <w:pStyle w:val="BespokeTable"/>
            </w:pPr>
            <w:r w:rsidRPr="003A021D">
              <w:t>Rodano Lineal Caliza</w:t>
            </w:r>
          </w:p>
        </w:tc>
        <w:tc>
          <w:tcPr>
            <w:tcW w:w="1701" w:type="dxa"/>
            <w:tcBorders>
              <w:left w:val="nil"/>
            </w:tcBorders>
            <w:tcMar>
              <w:left w:w="0" w:type="dxa"/>
              <w:right w:w="0" w:type="dxa"/>
            </w:tcMar>
            <w:vAlign w:val="center"/>
          </w:tcPr>
          <w:p w14:paraId="4499A8E0" w14:textId="77777777" w:rsidR="005A48FA" w:rsidRPr="003A021D" w:rsidRDefault="005A48FA" w:rsidP="00BF1864">
            <w:pPr>
              <w:pStyle w:val="BespokeTable"/>
              <w:rPr>
                <w:rFonts w:cs="Arial"/>
              </w:rPr>
            </w:pPr>
            <w:r w:rsidRPr="003A021D">
              <w:drawing>
                <wp:inline distT="0" distB="0" distL="0" distR="0" wp14:anchorId="300D5C7F" wp14:editId="0BA24D01">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55F06DAC"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03AC373B"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00CF7A73" w14:textId="77777777" w:rsidR="005A48FA" w:rsidRDefault="005A48FA" w:rsidP="00BF1864">
            <w:pPr>
              <w:pStyle w:val="BespokeTable"/>
            </w:pPr>
            <w:r w:rsidRPr="003A021D">
              <w:t>Gris (grey)</w:t>
            </w:r>
          </w:p>
          <w:p w14:paraId="3299411B" w14:textId="77777777" w:rsidR="005A48FA" w:rsidRPr="003A021D" w:rsidRDefault="005A48FA" w:rsidP="00BF1864">
            <w:pPr>
              <w:pStyle w:val="BespokeTable"/>
            </w:pPr>
            <w:r>
              <mc:AlternateContent>
                <mc:Choice Requires="wps">
                  <w:drawing>
                    <wp:inline distT="0" distB="0" distL="0" distR="0" wp14:anchorId="6C70E32C" wp14:editId="41C7F796">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09E80"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jbtxQu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3C636C8C" w14:textId="77777777" w:rsidR="005A48FA" w:rsidRDefault="005A48FA" w:rsidP="00BF1864">
            <w:pPr>
              <w:pStyle w:val="BespokeTable"/>
            </w:pPr>
            <w:r w:rsidRPr="003A021D">
              <w:t>Rodano Caliza (443x443mm)</w:t>
            </w:r>
          </w:p>
          <w:p w14:paraId="4D47FDA1"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5DD9E5A6" w14:textId="77777777" w:rsidR="005A48FA" w:rsidRPr="003A021D" w:rsidRDefault="005A48FA" w:rsidP="00BF1864">
            <w:pPr>
              <w:pStyle w:val="BespokeTable"/>
            </w:pPr>
            <w:r w:rsidRPr="003A021D">
              <w:drawing>
                <wp:inline distT="0" distB="0" distL="0" distR="0" wp14:anchorId="2F71FED9" wp14:editId="434A9E01">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3364487E" w14:textId="77777777" w:rsidTr="00BF1864">
        <w:trPr>
          <w:trHeight w:val="624"/>
        </w:trPr>
        <w:tc>
          <w:tcPr>
            <w:tcW w:w="1134" w:type="dxa"/>
            <w:tcBorders>
              <w:right w:val="nil"/>
            </w:tcBorders>
            <w:tcMar>
              <w:left w:w="0" w:type="dxa"/>
              <w:right w:w="0" w:type="dxa"/>
            </w:tcMar>
            <w:vAlign w:val="center"/>
          </w:tcPr>
          <w:p w14:paraId="7CEFE06F" w14:textId="77777777" w:rsidR="005A48FA" w:rsidRPr="003A021D" w:rsidRDefault="005A48FA" w:rsidP="00BF1864">
            <w:pPr>
              <w:pStyle w:val="BespokeTable"/>
            </w:pPr>
            <w:r w:rsidRPr="003A021D">
              <w:t>Dover Caliza</w:t>
            </w:r>
          </w:p>
        </w:tc>
        <w:tc>
          <w:tcPr>
            <w:tcW w:w="1701" w:type="dxa"/>
            <w:tcBorders>
              <w:left w:val="nil"/>
            </w:tcBorders>
            <w:tcMar>
              <w:left w:w="0" w:type="dxa"/>
              <w:right w:w="0" w:type="dxa"/>
            </w:tcMar>
            <w:vAlign w:val="center"/>
          </w:tcPr>
          <w:p w14:paraId="19820287" w14:textId="77777777" w:rsidR="005A48FA" w:rsidRPr="003A021D" w:rsidRDefault="005A48FA" w:rsidP="00BF1864">
            <w:pPr>
              <w:pStyle w:val="BespokeTable"/>
              <w:rPr>
                <w:rFonts w:cs="Arial"/>
              </w:rPr>
            </w:pPr>
            <w:r w:rsidRPr="003A021D">
              <w:drawing>
                <wp:inline distT="0" distB="0" distL="0" distR="0" wp14:anchorId="209C57AB" wp14:editId="28DC03A7">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2BA7C6CB" w14:textId="77777777" w:rsidR="005A48FA" w:rsidRPr="003A021D" w:rsidRDefault="005A48FA" w:rsidP="00BF1864">
            <w:pPr>
              <w:pStyle w:val="BespokeTable"/>
            </w:pPr>
            <w:r>
              <w:t>333</w:t>
            </w:r>
            <w:r w:rsidRPr="003A021D">
              <w:t>x592mm</w:t>
            </w:r>
          </w:p>
        </w:tc>
        <w:tc>
          <w:tcPr>
            <w:tcW w:w="1559" w:type="dxa"/>
            <w:tcMar>
              <w:left w:w="0" w:type="dxa"/>
              <w:right w:w="0" w:type="dxa"/>
            </w:tcMar>
            <w:vAlign w:val="center"/>
          </w:tcPr>
          <w:p w14:paraId="5E8213BD"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3F3C2A21" w14:textId="77777777" w:rsidR="005A48FA" w:rsidRDefault="005A48FA" w:rsidP="00BF1864">
            <w:pPr>
              <w:pStyle w:val="BespokeTable"/>
              <w:rPr>
                <w:b/>
              </w:rPr>
            </w:pPr>
            <w:r w:rsidRPr="003A021D">
              <w:t>Gris (grey)</w:t>
            </w:r>
          </w:p>
          <w:p w14:paraId="0229001F" w14:textId="77777777" w:rsidR="005A48FA" w:rsidRPr="00970571" w:rsidRDefault="005A48FA" w:rsidP="00BF1864">
            <w:pPr>
              <w:pStyle w:val="BespokeTable"/>
            </w:pPr>
            <w:r>
              <mc:AlternateContent>
                <mc:Choice Requires="wps">
                  <w:drawing>
                    <wp:inline distT="0" distB="0" distL="0" distR="0" wp14:anchorId="1B84F0EA" wp14:editId="561B1347">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43F7B"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AqHYQ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79F6475A" w14:textId="77777777" w:rsidR="005A48FA" w:rsidRDefault="005A48FA" w:rsidP="00BF1864">
            <w:pPr>
              <w:pStyle w:val="BespokeTable"/>
            </w:pPr>
            <w:r w:rsidRPr="003A021D">
              <w:t>Dover Caliza (443x443mm)</w:t>
            </w:r>
          </w:p>
          <w:p w14:paraId="781C3A56"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6DF6E2B6" w14:textId="77777777" w:rsidR="005A48FA" w:rsidRPr="003A021D" w:rsidRDefault="005A48FA" w:rsidP="00BF1864">
            <w:pPr>
              <w:pStyle w:val="BespokeTable"/>
            </w:pPr>
            <w:r w:rsidRPr="003A021D">
              <w:drawing>
                <wp:inline distT="0" distB="0" distL="0" distR="0" wp14:anchorId="67BF7590" wp14:editId="370E0F4C">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78FFDEFD" w14:textId="77777777" w:rsidTr="00BF1864">
        <w:trPr>
          <w:trHeight w:val="624"/>
        </w:trPr>
        <w:tc>
          <w:tcPr>
            <w:tcW w:w="1134" w:type="dxa"/>
            <w:tcBorders>
              <w:right w:val="nil"/>
            </w:tcBorders>
            <w:tcMar>
              <w:left w:w="0" w:type="dxa"/>
              <w:right w:w="0" w:type="dxa"/>
            </w:tcMar>
            <w:vAlign w:val="center"/>
          </w:tcPr>
          <w:p w14:paraId="293DE4AA" w14:textId="77777777" w:rsidR="005A48FA" w:rsidRPr="003A021D" w:rsidRDefault="005A48FA" w:rsidP="00BF1864">
            <w:pPr>
              <w:pStyle w:val="BespokeTable"/>
            </w:pPr>
            <w:r w:rsidRPr="003A021D">
              <w:t>Madagascar Natural</w:t>
            </w:r>
          </w:p>
        </w:tc>
        <w:tc>
          <w:tcPr>
            <w:tcW w:w="1701" w:type="dxa"/>
            <w:tcBorders>
              <w:left w:val="nil"/>
            </w:tcBorders>
            <w:tcMar>
              <w:left w:w="0" w:type="dxa"/>
              <w:right w:w="0" w:type="dxa"/>
            </w:tcMar>
            <w:vAlign w:val="center"/>
          </w:tcPr>
          <w:p w14:paraId="467A0DE5" w14:textId="77777777" w:rsidR="005A48FA" w:rsidRPr="003A021D" w:rsidRDefault="005A48FA" w:rsidP="00BF1864">
            <w:pPr>
              <w:pStyle w:val="BespokeTable"/>
            </w:pPr>
            <w:r w:rsidRPr="003A021D">
              <w:drawing>
                <wp:inline distT="0" distB="0" distL="0" distR="0" wp14:anchorId="316DA55C" wp14:editId="566D9097">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5373F69D" w14:textId="77777777" w:rsidR="005A48FA" w:rsidRPr="003A021D" w:rsidRDefault="005A48FA" w:rsidP="00BF1864">
            <w:pPr>
              <w:pStyle w:val="BespokeTable"/>
            </w:pPr>
            <w:r w:rsidRPr="003A021D">
              <w:t>333x592mm</w:t>
            </w:r>
          </w:p>
        </w:tc>
        <w:tc>
          <w:tcPr>
            <w:tcW w:w="1559" w:type="dxa"/>
            <w:tcMar>
              <w:left w:w="0" w:type="dxa"/>
              <w:right w:w="0" w:type="dxa"/>
            </w:tcMar>
            <w:vAlign w:val="center"/>
          </w:tcPr>
          <w:p w14:paraId="22C8B882"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095B140B" w14:textId="77777777" w:rsidR="005A48FA" w:rsidRDefault="005A48FA" w:rsidP="00BF1864">
            <w:pPr>
              <w:pStyle w:val="BespokeTable"/>
            </w:pPr>
            <w:r w:rsidRPr="003A021D">
              <w:t>Gris (grey)</w:t>
            </w:r>
          </w:p>
          <w:p w14:paraId="061CA20C" w14:textId="77777777" w:rsidR="005A48FA" w:rsidRPr="003A021D" w:rsidRDefault="005A48FA" w:rsidP="00BF1864">
            <w:pPr>
              <w:pStyle w:val="BespokeTable"/>
            </w:pPr>
            <w:r>
              <mc:AlternateContent>
                <mc:Choice Requires="wps">
                  <w:drawing>
                    <wp:inline distT="0" distB="0" distL="0" distR="0" wp14:anchorId="4450C659" wp14:editId="69D627D6">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EE892"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rZa+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138154BE" w14:textId="77777777" w:rsidR="005A48FA" w:rsidRDefault="005A48FA" w:rsidP="00BF1864">
            <w:pPr>
              <w:pStyle w:val="BespokeTable"/>
            </w:pPr>
            <w:r w:rsidRPr="003A021D">
              <w:t>Madagascar Natural (443x443mm)</w:t>
            </w:r>
          </w:p>
          <w:p w14:paraId="639CC135"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0FACF356" w14:textId="77777777" w:rsidR="005A48FA" w:rsidRPr="003A021D" w:rsidRDefault="005A48FA" w:rsidP="00BF1864">
            <w:pPr>
              <w:pStyle w:val="BespokeTable"/>
            </w:pPr>
            <w:r w:rsidRPr="003A021D">
              <w:drawing>
                <wp:inline distT="0" distB="0" distL="0" distR="0" wp14:anchorId="57C31EF9" wp14:editId="73881550">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449179D0" w14:textId="77777777" w:rsidTr="00BF1864">
        <w:trPr>
          <w:trHeight w:val="624"/>
        </w:trPr>
        <w:tc>
          <w:tcPr>
            <w:tcW w:w="1134" w:type="dxa"/>
            <w:tcBorders>
              <w:right w:val="nil"/>
            </w:tcBorders>
            <w:tcMar>
              <w:left w:w="0" w:type="dxa"/>
              <w:right w:w="0" w:type="dxa"/>
            </w:tcMar>
            <w:vAlign w:val="center"/>
          </w:tcPr>
          <w:p w14:paraId="0B1A8B52" w14:textId="77777777" w:rsidR="005A48FA" w:rsidRPr="003A021D" w:rsidRDefault="005A48FA" w:rsidP="00BF1864">
            <w:pPr>
              <w:pStyle w:val="BespokeTable"/>
            </w:pPr>
            <w:r w:rsidRPr="003A021D">
              <w:t>Madagascar Blanco</w:t>
            </w:r>
          </w:p>
        </w:tc>
        <w:tc>
          <w:tcPr>
            <w:tcW w:w="1701" w:type="dxa"/>
            <w:tcBorders>
              <w:left w:val="nil"/>
            </w:tcBorders>
            <w:tcMar>
              <w:left w:w="0" w:type="dxa"/>
              <w:right w:w="0" w:type="dxa"/>
            </w:tcMar>
            <w:vAlign w:val="center"/>
          </w:tcPr>
          <w:p w14:paraId="145F8290" w14:textId="77777777" w:rsidR="005A48FA" w:rsidRPr="003A021D" w:rsidRDefault="005A48FA" w:rsidP="00BF1864">
            <w:pPr>
              <w:pStyle w:val="BespokeTable"/>
            </w:pPr>
            <w:r w:rsidRPr="003A021D">
              <w:drawing>
                <wp:inline distT="0" distB="0" distL="0" distR="0" wp14:anchorId="46A69C9E" wp14:editId="00D32B4D">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2F208383" w14:textId="77777777" w:rsidR="005A48FA" w:rsidRPr="003A021D" w:rsidRDefault="005A48FA" w:rsidP="00BF1864">
            <w:pPr>
              <w:pStyle w:val="BespokeTable"/>
            </w:pPr>
            <w:r w:rsidRPr="003A021D">
              <w:t>333x592mm</w:t>
            </w:r>
          </w:p>
        </w:tc>
        <w:tc>
          <w:tcPr>
            <w:tcW w:w="1559" w:type="dxa"/>
            <w:tcMar>
              <w:left w:w="0" w:type="dxa"/>
              <w:right w:w="0" w:type="dxa"/>
            </w:tcMar>
            <w:vAlign w:val="center"/>
          </w:tcPr>
          <w:p w14:paraId="0D621115"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063619F7" w14:textId="77777777" w:rsidR="005A48FA" w:rsidRDefault="005A48FA" w:rsidP="00BF1864">
            <w:pPr>
              <w:pStyle w:val="BespokeTable"/>
            </w:pPr>
            <w:r w:rsidRPr="003A021D">
              <w:t>Blanco(white)</w:t>
            </w:r>
          </w:p>
          <w:p w14:paraId="648EC935" w14:textId="77777777" w:rsidR="005A48FA" w:rsidRDefault="005A48FA" w:rsidP="00BF1864">
            <w:pPr>
              <w:pStyle w:val="BespokeTable"/>
            </w:pPr>
            <w:r w:rsidRPr="00D41227">
              <w:drawing>
                <wp:inline distT="0" distB="0" distL="0" distR="0" wp14:anchorId="4030CA8A" wp14:editId="2AD6F85C">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54C9E419" w14:textId="77777777" w:rsidR="005A48FA" w:rsidRPr="003A021D" w:rsidRDefault="005A48FA" w:rsidP="00BF1864">
            <w:pPr>
              <w:pStyle w:val="BespokeTable"/>
            </w:pPr>
          </w:p>
        </w:tc>
        <w:tc>
          <w:tcPr>
            <w:tcW w:w="1559" w:type="dxa"/>
            <w:tcBorders>
              <w:right w:val="nil"/>
            </w:tcBorders>
            <w:tcMar>
              <w:left w:w="0" w:type="dxa"/>
              <w:right w:w="0" w:type="dxa"/>
            </w:tcMar>
            <w:vAlign w:val="center"/>
          </w:tcPr>
          <w:p w14:paraId="604077DC" w14:textId="77777777" w:rsidR="005A48FA" w:rsidRDefault="005A48FA" w:rsidP="00BF1864">
            <w:pPr>
              <w:pStyle w:val="BespokeTable"/>
            </w:pPr>
            <w:r w:rsidRPr="003A021D">
              <w:t>Madagascar Blanco (443x443mm)</w:t>
            </w:r>
          </w:p>
          <w:p w14:paraId="24431887"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3D10B235" w14:textId="77777777" w:rsidR="005A48FA" w:rsidRPr="003A021D" w:rsidRDefault="005A48FA" w:rsidP="00BF1864">
            <w:pPr>
              <w:pStyle w:val="BespokeTable"/>
            </w:pPr>
            <w:r w:rsidRPr="003A021D">
              <w:drawing>
                <wp:inline distT="0" distB="0" distL="0" distR="0" wp14:anchorId="1402B9C4" wp14:editId="479D4D99">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7216CACE" w14:textId="77777777" w:rsidTr="00BF1864">
        <w:trPr>
          <w:trHeight w:val="624"/>
        </w:trPr>
        <w:tc>
          <w:tcPr>
            <w:tcW w:w="1134" w:type="dxa"/>
            <w:tcBorders>
              <w:right w:val="nil"/>
            </w:tcBorders>
            <w:tcMar>
              <w:left w:w="0" w:type="dxa"/>
              <w:right w:w="0" w:type="dxa"/>
            </w:tcMar>
            <w:vAlign w:val="center"/>
          </w:tcPr>
          <w:p w14:paraId="1BFB033F" w14:textId="77777777" w:rsidR="005A48FA" w:rsidRPr="003A021D" w:rsidRDefault="005A48FA" w:rsidP="00BF1864">
            <w:pPr>
              <w:pStyle w:val="BespokeTable"/>
            </w:pPr>
            <w:r w:rsidRPr="003A021D">
              <w:t>Dover Antique</w:t>
            </w:r>
          </w:p>
        </w:tc>
        <w:tc>
          <w:tcPr>
            <w:tcW w:w="1701" w:type="dxa"/>
            <w:tcBorders>
              <w:left w:val="nil"/>
            </w:tcBorders>
            <w:tcMar>
              <w:left w:w="0" w:type="dxa"/>
              <w:right w:w="0" w:type="dxa"/>
            </w:tcMar>
            <w:vAlign w:val="center"/>
          </w:tcPr>
          <w:p w14:paraId="07B843D5" w14:textId="77777777" w:rsidR="005A48FA" w:rsidRPr="003A021D" w:rsidRDefault="005A48FA" w:rsidP="00BF1864">
            <w:pPr>
              <w:pStyle w:val="BespokeTable"/>
            </w:pPr>
            <w:r w:rsidRPr="003A021D">
              <w:drawing>
                <wp:inline distT="0" distB="0" distL="0" distR="0" wp14:anchorId="78B6C5AA" wp14:editId="16C9F7DB">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430F01D8" w14:textId="77777777" w:rsidR="005A48FA" w:rsidRPr="003A021D" w:rsidRDefault="005A48FA" w:rsidP="00BF1864">
            <w:pPr>
              <w:pStyle w:val="BespokeTable"/>
            </w:pPr>
            <w:r w:rsidRPr="003A021D">
              <w:t>316x592mm</w:t>
            </w:r>
          </w:p>
        </w:tc>
        <w:tc>
          <w:tcPr>
            <w:tcW w:w="1559" w:type="dxa"/>
            <w:tcMar>
              <w:left w:w="0" w:type="dxa"/>
              <w:right w:w="0" w:type="dxa"/>
            </w:tcMar>
            <w:vAlign w:val="center"/>
          </w:tcPr>
          <w:p w14:paraId="31C68F8A" w14:textId="77777777" w:rsidR="005A48FA" w:rsidRPr="003A021D" w:rsidRDefault="005A48FA" w:rsidP="00BF1864">
            <w:pPr>
              <w:pStyle w:val="BespokeTable"/>
            </w:pPr>
            <w:r w:rsidRPr="003A021D">
              <w:t>10.0 mm White</w:t>
            </w:r>
          </w:p>
        </w:tc>
        <w:tc>
          <w:tcPr>
            <w:tcW w:w="1276" w:type="dxa"/>
            <w:tcMar>
              <w:left w:w="0" w:type="dxa"/>
              <w:right w:w="0" w:type="dxa"/>
            </w:tcMar>
            <w:vAlign w:val="center"/>
          </w:tcPr>
          <w:p w14:paraId="297D7355" w14:textId="77777777" w:rsidR="005A48FA" w:rsidRDefault="005A48FA" w:rsidP="00BF1864">
            <w:pPr>
              <w:pStyle w:val="BespokeTable"/>
            </w:pPr>
            <w:r>
              <w:t>Cemento (cement grey)</w:t>
            </w:r>
          </w:p>
          <w:p w14:paraId="4CBE4152" w14:textId="77777777" w:rsidR="005A48FA" w:rsidRDefault="005A48FA" w:rsidP="00BF1864">
            <w:pPr>
              <w:pStyle w:val="BespokeTable"/>
            </w:pPr>
            <w:r w:rsidRPr="00995136">
              <w:drawing>
                <wp:inline distT="0" distB="0" distL="0" distR="0" wp14:anchorId="5D365204" wp14:editId="07F54BE8">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39DCBE88" w14:textId="77777777" w:rsidR="005A48FA" w:rsidRPr="003A021D" w:rsidRDefault="005A48FA" w:rsidP="00BF1864">
            <w:pPr>
              <w:pStyle w:val="BespokeTable"/>
            </w:pPr>
          </w:p>
        </w:tc>
        <w:tc>
          <w:tcPr>
            <w:tcW w:w="1559" w:type="dxa"/>
            <w:tcBorders>
              <w:right w:val="nil"/>
            </w:tcBorders>
            <w:tcMar>
              <w:left w:w="0" w:type="dxa"/>
              <w:right w:w="0" w:type="dxa"/>
            </w:tcMar>
            <w:vAlign w:val="center"/>
          </w:tcPr>
          <w:p w14:paraId="648635C8" w14:textId="77777777" w:rsidR="005A48FA" w:rsidRDefault="005A48FA" w:rsidP="00BF1864">
            <w:pPr>
              <w:pStyle w:val="BespokeTable"/>
            </w:pPr>
            <w:r w:rsidRPr="003A021D">
              <w:t>Dover Caliza (443x443mm)</w:t>
            </w:r>
          </w:p>
          <w:p w14:paraId="0BCA1359" w14:textId="77777777" w:rsidR="005A48FA" w:rsidRPr="003A021D" w:rsidRDefault="005A48FA" w:rsidP="00BF1864">
            <w:pPr>
              <w:pStyle w:val="BespokeTable"/>
            </w:pPr>
            <w:r>
              <w:t>Grout = Gris</w:t>
            </w:r>
          </w:p>
        </w:tc>
        <w:tc>
          <w:tcPr>
            <w:tcW w:w="850" w:type="dxa"/>
            <w:tcBorders>
              <w:left w:val="nil"/>
            </w:tcBorders>
            <w:tcMar>
              <w:left w:w="0" w:type="dxa"/>
              <w:right w:w="0" w:type="dxa"/>
            </w:tcMar>
            <w:vAlign w:val="center"/>
          </w:tcPr>
          <w:p w14:paraId="62550111" w14:textId="77777777" w:rsidR="005A48FA" w:rsidRPr="003A021D" w:rsidRDefault="005A48FA" w:rsidP="00BF1864">
            <w:pPr>
              <w:pStyle w:val="BespokeTable"/>
            </w:pPr>
            <w:r w:rsidRPr="003A021D">
              <w:drawing>
                <wp:inline distT="0" distB="0" distL="0" distR="0" wp14:anchorId="686DBEB2" wp14:editId="5539B470">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5A48FA" w:rsidRPr="003A021D" w14:paraId="11B1193A" w14:textId="77777777" w:rsidTr="00BF1864">
        <w:trPr>
          <w:trHeight w:val="624"/>
        </w:trPr>
        <w:tc>
          <w:tcPr>
            <w:tcW w:w="1134" w:type="dxa"/>
            <w:tcBorders>
              <w:right w:val="nil"/>
            </w:tcBorders>
            <w:tcMar>
              <w:left w:w="0" w:type="dxa"/>
              <w:right w:w="0" w:type="dxa"/>
            </w:tcMar>
            <w:vAlign w:val="center"/>
          </w:tcPr>
          <w:p w14:paraId="6F6F34AC" w14:textId="77777777" w:rsidR="005A48FA" w:rsidRPr="003A021D" w:rsidRDefault="005A48FA" w:rsidP="00BF1864">
            <w:pPr>
              <w:pStyle w:val="BespokeTable"/>
            </w:pPr>
            <w:r>
              <w:lastRenderedPageBreak/>
              <w:t>Ronda White</w:t>
            </w:r>
          </w:p>
        </w:tc>
        <w:tc>
          <w:tcPr>
            <w:tcW w:w="1701" w:type="dxa"/>
            <w:tcBorders>
              <w:left w:val="nil"/>
            </w:tcBorders>
            <w:tcMar>
              <w:left w:w="0" w:type="dxa"/>
              <w:right w:w="0" w:type="dxa"/>
            </w:tcMar>
            <w:vAlign w:val="center"/>
          </w:tcPr>
          <w:p w14:paraId="1844A3CC" w14:textId="77777777" w:rsidR="005A48FA" w:rsidRPr="003A021D" w:rsidRDefault="005A48FA" w:rsidP="00BF1864">
            <w:pPr>
              <w:pStyle w:val="BespokeTable"/>
            </w:pPr>
            <w:r>
              <w:drawing>
                <wp:inline distT="0" distB="0" distL="0" distR="0" wp14:anchorId="21CC1D9B" wp14:editId="2E9892E2">
                  <wp:extent cx="540000" cy="903600"/>
                  <wp:effectExtent l="46990" t="29210" r="40640" b="40640"/>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3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1C4C7F96" w14:textId="77777777" w:rsidR="005A48FA" w:rsidRPr="003A021D" w:rsidRDefault="005A48FA" w:rsidP="00BF1864">
            <w:pPr>
              <w:pStyle w:val="BespokeTable"/>
            </w:pPr>
            <w:r>
              <w:t>200x316mm</w:t>
            </w:r>
          </w:p>
        </w:tc>
        <w:tc>
          <w:tcPr>
            <w:tcW w:w="1559" w:type="dxa"/>
            <w:tcMar>
              <w:left w:w="0" w:type="dxa"/>
              <w:right w:w="0" w:type="dxa"/>
            </w:tcMar>
            <w:vAlign w:val="center"/>
          </w:tcPr>
          <w:p w14:paraId="3DC752FE" w14:textId="77777777" w:rsidR="005A48FA" w:rsidRPr="003A021D" w:rsidRDefault="005A48FA" w:rsidP="00BF1864">
            <w:pPr>
              <w:pStyle w:val="BespokeTable"/>
            </w:pPr>
            <w:r w:rsidRPr="00456A9B">
              <w:t>10.0 mm White</w:t>
            </w:r>
          </w:p>
        </w:tc>
        <w:tc>
          <w:tcPr>
            <w:tcW w:w="1276" w:type="dxa"/>
            <w:tcMar>
              <w:left w:w="0" w:type="dxa"/>
              <w:right w:w="0" w:type="dxa"/>
            </w:tcMar>
            <w:vAlign w:val="center"/>
          </w:tcPr>
          <w:p w14:paraId="22C7A847" w14:textId="77777777" w:rsidR="005A48FA" w:rsidRDefault="005A48FA" w:rsidP="00BF1864">
            <w:pPr>
              <w:pStyle w:val="BespokeTable"/>
            </w:pPr>
            <w:r w:rsidRPr="003A021D">
              <w:t>Blanco(white)</w:t>
            </w:r>
          </w:p>
          <w:p w14:paraId="608F62A4" w14:textId="77777777" w:rsidR="005A48FA" w:rsidRDefault="005A48FA" w:rsidP="00BF1864">
            <w:pPr>
              <w:pStyle w:val="BespokeTable"/>
            </w:pPr>
            <w:r w:rsidRPr="00D41227">
              <w:drawing>
                <wp:inline distT="0" distB="0" distL="0" distR="0" wp14:anchorId="2E47BE32" wp14:editId="115852B1">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7C805EA" w14:textId="77777777" w:rsidR="005A48FA" w:rsidRPr="003A021D" w:rsidRDefault="005A48FA" w:rsidP="00BF1864">
            <w:pPr>
              <w:pStyle w:val="BespokeTable"/>
            </w:pPr>
            <w:r>
              <w:t>See further options below</w:t>
            </w:r>
          </w:p>
        </w:tc>
        <w:tc>
          <w:tcPr>
            <w:tcW w:w="850" w:type="dxa"/>
            <w:tcBorders>
              <w:left w:val="nil"/>
            </w:tcBorders>
            <w:tcMar>
              <w:left w:w="0" w:type="dxa"/>
              <w:right w:w="0" w:type="dxa"/>
            </w:tcMar>
            <w:vAlign w:val="center"/>
          </w:tcPr>
          <w:p w14:paraId="4F97E821" w14:textId="77777777" w:rsidR="005A48FA" w:rsidRPr="003A021D" w:rsidRDefault="005A48FA" w:rsidP="00BF1864">
            <w:pPr>
              <w:pStyle w:val="BespokeTable"/>
            </w:pPr>
          </w:p>
        </w:tc>
      </w:tr>
    </w:tbl>
    <w:p w14:paraId="52217460" w14:textId="77777777" w:rsidR="005A48FA" w:rsidRPr="003A021D" w:rsidRDefault="005A48FA" w:rsidP="005A48FA">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04691191" wp14:editId="4DD3A32B">
            <wp:extent cx="961200" cy="108000"/>
            <wp:effectExtent l="0" t="0" r="0" b="6350"/>
            <wp:docPr id="4" name="Picture 4" descr="PORCELANOS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687A6A74" w14:textId="77777777" w:rsidR="005A48FA" w:rsidRDefault="005A48FA" w:rsidP="005A48FA">
      <w:pPr>
        <w:spacing w:before="120" w:after="120"/>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5A48FA" w14:paraId="6D039C13" w14:textId="77777777" w:rsidTr="00BF1864">
        <w:trPr>
          <w:trHeight w:val="459"/>
        </w:trPr>
        <w:tc>
          <w:tcPr>
            <w:tcW w:w="1551" w:type="dxa"/>
            <w:vAlign w:val="center"/>
          </w:tcPr>
          <w:p w14:paraId="3B52CD57" w14:textId="77777777" w:rsidR="005A48FA" w:rsidRDefault="005A48FA" w:rsidP="00BF1864">
            <w:pPr>
              <w:pStyle w:val="BespokeTable"/>
            </w:pPr>
            <w:r>
              <w:t>Range/Colour</w:t>
            </w:r>
          </w:p>
        </w:tc>
        <w:tc>
          <w:tcPr>
            <w:tcW w:w="1129" w:type="dxa"/>
            <w:vAlign w:val="center"/>
          </w:tcPr>
          <w:p w14:paraId="729C5D57" w14:textId="77777777" w:rsidR="005A48FA" w:rsidRDefault="005A48FA" w:rsidP="00BF1864">
            <w:pPr>
              <w:pStyle w:val="BespokeTable"/>
            </w:pPr>
            <w:r>
              <w:t>Tile size</w:t>
            </w:r>
          </w:p>
        </w:tc>
        <w:tc>
          <w:tcPr>
            <w:tcW w:w="1425" w:type="dxa"/>
            <w:vAlign w:val="center"/>
          </w:tcPr>
          <w:p w14:paraId="73B5D188" w14:textId="77777777" w:rsidR="005A48FA" w:rsidRDefault="005A48FA" w:rsidP="00BF1864">
            <w:pPr>
              <w:pStyle w:val="BespokeTable"/>
            </w:pPr>
            <w:r>
              <w:t>Grout/Sealant</w:t>
            </w:r>
          </w:p>
        </w:tc>
        <w:tc>
          <w:tcPr>
            <w:tcW w:w="4956" w:type="dxa"/>
            <w:vAlign w:val="center"/>
          </w:tcPr>
          <w:p w14:paraId="21344339" w14:textId="77777777" w:rsidR="005A48FA" w:rsidRDefault="005A48FA" w:rsidP="00BF1864">
            <w:pPr>
              <w:pStyle w:val="BespokeTable"/>
            </w:pPr>
          </w:p>
        </w:tc>
      </w:tr>
      <w:tr w:rsidR="005A48FA" w14:paraId="55115AB7" w14:textId="77777777" w:rsidTr="00BF1864">
        <w:trPr>
          <w:trHeight w:val="1474"/>
        </w:trPr>
        <w:tc>
          <w:tcPr>
            <w:tcW w:w="1551" w:type="dxa"/>
            <w:vAlign w:val="center"/>
          </w:tcPr>
          <w:p w14:paraId="3E8771D9" w14:textId="77777777" w:rsidR="005A48FA" w:rsidRDefault="005A48FA" w:rsidP="00BF1864">
            <w:pPr>
              <w:pStyle w:val="BespokeTable"/>
            </w:pPr>
            <w:r>
              <w:t>Ferroker</w:t>
            </w:r>
          </w:p>
        </w:tc>
        <w:tc>
          <w:tcPr>
            <w:tcW w:w="1129" w:type="dxa"/>
            <w:vAlign w:val="center"/>
          </w:tcPr>
          <w:p w14:paraId="6D276FDD" w14:textId="77777777" w:rsidR="005A48FA" w:rsidRDefault="005A48FA" w:rsidP="00BF1864">
            <w:pPr>
              <w:pStyle w:val="BespokeTable"/>
            </w:pPr>
            <w:r w:rsidRPr="00AB0451">
              <w:t>443x443mm</w:t>
            </w:r>
          </w:p>
        </w:tc>
        <w:tc>
          <w:tcPr>
            <w:tcW w:w="1425" w:type="dxa"/>
            <w:vAlign w:val="center"/>
          </w:tcPr>
          <w:p w14:paraId="1CFB6FEB" w14:textId="77777777" w:rsidR="005A48FA" w:rsidRDefault="005A48FA" w:rsidP="00BF1864">
            <w:pPr>
              <w:pStyle w:val="BespokeTable"/>
            </w:pPr>
            <w:r>
              <w:t>Antracita (anthracite grey)</w:t>
            </w:r>
          </w:p>
          <w:p w14:paraId="75013CF2" w14:textId="77777777" w:rsidR="005A48FA" w:rsidRDefault="005A48FA" w:rsidP="00BF1864">
            <w:pPr>
              <w:pStyle w:val="BespokeTable"/>
            </w:pPr>
            <w:r w:rsidRPr="009E6FEB">
              <w:drawing>
                <wp:inline distT="0" distB="0" distL="0" distR="0" wp14:anchorId="4B278B00" wp14:editId="470C6BCC">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4B8C010E" w14:textId="77777777" w:rsidR="005A48FA" w:rsidRDefault="005A48FA" w:rsidP="00BF1864">
            <w:pPr>
              <w:pStyle w:val="BespokeTable"/>
            </w:pPr>
            <w:r>
              <w:drawing>
                <wp:inline distT="0" distB="0" distL="0" distR="0" wp14:anchorId="4290410F" wp14:editId="331CAF05">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5A48FA" w14:paraId="29417CC9" w14:textId="77777777" w:rsidTr="00BF1864">
        <w:trPr>
          <w:trHeight w:val="1474"/>
        </w:trPr>
        <w:tc>
          <w:tcPr>
            <w:tcW w:w="1551" w:type="dxa"/>
            <w:vAlign w:val="center"/>
          </w:tcPr>
          <w:p w14:paraId="15D1F626" w14:textId="77777777" w:rsidR="005A48FA" w:rsidRDefault="005A48FA" w:rsidP="00BF1864">
            <w:pPr>
              <w:pStyle w:val="BespokeTable"/>
            </w:pPr>
            <w:r>
              <w:t>Ferroker Aluminio</w:t>
            </w:r>
          </w:p>
        </w:tc>
        <w:tc>
          <w:tcPr>
            <w:tcW w:w="1129" w:type="dxa"/>
            <w:vAlign w:val="center"/>
          </w:tcPr>
          <w:p w14:paraId="32DCD736" w14:textId="77777777" w:rsidR="005A48FA" w:rsidRDefault="005A48FA" w:rsidP="00BF1864">
            <w:pPr>
              <w:pStyle w:val="BespokeTable"/>
            </w:pPr>
            <w:r w:rsidRPr="00AB0451">
              <w:t>443x443mm</w:t>
            </w:r>
          </w:p>
        </w:tc>
        <w:tc>
          <w:tcPr>
            <w:tcW w:w="1425" w:type="dxa"/>
            <w:vAlign w:val="center"/>
          </w:tcPr>
          <w:p w14:paraId="5D39106D" w14:textId="77777777" w:rsidR="005A48FA" w:rsidRDefault="005A48FA" w:rsidP="00BF1864">
            <w:pPr>
              <w:pStyle w:val="BespokeTable"/>
            </w:pPr>
            <w:r w:rsidRPr="003A021D">
              <w:t xml:space="preserve">Manhattan (mid grey) </w:t>
            </w:r>
          </w:p>
          <w:p w14:paraId="71380F52" w14:textId="77777777" w:rsidR="005A48FA" w:rsidRDefault="005A48FA" w:rsidP="00BF1864">
            <w:pPr>
              <w:pStyle w:val="BespokeTable"/>
            </w:pPr>
            <w:r>
              <mc:AlternateContent>
                <mc:Choice Requires="wps">
                  <w:drawing>
                    <wp:inline distT="0" distB="0" distL="0" distR="0" wp14:anchorId="6E733319" wp14:editId="547C2F9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BC1D4"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" fillcolor="#b3b4b7" stroked="f">
                      <v:path arrowok="t"/>
                      <w10:anchorlock/>
                    </v:rect>
                  </w:pict>
                </mc:Fallback>
              </mc:AlternateContent>
            </w:r>
          </w:p>
        </w:tc>
        <w:tc>
          <w:tcPr>
            <w:tcW w:w="4956" w:type="dxa"/>
            <w:vAlign w:val="center"/>
          </w:tcPr>
          <w:p w14:paraId="0EB0A1F2" w14:textId="77777777" w:rsidR="005A48FA" w:rsidRDefault="005A48FA" w:rsidP="00BF1864">
            <w:pPr>
              <w:pStyle w:val="BespokeTable"/>
            </w:pPr>
            <w:r>
              <w:drawing>
                <wp:inline distT="0" distB="0" distL="0" distR="0" wp14:anchorId="3B3A3761" wp14:editId="436B4C52">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5A48FA" w14:paraId="62D0B74F" w14:textId="77777777" w:rsidTr="00BF1864">
        <w:trPr>
          <w:trHeight w:val="1474"/>
        </w:trPr>
        <w:tc>
          <w:tcPr>
            <w:tcW w:w="1551" w:type="dxa"/>
            <w:vAlign w:val="center"/>
          </w:tcPr>
          <w:p w14:paraId="505CE384" w14:textId="77777777" w:rsidR="005A48FA" w:rsidRDefault="005A48FA" w:rsidP="00BF1864">
            <w:pPr>
              <w:pStyle w:val="BespokeTable"/>
            </w:pPr>
            <w:r>
              <w:t>Carrara Blanco Brillo</w:t>
            </w:r>
          </w:p>
        </w:tc>
        <w:tc>
          <w:tcPr>
            <w:tcW w:w="1129" w:type="dxa"/>
            <w:vAlign w:val="center"/>
          </w:tcPr>
          <w:p w14:paraId="16911726" w14:textId="77777777" w:rsidR="005A48FA" w:rsidRDefault="005A48FA" w:rsidP="00BF1864">
            <w:pPr>
              <w:pStyle w:val="BespokeTable"/>
            </w:pPr>
            <w:r>
              <w:t>446x446</w:t>
            </w:r>
            <w:r w:rsidRPr="00AB0451">
              <w:t>mm</w:t>
            </w:r>
          </w:p>
        </w:tc>
        <w:tc>
          <w:tcPr>
            <w:tcW w:w="1425" w:type="dxa"/>
            <w:vAlign w:val="center"/>
          </w:tcPr>
          <w:p w14:paraId="5731B843" w14:textId="77777777" w:rsidR="005A48FA" w:rsidRDefault="005A48FA" w:rsidP="00BF1864">
            <w:pPr>
              <w:pStyle w:val="BespokeTable"/>
            </w:pPr>
            <w:r w:rsidRPr="003A021D">
              <w:t xml:space="preserve">Manhattan (mid grey) </w:t>
            </w:r>
          </w:p>
          <w:p w14:paraId="2976C9AB" w14:textId="77777777" w:rsidR="005A48FA" w:rsidRDefault="005A48FA" w:rsidP="00BF1864">
            <w:pPr>
              <w:pStyle w:val="BespokeTable"/>
            </w:pPr>
            <w:r>
              <mc:AlternateContent>
                <mc:Choice Requires="wps">
                  <w:drawing>
                    <wp:inline distT="0" distB="0" distL="0" distR="0" wp14:anchorId="065BB597" wp14:editId="0752267E">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17A9C"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W7gOt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4D236B1B" w14:textId="77777777" w:rsidR="005A48FA" w:rsidRDefault="005A48FA" w:rsidP="00BF1864">
            <w:pPr>
              <w:pStyle w:val="BespokeTable"/>
            </w:pPr>
            <w:r>
              <w:drawing>
                <wp:inline distT="0" distB="0" distL="0" distR="0" wp14:anchorId="759B71EF" wp14:editId="676EC692">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5A48FA" w14:paraId="531F90E8" w14:textId="77777777" w:rsidTr="00BF1864">
        <w:trPr>
          <w:trHeight w:val="1474"/>
        </w:trPr>
        <w:tc>
          <w:tcPr>
            <w:tcW w:w="1551" w:type="dxa"/>
            <w:vAlign w:val="center"/>
          </w:tcPr>
          <w:p w14:paraId="7C153CFE" w14:textId="77777777" w:rsidR="005A48FA" w:rsidRDefault="005A48FA" w:rsidP="00BF1864">
            <w:pPr>
              <w:pStyle w:val="BespokeTable"/>
            </w:pPr>
            <w:r>
              <w:t>Nast Grey</w:t>
            </w:r>
          </w:p>
        </w:tc>
        <w:tc>
          <w:tcPr>
            <w:tcW w:w="1129" w:type="dxa"/>
            <w:vAlign w:val="center"/>
          </w:tcPr>
          <w:p w14:paraId="55D1E0AC" w14:textId="77777777" w:rsidR="005A48FA" w:rsidRDefault="005A48FA" w:rsidP="00BF1864">
            <w:pPr>
              <w:pStyle w:val="BespokeTable"/>
            </w:pPr>
            <w:r w:rsidRPr="00AB0451">
              <w:t>443x443mm</w:t>
            </w:r>
          </w:p>
        </w:tc>
        <w:tc>
          <w:tcPr>
            <w:tcW w:w="1425" w:type="dxa"/>
            <w:vAlign w:val="center"/>
          </w:tcPr>
          <w:p w14:paraId="6FA4FED2" w14:textId="77777777" w:rsidR="005A48FA" w:rsidRDefault="005A48FA" w:rsidP="00BF1864">
            <w:pPr>
              <w:pStyle w:val="BespokeTable"/>
            </w:pPr>
            <w:r w:rsidRPr="003A021D">
              <w:t xml:space="preserve">Manhattan (mid grey) </w:t>
            </w:r>
          </w:p>
          <w:p w14:paraId="27D0C46A" w14:textId="77777777" w:rsidR="005A48FA" w:rsidRDefault="005A48FA" w:rsidP="00BF1864">
            <w:pPr>
              <w:pStyle w:val="BespokeTable"/>
            </w:pPr>
            <w:r>
              <mc:AlternateContent>
                <mc:Choice Requires="wps">
                  <w:drawing>
                    <wp:inline distT="0" distB="0" distL="0" distR="0" wp14:anchorId="1FC4CCD9" wp14:editId="5BF35355">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3A902"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Op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ufxOp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0F0BCF62" w14:textId="77777777" w:rsidR="005A48FA" w:rsidRDefault="005A48FA" w:rsidP="00BF1864">
            <w:pPr>
              <w:pStyle w:val="BespokeTable"/>
            </w:pPr>
            <w:r>
              <w:drawing>
                <wp:inline distT="0" distB="0" distL="0" distR="0" wp14:anchorId="20D0CE0E" wp14:editId="057DB154">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5A48FA" w14:paraId="2FA5258B" w14:textId="77777777" w:rsidTr="00BF1864">
        <w:trPr>
          <w:trHeight w:val="1474"/>
        </w:trPr>
        <w:tc>
          <w:tcPr>
            <w:tcW w:w="1551" w:type="dxa"/>
            <w:vAlign w:val="center"/>
          </w:tcPr>
          <w:p w14:paraId="7D06F7DC" w14:textId="77777777" w:rsidR="005A48FA" w:rsidRDefault="005A48FA" w:rsidP="00BF1864">
            <w:pPr>
              <w:pStyle w:val="BespokeTable"/>
            </w:pPr>
            <w:r>
              <w:t>Nast Blanco</w:t>
            </w:r>
          </w:p>
        </w:tc>
        <w:tc>
          <w:tcPr>
            <w:tcW w:w="1129" w:type="dxa"/>
            <w:vAlign w:val="center"/>
          </w:tcPr>
          <w:p w14:paraId="0F5F9C20" w14:textId="77777777" w:rsidR="005A48FA" w:rsidRDefault="005A48FA" w:rsidP="00BF1864">
            <w:pPr>
              <w:pStyle w:val="BespokeTable"/>
            </w:pPr>
            <w:r w:rsidRPr="00AB0451">
              <w:t>443x443mm</w:t>
            </w:r>
          </w:p>
        </w:tc>
        <w:tc>
          <w:tcPr>
            <w:tcW w:w="1425" w:type="dxa"/>
            <w:vAlign w:val="center"/>
          </w:tcPr>
          <w:p w14:paraId="61F52C00" w14:textId="77777777" w:rsidR="005A48FA" w:rsidRDefault="005A48FA" w:rsidP="00BF1864">
            <w:pPr>
              <w:pStyle w:val="BespokeTable"/>
            </w:pPr>
            <w:r w:rsidRPr="003A021D">
              <w:t xml:space="preserve">Manhattan (mid grey) </w:t>
            </w:r>
          </w:p>
          <w:p w14:paraId="15A5D491" w14:textId="77777777" w:rsidR="005A48FA" w:rsidRDefault="005A48FA" w:rsidP="00BF1864">
            <w:pPr>
              <w:pStyle w:val="BespokeTable"/>
            </w:pPr>
            <w:r>
              <mc:AlternateContent>
                <mc:Choice Requires="wps">
                  <w:drawing>
                    <wp:inline distT="0" distB="0" distL="0" distR="0" wp14:anchorId="42088682" wp14:editId="5C1CFC65">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F3C3D"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0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WXBmxUCP&#10;9JVkE7YzisUkSTQ6X1Lno3vASNK7e5DfPRWyPyox8NTD6vETNAQktgGSLPsWh3iSCLN9Uv9wUl/t&#10;A5OUXC5y+jiTVCqu0j7eIMrnww59+KBgYHFTcaQpE7jY3fswtT63pCnB6OZOG5MC7Oobg2wnyAib&#10;t5vF5jISI3R/3mZsbLYQj03lmEksI7FJiRqaA5FEmNxE7qdND/iTs5GcVHH/YytQcWY+Wnqqd8Vi&#10;Ea2XgsXyck4Bnlfq84qwkqAqHjibtjdhsuvWoe56uqlI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Fsso0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15D88CFB" w14:textId="77777777" w:rsidR="005A48FA" w:rsidRDefault="005A48FA" w:rsidP="00BF1864">
            <w:pPr>
              <w:pStyle w:val="BespokeTable"/>
            </w:pPr>
            <w:r>
              <w:drawing>
                <wp:inline distT="0" distB="0" distL="0" distR="0" wp14:anchorId="5F0BA05B" wp14:editId="5C13B1F3">
                  <wp:extent cx="900000" cy="900000"/>
                  <wp:effectExtent l="38100" t="38100" r="33655" b="33655"/>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5A48FA" w14:paraId="637316F3" w14:textId="77777777" w:rsidTr="00BF1864">
        <w:tc>
          <w:tcPr>
            <w:tcW w:w="9061" w:type="dxa"/>
            <w:gridSpan w:val="4"/>
            <w:vAlign w:val="center"/>
          </w:tcPr>
          <w:p w14:paraId="6D9E0D5A" w14:textId="77777777" w:rsidR="005A48FA" w:rsidRDefault="005A48FA" w:rsidP="00BF1864">
            <w:pPr>
              <w:pStyle w:val="BespokeTable"/>
              <w:spacing w:before="120" w:after="120"/>
            </w:pPr>
            <w:r>
              <w:t>The following tiles are from premium ranges and will incur additional pricing:</w:t>
            </w:r>
          </w:p>
        </w:tc>
      </w:tr>
      <w:tr w:rsidR="005A48FA" w14:paraId="46AEB1BB" w14:textId="77777777" w:rsidTr="00BF1864">
        <w:trPr>
          <w:trHeight w:val="1474"/>
        </w:trPr>
        <w:tc>
          <w:tcPr>
            <w:tcW w:w="1551" w:type="dxa"/>
            <w:vAlign w:val="center"/>
          </w:tcPr>
          <w:p w14:paraId="51445FCA" w14:textId="77777777" w:rsidR="005A48FA" w:rsidRDefault="005A48FA" w:rsidP="00BF1864">
            <w:pPr>
              <w:pStyle w:val="BespokeTable"/>
            </w:pPr>
            <w:r>
              <w:lastRenderedPageBreak/>
              <w:t>Marmi Blanco</w:t>
            </w:r>
          </w:p>
        </w:tc>
        <w:tc>
          <w:tcPr>
            <w:tcW w:w="1129" w:type="dxa"/>
            <w:vAlign w:val="center"/>
          </w:tcPr>
          <w:p w14:paraId="471B975B" w14:textId="77777777" w:rsidR="005A48FA" w:rsidRDefault="005A48FA" w:rsidP="00BF1864">
            <w:pPr>
              <w:pStyle w:val="BespokeTable"/>
            </w:pPr>
            <w:r>
              <w:t>435x435</w:t>
            </w:r>
            <w:r w:rsidRPr="00AB0451">
              <w:t>mm</w:t>
            </w:r>
          </w:p>
        </w:tc>
        <w:tc>
          <w:tcPr>
            <w:tcW w:w="1425" w:type="dxa"/>
            <w:vAlign w:val="center"/>
          </w:tcPr>
          <w:p w14:paraId="088A6923" w14:textId="77777777" w:rsidR="005A48FA" w:rsidRDefault="005A48FA" w:rsidP="00BF1864">
            <w:pPr>
              <w:pStyle w:val="BespokeTable"/>
            </w:pPr>
            <w:r w:rsidRPr="003A021D">
              <w:t>Gris (grey)</w:t>
            </w:r>
          </w:p>
          <w:p w14:paraId="40F0067B" w14:textId="77777777" w:rsidR="005A48FA" w:rsidRDefault="005A48FA" w:rsidP="00BF1864">
            <w:pPr>
              <w:pStyle w:val="BespokeTable"/>
            </w:pPr>
            <w:r>
              <mc:AlternateContent>
                <mc:Choice Requires="wps">
                  <w:drawing>
                    <wp:inline distT="0" distB="0" distL="0" distR="0" wp14:anchorId="7A9EB0E2" wp14:editId="34F4C6BD">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4F3B2"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4jH4M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4956" w:type="dxa"/>
            <w:vAlign w:val="center"/>
          </w:tcPr>
          <w:p w14:paraId="53358150" w14:textId="77777777" w:rsidR="005A48FA" w:rsidRDefault="005A48FA" w:rsidP="00BF1864">
            <w:pPr>
              <w:pStyle w:val="BespokeTable"/>
            </w:pPr>
            <w:r>
              <w:drawing>
                <wp:inline distT="0" distB="0" distL="0" distR="0" wp14:anchorId="2D790539" wp14:editId="16CA16E7">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5A48FA" w14:paraId="5E12553C" w14:textId="77777777" w:rsidTr="00BF1864">
        <w:trPr>
          <w:trHeight w:val="1474"/>
        </w:trPr>
        <w:tc>
          <w:tcPr>
            <w:tcW w:w="1551" w:type="dxa"/>
            <w:vAlign w:val="center"/>
          </w:tcPr>
          <w:p w14:paraId="36E51A57" w14:textId="77777777" w:rsidR="005A48FA" w:rsidRDefault="005A48FA" w:rsidP="00BF1864">
            <w:pPr>
              <w:pStyle w:val="BespokeTable"/>
            </w:pPr>
            <w:r>
              <w:t>Oxford Acero</w:t>
            </w:r>
          </w:p>
        </w:tc>
        <w:tc>
          <w:tcPr>
            <w:tcW w:w="1129" w:type="dxa"/>
            <w:vAlign w:val="center"/>
          </w:tcPr>
          <w:p w14:paraId="0E30596B" w14:textId="77777777" w:rsidR="005A48FA" w:rsidRDefault="005A48FA" w:rsidP="00BF1864">
            <w:pPr>
              <w:pStyle w:val="BespokeTable"/>
            </w:pPr>
            <w:r>
              <w:t>220x900</w:t>
            </w:r>
            <w:r w:rsidRPr="00AB0451">
              <w:t>mm</w:t>
            </w:r>
          </w:p>
          <w:p w14:paraId="6FE3213B" w14:textId="77777777" w:rsidR="005A48FA" w:rsidRDefault="005A48FA" w:rsidP="00BF1864">
            <w:pPr>
              <w:pStyle w:val="BespokeTable"/>
            </w:pPr>
            <w:r>
              <w:t>(tiles</w:t>
            </w:r>
            <w:r w:rsidRPr="009958C7">
              <w:t xml:space="preserve"> will be fitted in brick-bond format</w:t>
            </w:r>
            <w:r>
              <w:t>)</w:t>
            </w:r>
          </w:p>
        </w:tc>
        <w:tc>
          <w:tcPr>
            <w:tcW w:w="1425" w:type="dxa"/>
            <w:vAlign w:val="center"/>
          </w:tcPr>
          <w:p w14:paraId="777EB995" w14:textId="77777777" w:rsidR="005A48FA" w:rsidRDefault="005A48FA" w:rsidP="00BF1864">
            <w:pPr>
              <w:pStyle w:val="BespokeTable"/>
            </w:pPr>
            <w:r w:rsidRPr="003A021D">
              <w:t xml:space="preserve">Manhattan (mid grey) </w:t>
            </w:r>
          </w:p>
          <w:p w14:paraId="53A291B9" w14:textId="77777777" w:rsidR="005A48FA" w:rsidRDefault="005A48FA" w:rsidP="00BF1864">
            <w:pPr>
              <w:pStyle w:val="BespokeTable"/>
            </w:pPr>
            <w:r>
              <mc:AlternateContent>
                <mc:Choice Requires="wps">
                  <w:drawing>
                    <wp:inline distT="0" distB="0" distL="0" distR="0" wp14:anchorId="61DD626C" wp14:editId="0515C685">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CF067"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zO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9EPzO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1EBD4525" w14:textId="77777777" w:rsidR="005A48FA" w:rsidRDefault="005A48FA" w:rsidP="00BF1864">
            <w:pPr>
              <w:pStyle w:val="BespokeTable"/>
            </w:pPr>
            <w:r>
              <w:drawing>
                <wp:inline distT="0" distB="0" distL="0" distR="0" wp14:anchorId="2F6D8468" wp14:editId="177D4414">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5A48FA" w14:paraId="48878A42" w14:textId="77777777" w:rsidTr="00BF1864">
        <w:trPr>
          <w:trHeight w:val="1474"/>
        </w:trPr>
        <w:tc>
          <w:tcPr>
            <w:tcW w:w="1551" w:type="dxa"/>
            <w:vAlign w:val="center"/>
          </w:tcPr>
          <w:p w14:paraId="005CD2DD" w14:textId="77777777" w:rsidR="005A48FA" w:rsidRDefault="005A48FA" w:rsidP="00BF1864">
            <w:pPr>
              <w:pStyle w:val="BespokeTable"/>
            </w:pPr>
            <w:r>
              <w:t>Antique Silver</w:t>
            </w:r>
          </w:p>
        </w:tc>
        <w:tc>
          <w:tcPr>
            <w:tcW w:w="1129" w:type="dxa"/>
            <w:vAlign w:val="center"/>
          </w:tcPr>
          <w:p w14:paraId="041229A0" w14:textId="77777777" w:rsidR="005A48FA" w:rsidRDefault="005A48FA" w:rsidP="00BF1864">
            <w:pPr>
              <w:pStyle w:val="BespokeTable"/>
            </w:pPr>
            <w:r>
              <w:t>596x596</w:t>
            </w:r>
            <w:r w:rsidRPr="00AB0451">
              <w:t>mm</w:t>
            </w:r>
          </w:p>
        </w:tc>
        <w:tc>
          <w:tcPr>
            <w:tcW w:w="1425" w:type="dxa"/>
            <w:vAlign w:val="center"/>
          </w:tcPr>
          <w:p w14:paraId="47D3A196" w14:textId="77777777" w:rsidR="005A48FA" w:rsidRDefault="005A48FA" w:rsidP="00BF1864">
            <w:pPr>
              <w:pStyle w:val="BespokeTable"/>
            </w:pPr>
            <w:r>
              <w:t>Cemento (cement grey)</w:t>
            </w:r>
          </w:p>
          <w:p w14:paraId="1CEAE420" w14:textId="77777777" w:rsidR="005A48FA" w:rsidRDefault="005A48FA" w:rsidP="00BF1864">
            <w:pPr>
              <w:pStyle w:val="BespokeTable"/>
            </w:pPr>
            <w:r w:rsidRPr="00995136">
              <w:drawing>
                <wp:inline distT="0" distB="0" distL="0" distR="0" wp14:anchorId="3BA972E1" wp14:editId="6EA903BE">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7A3E7125" w14:textId="77777777" w:rsidR="005A48FA" w:rsidRDefault="005A48FA" w:rsidP="00BF1864">
            <w:pPr>
              <w:pStyle w:val="BespokeTable"/>
            </w:pPr>
            <w:r>
              <w:drawing>
                <wp:inline distT="0" distB="0" distL="0" distR="0" wp14:anchorId="65018057" wp14:editId="05A56E3D">
                  <wp:extent cx="900000" cy="900000"/>
                  <wp:effectExtent l="38100" t="38100" r="33655" b="3365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5A48FA" w14:paraId="2FA6259C" w14:textId="77777777" w:rsidTr="00BF1864">
        <w:trPr>
          <w:trHeight w:val="1474"/>
        </w:trPr>
        <w:tc>
          <w:tcPr>
            <w:tcW w:w="1551" w:type="dxa"/>
            <w:vAlign w:val="center"/>
          </w:tcPr>
          <w:p w14:paraId="12CFDC86" w14:textId="77777777" w:rsidR="005A48FA" w:rsidRDefault="005A48FA" w:rsidP="00BF1864">
            <w:pPr>
              <w:pStyle w:val="BespokeTable"/>
            </w:pPr>
            <w:r>
              <w:t>Dover Antique</w:t>
            </w:r>
          </w:p>
        </w:tc>
        <w:tc>
          <w:tcPr>
            <w:tcW w:w="1129" w:type="dxa"/>
            <w:vAlign w:val="center"/>
          </w:tcPr>
          <w:p w14:paraId="4B4BAC4A" w14:textId="77777777" w:rsidR="005A48FA" w:rsidRDefault="005A48FA" w:rsidP="00BF1864">
            <w:pPr>
              <w:pStyle w:val="BespokeTable"/>
            </w:pPr>
            <w:r>
              <w:t>596x596</w:t>
            </w:r>
            <w:r w:rsidRPr="00AB0451">
              <w:t>mm</w:t>
            </w:r>
          </w:p>
        </w:tc>
        <w:tc>
          <w:tcPr>
            <w:tcW w:w="1425" w:type="dxa"/>
            <w:vAlign w:val="center"/>
          </w:tcPr>
          <w:p w14:paraId="311D61C9" w14:textId="77777777" w:rsidR="005A48FA" w:rsidRDefault="005A48FA" w:rsidP="00BF1864">
            <w:pPr>
              <w:pStyle w:val="BespokeTable"/>
            </w:pPr>
            <w:r>
              <w:t>Cemento (cement grey)</w:t>
            </w:r>
          </w:p>
          <w:p w14:paraId="4F3D19C3" w14:textId="77777777" w:rsidR="005A48FA" w:rsidRDefault="005A48FA" w:rsidP="00BF1864">
            <w:pPr>
              <w:pStyle w:val="BespokeTable"/>
            </w:pPr>
            <w:r w:rsidRPr="00995136">
              <w:drawing>
                <wp:inline distT="0" distB="0" distL="0" distR="0" wp14:anchorId="3682CB77" wp14:editId="52C45BA3">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76121B17" w14:textId="77777777" w:rsidR="005A48FA" w:rsidRDefault="005A48FA" w:rsidP="00BF1864">
            <w:pPr>
              <w:pStyle w:val="BespokeTable"/>
            </w:pPr>
            <w:r>
              <w:drawing>
                <wp:inline distT="0" distB="0" distL="0" distR="0" wp14:anchorId="51FC5A06" wp14:editId="591681E7">
                  <wp:extent cx="900000" cy="900000"/>
                  <wp:effectExtent l="38100" t="38100" r="33655" b="3365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14:paraId="387ECC68" w14:textId="77777777" w:rsidR="003A021D" w:rsidRPr="003A021D" w:rsidRDefault="003A021D" w:rsidP="00814735">
      <w:pPr>
        <w:pStyle w:val="Heading1"/>
        <w:rPr>
          <w:noProof/>
          <w:lang w:val="en-GB" w:eastAsia="en-GB"/>
        </w:rPr>
      </w:pPr>
      <w:r w:rsidRPr="003A021D">
        <w:rPr>
          <w:noProof/>
          <w:lang w:val="en-GB" w:eastAsia="en-GB"/>
        </w:rPr>
        <w:t>Sanitary ware and fitments</w:t>
      </w:r>
    </w:p>
    <w:p w14:paraId="737484B9" w14:textId="77777777" w:rsidR="003A021D" w:rsidRP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5B7F5D" w:rsidRPr="003A021D" w14:paraId="7D2E1ACA" w14:textId="77777777" w:rsidTr="005B7F5D">
        <w:tc>
          <w:tcPr>
            <w:tcW w:w="1843" w:type="dxa"/>
            <w:vMerge w:val="restart"/>
          </w:tcPr>
          <w:p w14:paraId="5814B055" w14:textId="77777777" w:rsidR="005B7F5D" w:rsidRPr="00814735" w:rsidRDefault="005B7F5D" w:rsidP="00814735">
            <w:pPr>
              <w:pStyle w:val="BespokeTable"/>
            </w:pPr>
            <w:r w:rsidRPr="00814735">
              <w:t>Ground floor Toilet (where applicable)</w:t>
            </w:r>
          </w:p>
        </w:tc>
        <w:tc>
          <w:tcPr>
            <w:tcW w:w="7229" w:type="dxa"/>
          </w:tcPr>
          <w:p w14:paraId="2CBD81ED" w14:textId="77777777" w:rsidR="005B7F5D" w:rsidRPr="00814735" w:rsidRDefault="005B7F5D" w:rsidP="00814735">
            <w:pPr>
              <w:pStyle w:val="BespokeTable"/>
            </w:pPr>
            <w:r w:rsidRPr="00814735">
              <w:t xml:space="preserve">Ideal Standard </w:t>
            </w:r>
            <w:r w:rsidR="00CC0603">
              <w:t>Tempo</w:t>
            </w:r>
            <w:r w:rsidRPr="00814735">
              <w:t xml:space="preserve"> range 1 tap hole wall mounted basin with semi pedestal or corner basin with chrome exposed trap waste</w:t>
            </w:r>
          </w:p>
        </w:tc>
      </w:tr>
      <w:tr w:rsidR="005B7F5D" w:rsidRPr="003A021D" w14:paraId="33105B3F" w14:textId="77777777" w:rsidTr="005B7F5D">
        <w:tc>
          <w:tcPr>
            <w:tcW w:w="1843" w:type="dxa"/>
            <w:vMerge/>
          </w:tcPr>
          <w:p w14:paraId="6CC6B256" w14:textId="77777777" w:rsidR="005B7F5D" w:rsidRPr="00814735" w:rsidRDefault="005B7F5D" w:rsidP="00814735">
            <w:pPr>
              <w:pStyle w:val="BespokeTable"/>
            </w:pPr>
          </w:p>
        </w:tc>
        <w:tc>
          <w:tcPr>
            <w:tcW w:w="7229" w:type="dxa"/>
          </w:tcPr>
          <w:p w14:paraId="1DB4904B" w14:textId="77777777" w:rsidR="005B7F5D" w:rsidRPr="00814735" w:rsidRDefault="005B7F5D" w:rsidP="00814735">
            <w:pPr>
              <w:pStyle w:val="BespokeTable"/>
            </w:pPr>
            <w:r w:rsidRPr="00814735">
              <w:t>Bristan Prism basin mixer with chrome waste kit.</w:t>
            </w:r>
          </w:p>
        </w:tc>
      </w:tr>
      <w:tr w:rsidR="005B7F5D" w:rsidRPr="003A021D" w14:paraId="1C10EEFF" w14:textId="77777777" w:rsidTr="005B7F5D">
        <w:tc>
          <w:tcPr>
            <w:tcW w:w="1843" w:type="dxa"/>
            <w:vMerge/>
            <w:tcBorders>
              <w:bottom w:val="single" w:sz="4" w:space="0" w:color="auto"/>
            </w:tcBorders>
          </w:tcPr>
          <w:p w14:paraId="15895D1A" w14:textId="77777777" w:rsidR="005B7F5D" w:rsidRPr="00814735" w:rsidRDefault="005B7F5D" w:rsidP="00814735">
            <w:pPr>
              <w:pStyle w:val="BespokeTable"/>
            </w:pPr>
          </w:p>
        </w:tc>
        <w:tc>
          <w:tcPr>
            <w:tcW w:w="7229" w:type="dxa"/>
            <w:tcBorders>
              <w:bottom w:val="single" w:sz="4" w:space="0" w:color="auto"/>
            </w:tcBorders>
          </w:tcPr>
          <w:p w14:paraId="51C5606C" w14:textId="77777777" w:rsidR="005B7F5D" w:rsidRPr="00814735" w:rsidRDefault="005B7F5D" w:rsidP="00814735">
            <w:pPr>
              <w:pStyle w:val="BespokeTable"/>
            </w:pPr>
            <w:r w:rsidRPr="00814735">
              <w:t xml:space="preserve">Ideal Standard </w:t>
            </w:r>
            <w:r w:rsidR="00CC0603">
              <w:t>Tempo</w:t>
            </w:r>
            <w:r w:rsidRPr="00814735">
              <w:t xml:space="preserve"> close-coupled W.C. complete with seat and cover.</w:t>
            </w:r>
          </w:p>
        </w:tc>
      </w:tr>
      <w:tr w:rsidR="003A021D" w:rsidRPr="003A021D" w14:paraId="1BCE60FE" w14:textId="77777777" w:rsidTr="005B7F5D">
        <w:tc>
          <w:tcPr>
            <w:tcW w:w="1843" w:type="dxa"/>
            <w:tcBorders>
              <w:left w:val="nil"/>
              <w:right w:val="nil"/>
            </w:tcBorders>
          </w:tcPr>
          <w:p w14:paraId="50AD655B" w14:textId="77777777" w:rsidR="003A021D" w:rsidRPr="00814735" w:rsidRDefault="003A021D" w:rsidP="00814735">
            <w:pPr>
              <w:pStyle w:val="BespokeTable"/>
            </w:pPr>
          </w:p>
        </w:tc>
        <w:tc>
          <w:tcPr>
            <w:tcW w:w="7229" w:type="dxa"/>
            <w:tcBorders>
              <w:left w:val="nil"/>
              <w:right w:val="nil"/>
            </w:tcBorders>
          </w:tcPr>
          <w:p w14:paraId="27164128" w14:textId="77777777" w:rsidR="003A021D" w:rsidRPr="00814735" w:rsidRDefault="003A021D" w:rsidP="00814735">
            <w:pPr>
              <w:pStyle w:val="BespokeTable"/>
            </w:pPr>
          </w:p>
        </w:tc>
      </w:tr>
      <w:tr w:rsidR="004A3618" w:rsidRPr="003A021D" w14:paraId="5D1F874D" w14:textId="77777777" w:rsidTr="005B7F5D">
        <w:tc>
          <w:tcPr>
            <w:tcW w:w="1843" w:type="dxa"/>
            <w:vMerge w:val="restart"/>
          </w:tcPr>
          <w:p w14:paraId="576BB25C" w14:textId="77777777" w:rsidR="004A3618" w:rsidRPr="00814735" w:rsidRDefault="004A3618" w:rsidP="00814735">
            <w:pPr>
              <w:pStyle w:val="BespokeTable"/>
            </w:pPr>
            <w:r w:rsidRPr="00814735">
              <w:t xml:space="preserve">Bathroom </w:t>
            </w:r>
          </w:p>
        </w:tc>
        <w:tc>
          <w:tcPr>
            <w:tcW w:w="7229" w:type="dxa"/>
          </w:tcPr>
          <w:p w14:paraId="59A65534" w14:textId="77777777" w:rsidR="004A3618" w:rsidRPr="00814735" w:rsidRDefault="004A3618" w:rsidP="00814735">
            <w:pPr>
              <w:pStyle w:val="BespokeTable"/>
            </w:pPr>
            <w:r w:rsidRPr="00814735">
              <w:t>Ideal Standard Tempo Cube  1 tap hole bath</w:t>
            </w:r>
          </w:p>
        </w:tc>
      </w:tr>
      <w:tr w:rsidR="004A3618" w:rsidRPr="003A021D" w14:paraId="0AA88484" w14:textId="77777777" w:rsidTr="005B7F5D">
        <w:tc>
          <w:tcPr>
            <w:tcW w:w="1843" w:type="dxa"/>
            <w:vMerge/>
          </w:tcPr>
          <w:p w14:paraId="1D9685E4" w14:textId="77777777" w:rsidR="004A3618" w:rsidRPr="00814735" w:rsidRDefault="004A3618" w:rsidP="00814735">
            <w:pPr>
              <w:pStyle w:val="BespokeTable"/>
            </w:pPr>
          </w:p>
        </w:tc>
        <w:tc>
          <w:tcPr>
            <w:tcW w:w="7229" w:type="dxa"/>
          </w:tcPr>
          <w:p w14:paraId="329B4B67" w14:textId="77777777" w:rsidR="004A3618" w:rsidRPr="00814735" w:rsidRDefault="004A3618" w:rsidP="00814735">
            <w:pPr>
              <w:pStyle w:val="BespokeTable"/>
            </w:pPr>
            <w:r w:rsidRPr="00814735">
              <w:t>Ideal Standard Unilux E3194 bath panel.</w:t>
            </w:r>
          </w:p>
        </w:tc>
      </w:tr>
      <w:tr w:rsidR="004A3618" w:rsidRPr="003A021D" w14:paraId="7769CAD3" w14:textId="77777777" w:rsidTr="005B7F5D">
        <w:tc>
          <w:tcPr>
            <w:tcW w:w="1843" w:type="dxa"/>
            <w:vMerge/>
          </w:tcPr>
          <w:p w14:paraId="7DF0641C" w14:textId="77777777" w:rsidR="004A3618" w:rsidRPr="00814735" w:rsidRDefault="004A3618" w:rsidP="00814735">
            <w:pPr>
              <w:pStyle w:val="BespokeTable"/>
            </w:pPr>
          </w:p>
        </w:tc>
        <w:tc>
          <w:tcPr>
            <w:tcW w:w="7229" w:type="dxa"/>
          </w:tcPr>
          <w:p w14:paraId="0A3D942A" w14:textId="77777777" w:rsidR="004A3618" w:rsidRPr="00814735" w:rsidRDefault="004A3618" w:rsidP="00814735">
            <w:pPr>
              <w:pStyle w:val="BespokeTable"/>
            </w:pPr>
            <w:r w:rsidRPr="00814735">
              <w:t xml:space="preserve">Bristan Prism mono bath filler. </w:t>
            </w:r>
          </w:p>
        </w:tc>
      </w:tr>
      <w:tr w:rsidR="004A3618" w:rsidRPr="003A021D" w14:paraId="008C7EEB" w14:textId="77777777" w:rsidTr="005B7F5D">
        <w:tc>
          <w:tcPr>
            <w:tcW w:w="1843" w:type="dxa"/>
            <w:vMerge/>
          </w:tcPr>
          <w:p w14:paraId="3096EA01" w14:textId="77777777" w:rsidR="004A3618" w:rsidRPr="00814735" w:rsidRDefault="004A3618" w:rsidP="00814735">
            <w:pPr>
              <w:pStyle w:val="BespokeTable"/>
            </w:pPr>
          </w:p>
        </w:tc>
        <w:tc>
          <w:tcPr>
            <w:tcW w:w="7229" w:type="dxa"/>
          </w:tcPr>
          <w:p w14:paraId="289BEAD4" w14:textId="77777777" w:rsidR="004A3618" w:rsidRPr="00814735" w:rsidRDefault="004A3618" w:rsidP="00814735">
            <w:pPr>
              <w:pStyle w:val="BespokeTable"/>
            </w:pPr>
            <w:r w:rsidRPr="00814735">
              <w:t>Chrome plated luxury bath pop-up waste kit.</w:t>
            </w:r>
          </w:p>
        </w:tc>
      </w:tr>
      <w:tr w:rsidR="004A3618" w:rsidRPr="003A021D" w14:paraId="390E9787" w14:textId="77777777" w:rsidTr="005B7F5D">
        <w:tc>
          <w:tcPr>
            <w:tcW w:w="1843" w:type="dxa"/>
            <w:vMerge/>
          </w:tcPr>
          <w:p w14:paraId="28ED9DD1" w14:textId="77777777" w:rsidR="004A3618" w:rsidRPr="00814735" w:rsidRDefault="004A3618" w:rsidP="00814735">
            <w:pPr>
              <w:pStyle w:val="BespokeTable"/>
            </w:pPr>
          </w:p>
        </w:tc>
        <w:tc>
          <w:tcPr>
            <w:tcW w:w="7229" w:type="dxa"/>
          </w:tcPr>
          <w:p w14:paraId="3ECC275B" w14:textId="77777777" w:rsidR="004A3618" w:rsidRPr="00814735" w:rsidRDefault="004A3618" w:rsidP="00814735">
            <w:pPr>
              <w:pStyle w:val="BespokeTable"/>
            </w:pPr>
            <w:r>
              <w:t>Bristan Prism thermostatic dual control shower valve and adjustable riser</w:t>
            </w:r>
          </w:p>
        </w:tc>
      </w:tr>
      <w:tr w:rsidR="004A3618" w:rsidRPr="003A021D" w14:paraId="37B4F3CF" w14:textId="77777777" w:rsidTr="005B7F5D">
        <w:tc>
          <w:tcPr>
            <w:tcW w:w="1843" w:type="dxa"/>
            <w:vMerge/>
          </w:tcPr>
          <w:p w14:paraId="7FD7E085" w14:textId="77777777" w:rsidR="004A3618" w:rsidRPr="00814735" w:rsidRDefault="004A3618" w:rsidP="00814735">
            <w:pPr>
              <w:pStyle w:val="BespokeTable"/>
            </w:pPr>
          </w:p>
        </w:tc>
        <w:tc>
          <w:tcPr>
            <w:tcW w:w="7229" w:type="dxa"/>
          </w:tcPr>
          <w:p w14:paraId="17CD3D4A" w14:textId="77777777" w:rsidR="004A3618" w:rsidRPr="00814735" w:rsidRDefault="004A3618" w:rsidP="00814735">
            <w:pPr>
              <w:pStyle w:val="BespokeTable"/>
            </w:pPr>
            <w:r w:rsidRPr="00814735">
              <w:t xml:space="preserve">Ideal Standard </w:t>
            </w:r>
            <w:r w:rsidR="00CC0603">
              <w:t>Tempo</w:t>
            </w:r>
            <w:r w:rsidRPr="00814735">
              <w:t xml:space="preserve"> Range 1 tap hole basin with semi pedestal.</w:t>
            </w:r>
          </w:p>
        </w:tc>
      </w:tr>
      <w:tr w:rsidR="004A3618" w:rsidRPr="003A021D" w14:paraId="4373BD9D" w14:textId="77777777" w:rsidTr="005B7F5D">
        <w:tc>
          <w:tcPr>
            <w:tcW w:w="1843" w:type="dxa"/>
            <w:vMerge/>
          </w:tcPr>
          <w:p w14:paraId="33FA2152" w14:textId="77777777" w:rsidR="004A3618" w:rsidRPr="00814735" w:rsidRDefault="004A3618" w:rsidP="00814735">
            <w:pPr>
              <w:pStyle w:val="BespokeTable"/>
            </w:pPr>
          </w:p>
        </w:tc>
        <w:tc>
          <w:tcPr>
            <w:tcW w:w="7229" w:type="dxa"/>
          </w:tcPr>
          <w:p w14:paraId="1DDD0774" w14:textId="77777777" w:rsidR="004A3618" w:rsidRPr="00814735" w:rsidRDefault="004A3618" w:rsidP="00814735">
            <w:pPr>
              <w:pStyle w:val="BespokeTable"/>
            </w:pPr>
            <w:r w:rsidRPr="00814735">
              <w:t>Bristan Prism basin mixer with chrome waste kit.</w:t>
            </w:r>
          </w:p>
        </w:tc>
      </w:tr>
      <w:tr w:rsidR="004A3618" w:rsidRPr="003A021D" w14:paraId="43820D28" w14:textId="77777777" w:rsidTr="00BF1864">
        <w:tc>
          <w:tcPr>
            <w:tcW w:w="1843" w:type="dxa"/>
            <w:vMerge/>
          </w:tcPr>
          <w:p w14:paraId="4A3E0D05" w14:textId="77777777" w:rsidR="004A3618" w:rsidRPr="00814735" w:rsidRDefault="004A3618" w:rsidP="00814735">
            <w:pPr>
              <w:pStyle w:val="BespokeTable"/>
            </w:pPr>
          </w:p>
        </w:tc>
        <w:tc>
          <w:tcPr>
            <w:tcW w:w="7229" w:type="dxa"/>
            <w:tcBorders>
              <w:bottom w:val="single" w:sz="4" w:space="0" w:color="auto"/>
            </w:tcBorders>
          </w:tcPr>
          <w:p w14:paraId="4986629D" w14:textId="77777777" w:rsidR="004A3618" w:rsidRPr="00814735" w:rsidRDefault="004A3618" w:rsidP="00814735">
            <w:pPr>
              <w:pStyle w:val="BespokeTable"/>
            </w:pPr>
            <w:r w:rsidRPr="00814735">
              <w:t xml:space="preserve">Ideal Standard </w:t>
            </w:r>
            <w:r w:rsidR="00CC0603">
              <w:t>Tempo</w:t>
            </w:r>
            <w:r w:rsidRPr="00814735">
              <w:t xml:space="preserve"> close coupled W.C. with seat and cover.</w:t>
            </w:r>
          </w:p>
        </w:tc>
      </w:tr>
      <w:tr w:rsidR="004A3618" w:rsidRPr="003A021D" w14:paraId="1F129387" w14:textId="77777777" w:rsidTr="005B7F5D">
        <w:tc>
          <w:tcPr>
            <w:tcW w:w="1843" w:type="dxa"/>
            <w:vMerge/>
            <w:tcBorders>
              <w:bottom w:val="single" w:sz="4" w:space="0" w:color="auto"/>
            </w:tcBorders>
          </w:tcPr>
          <w:p w14:paraId="6F3F957D" w14:textId="77777777" w:rsidR="004A3618" w:rsidRPr="00814735" w:rsidRDefault="004A3618" w:rsidP="00814735">
            <w:pPr>
              <w:pStyle w:val="BespokeTable"/>
            </w:pPr>
          </w:p>
        </w:tc>
        <w:tc>
          <w:tcPr>
            <w:tcW w:w="7229" w:type="dxa"/>
            <w:tcBorders>
              <w:bottom w:val="single" w:sz="4" w:space="0" w:color="auto"/>
            </w:tcBorders>
          </w:tcPr>
          <w:p w14:paraId="7556D411" w14:textId="77777777" w:rsidR="004A3618" w:rsidRPr="00814735" w:rsidRDefault="004A3618" w:rsidP="00814735">
            <w:pPr>
              <w:pStyle w:val="BespokeTable"/>
            </w:pPr>
            <w:r>
              <w:t>Novellini Aurora 3 – 2 panel 960mm x 1500mm clear glass bath splash screen</w:t>
            </w:r>
          </w:p>
        </w:tc>
      </w:tr>
      <w:tr w:rsidR="003A021D" w:rsidRPr="003A021D" w14:paraId="771467E6" w14:textId="77777777" w:rsidTr="005B7F5D">
        <w:tc>
          <w:tcPr>
            <w:tcW w:w="1843" w:type="dxa"/>
            <w:tcBorders>
              <w:left w:val="nil"/>
              <w:right w:val="nil"/>
            </w:tcBorders>
          </w:tcPr>
          <w:p w14:paraId="26B2658E" w14:textId="77777777" w:rsidR="003A021D" w:rsidRPr="00814735" w:rsidRDefault="003A021D" w:rsidP="00814735">
            <w:pPr>
              <w:pStyle w:val="BespokeTable"/>
            </w:pPr>
          </w:p>
        </w:tc>
        <w:tc>
          <w:tcPr>
            <w:tcW w:w="7229" w:type="dxa"/>
            <w:tcBorders>
              <w:left w:val="nil"/>
              <w:right w:val="nil"/>
            </w:tcBorders>
          </w:tcPr>
          <w:p w14:paraId="24EEC551" w14:textId="77777777" w:rsidR="003A021D" w:rsidRPr="00814735" w:rsidRDefault="003A021D" w:rsidP="00814735">
            <w:pPr>
              <w:pStyle w:val="BespokeTable"/>
            </w:pPr>
          </w:p>
        </w:tc>
      </w:tr>
      <w:tr w:rsidR="005B7F5D" w:rsidRPr="003A021D" w14:paraId="02B7E739" w14:textId="77777777" w:rsidTr="005B7F5D">
        <w:tc>
          <w:tcPr>
            <w:tcW w:w="1843" w:type="dxa"/>
            <w:vMerge w:val="restart"/>
          </w:tcPr>
          <w:p w14:paraId="64E2DA97" w14:textId="77777777" w:rsidR="005B7F5D" w:rsidRDefault="00514891" w:rsidP="00814735">
            <w:pPr>
              <w:pStyle w:val="BespokeTable"/>
            </w:pPr>
            <w:r>
              <w:t xml:space="preserve">En </w:t>
            </w:r>
            <w:r w:rsidR="005B7F5D">
              <w:t>suite</w:t>
            </w:r>
          </w:p>
          <w:p w14:paraId="6DE8AC64" w14:textId="77777777" w:rsidR="005B7F5D" w:rsidRPr="00814735" w:rsidRDefault="005B7F5D" w:rsidP="00814735">
            <w:pPr>
              <w:pStyle w:val="BespokeTable"/>
            </w:pPr>
            <w:r w:rsidRPr="00814735">
              <w:t>(where applicable)</w:t>
            </w:r>
          </w:p>
        </w:tc>
        <w:tc>
          <w:tcPr>
            <w:tcW w:w="7229" w:type="dxa"/>
          </w:tcPr>
          <w:p w14:paraId="122A7ADB" w14:textId="77777777" w:rsidR="005B7F5D" w:rsidRPr="00814735" w:rsidRDefault="005B7F5D" w:rsidP="00814735">
            <w:pPr>
              <w:pStyle w:val="BespokeTable"/>
            </w:pPr>
            <w:r w:rsidRPr="00814735">
              <w:t xml:space="preserve">Ideal Standard </w:t>
            </w:r>
            <w:r w:rsidR="00CC0603">
              <w:t>Tempo</w:t>
            </w:r>
            <w:r w:rsidRPr="00814735">
              <w:t xml:space="preserve"> Range inset 1 tap hole basin with semi pedestal.</w:t>
            </w:r>
          </w:p>
        </w:tc>
      </w:tr>
      <w:tr w:rsidR="005B7F5D" w:rsidRPr="003A021D" w14:paraId="74923993" w14:textId="77777777" w:rsidTr="005B7F5D">
        <w:tc>
          <w:tcPr>
            <w:tcW w:w="1843" w:type="dxa"/>
            <w:vMerge/>
          </w:tcPr>
          <w:p w14:paraId="642E2A01" w14:textId="77777777" w:rsidR="005B7F5D" w:rsidRPr="00814735" w:rsidRDefault="005B7F5D" w:rsidP="00814735">
            <w:pPr>
              <w:pStyle w:val="BespokeTable"/>
            </w:pPr>
          </w:p>
        </w:tc>
        <w:tc>
          <w:tcPr>
            <w:tcW w:w="7229" w:type="dxa"/>
          </w:tcPr>
          <w:p w14:paraId="5A0E6053" w14:textId="77777777" w:rsidR="005B7F5D" w:rsidRPr="00814735" w:rsidRDefault="005B7F5D" w:rsidP="00814735">
            <w:pPr>
              <w:pStyle w:val="BespokeTable"/>
            </w:pPr>
            <w:r w:rsidRPr="00814735">
              <w:t>Bristan Prism basin mixer with chrome waste kit.</w:t>
            </w:r>
          </w:p>
        </w:tc>
      </w:tr>
      <w:tr w:rsidR="005B7F5D" w:rsidRPr="003A021D" w14:paraId="0037677B" w14:textId="77777777" w:rsidTr="005B7F5D">
        <w:tc>
          <w:tcPr>
            <w:tcW w:w="1843" w:type="dxa"/>
            <w:vMerge/>
          </w:tcPr>
          <w:p w14:paraId="28B7AC0C" w14:textId="77777777" w:rsidR="005B7F5D" w:rsidRPr="00814735" w:rsidRDefault="005B7F5D" w:rsidP="00814735">
            <w:pPr>
              <w:pStyle w:val="BespokeTable"/>
            </w:pPr>
          </w:p>
        </w:tc>
        <w:tc>
          <w:tcPr>
            <w:tcW w:w="7229" w:type="dxa"/>
          </w:tcPr>
          <w:p w14:paraId="295014B7" w14:textId="77777777" w:rsidR="005B7F5D" w:rsidRPr="00814735" w:rsidRDefault="005B7F5D" w:rsidP="00814735">
            <w:pPr>
              <w:pStyle w:val="BespokeTable"/>
            </w:pPr>
            <w:r w:rsidRPr="00814735">
              <w:t xml:space="preserve">Ideal Standard </w:t>
            </w:r>
            <w:r w:rsidR="00CC0603">
              <w:t>Tempo</w:t>
            </w:r>
            <w:r w:rsidRPr="00814735">
              <w:t xml:space="preserve"> close coupled W.C. with seat and cover.</w:t>
            </w:r>
          </w:p>
        </w:tc>
      </w:tr>
      <w:tr w:rsidR="005B7F5D" w:rsidRPr="003A021D" w14:paraId="174B5F4E" w14:textId="77777777" w:rsidTr="005B7F5D">
        <w:tc>
          <w:tcPr>
            <w:tcW w:w="1843" w:type="dxa"/>
            <w:vMerge/>
          </w:tcPr>
          <w:p w14:paraId="68899998" w14:textId="77777777" w:rsidR="005B7F5D" w:rsidRPr="00814735" w:rsidRDefault="005B7F5D" w:rsidP="00814735">
            <w:pPr>
              <w:pStyle w:val="BespokeTable"/>
            </w:pPr>
          </w:p>
        </w:tc>
        <w:tc>
          <w:tcPr>
            <w:tcW w:w="7229" w:type="dxa"/>
          </w:tcPr>
          <w:p w14:paraId="01D65A1B" w14:textId="77777777" w:rsidR="005B7F5D" w:rsidRPr="00814735" w:rsidRDefault="005B7F5D" w:rsidP="00814735">
            <w:pPr>
              <w:pStyle w:val="BespokeTable"/>
            </w:pPr>
            <w:r w:rsidRPr="00814735">
              <w:t>Just Ultracast shower tray with wall panel &amp; Ideal Standard Synergy chrome/clear glass enclosure.</w:t>
            </w:r>
          </w:p>
        </w:tc>
      </w:tr>
      <w:tr w:rsidR="005B7F5D" w:rsidRPr="003A021D" w14:paraId="7239C1A8" w14:textId="77777777" w:rsidTr="005B7F5D">
        <w:tc>
          <w:tcPr>
            <w:tcW w:w="1843" w:type="dxa"/>
            <w:vMerge/>
          </w:tcPr>
          <w:p w14:paraId="4193EE3B" w14:textId="77777777" w:rsidR="005B7F5D" w:rsidRPr="00814735" w:rsidRDefault="005B7F5D" w:rsidP="00814735">
            <w:pPr>
              <w:pStyle w:val="BespokeTable"/>
            </w:pPr>
          </w:p>
        </w:tc>
        <w:tc>
          <w:tcPr>
            <w:tcW w:w="7229" w:type="dxa"/>
          </w:tcPr>
          <w:p w14:paraId="6327356F" w14:textId="77777777" w:rsidR="005B7F5D" w:rsidRPr="00814735" w:rsidRDefault="005B7F5D" w:rsidP="00814735">
            <w:pPr>
              <w:pStyle w:val="BespokeTable"/>
            </w:pPr>
            <w:r w:rsidRPr="00814735">
              <w:t>Bristan Prism thermostatic dual control shower valve and adjustable riser.</w:t>
            </w:r>
          </w:p>
        </w:tc>
      </w:tr>
    </w:tbl>
    <w:p w14:paraId="2CC73E2C" w14:textId="77777777" w:rsidR="003A021D" w:rsidRPr="003A021D" w:rsidRDefault="003A021D" w:rsidP="00814735">
      <w:pPr>
        <w:pStyle w:val="Heading1"/>
        <w:rPr>
          <w:noProof/>
          <w:lang w:val="en-GB" w:eastAsia="en-GB"/>
        </w:rPr>
      </w:pPr>
      <w:r w:rsidRPr="003A021D">
        <w:rPr>
          <w:noProof/>
          <w:lang w:val="en-GB" w:eastAsia="en-GB"/>
        </w:rPr>
        <w:lastRenderedPageBreak/>
        <w:t>En suite shower paneling (where applicable)</w:t>
      </w:r>
    </w:p>
    <w:p w14:paraId="72A8E670" w14:textId="77777777"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14:paraId="549D4954" w14:textId="77777777" w:rsidR="00CA3AEF" w:rsidRPr="00006BDE" w:rsidRDefault="00CA3AEF" w:rsidP="00CA3AEF">
      <w:pPr>
        <w:pStyle w:val="Heading1"/>
      </w:pPr>
      <w:r>
        <w:t>Front d</w:t>
      </w:r>
      <w:r w:rsidRPr="00006BDE">
        <w:t xml:space="preserve">oor &amp; </w:t>
      </w:r>
      <w:r>
        <w:t>e</w:t>
      </w:r>
      <w:r w:rsidRPr="00CA3AEF">
        <w:t>xternal</w:t>
      </w:r>
      <w:r>
        <w:t xml:space="preserve"> </w:t>
      </w:r>
      <w:proofErr w:type="spellStart"/>
      <w:r>
        <w:t>colours</w:t>
      </w:r>
      <w:proofErr w:type="spellEnd"/>
    </w:p>
    <w:p w14:paraId="3112F20F" w14:textId="77777777" w:rsidR="00514891" w:rsidRDefault="00514891" w:rsidP="00514891">
      <w:r>
        <w:t xml:space="preserve">Front entrance doors to houses will be of </w:t>
      </w:r>
      <w:smartTag w:uri="urn:schemas-microsoft-com:office:smarttags" w:element="stockticker">
        <w:r>
          <w:t>GRP</w:t>
        </w:r>
      </w:smartTag>
      <w:r>
        <w:t xml:space="preserve"> construction and 6 panel traditional style painted with chrome finish ironmongery.</w:t>
      </w:r>
    </w:p>
    <w:p w14:paraId="3EDCFB6C" w14:textId="77777777" w:rsidR="00514891" w:rsidRDefault="00514891" w:rsidP="00514891">
      <w:r>
        <w:t xml:space="preserve">External </w:t>
      </w:r>
      <w:proofErr w:type="spellStart"/>
      <w:r>
        <w:t>colours</w:t>
      </w:r>
      <w:proofErr w:type="spellEnd"/>
      <w:r>
        <w:t xml:space="preserve"> as per the exterior </w:t>
      </w:r>
      <w:proofErr w:type="spellStart"/>
      <w:r>
        <w:t>colour</w:t>
      </w:r>
      <w:proofErr w:type="spellEnd"/>
      <w:r>
        <w:t xml:space="preserve"> finishes schedule</w:t>
      </w:r>
      <w:r w:rsidRPr="002B5F09">
        <w:t xml:space="preserve"> – please ask your Sales Adviser for details.</w:t>
      </w:r>
      <w:r w:rsidR="00A71E51">
        <w:t xml:space="preserve"> </w:t>
      </w:r>
      <w:r>
        <w:t xml:space="preserve">Front door </w:t>
      </w:r>
      <w:proofErr w:type="spellStart"/>
      <w:r>
        <w:t>colour</w:t>
      </w:r>
      <w:proofErr w:type="spellEnd"/>
      <w:r>
        <w:t xml:space="preserve"> to be chosen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14:paraId="6BA75B8C" w14:textId="77777777" w:rsidTr="00514891">
        <w:trPr>
          <w:trHeight w:val="680"/>
        </w:trPr>
        <w:tc>
          <w:tcPr>
            <w:tcW w:w="3119" w:type="dxa"/>
            <w:vAlign w:val="center"/>
          </w:tcPr>
          <w:p w14:paraId="3EA62D22" w14:textId="77777777" w:rsidR="000B5B82" w:rsidRPr="000B5B82" w:rsidRDefault="00514891" w:rsidP="00514891">
            <w:pPr>
              <w:rPr>
                <w:color w:val="000000"/>
                <w:sz w:val="18"/>
              </w:rPr>
            </w:pPr>
            <w:r w:rsidRPr="000B5B82">
              <w:rPr>
                <w:noProof/>
                <w:color w:val="000000"/>
                <w:sz w:val="18"/>
                <w:lang w:val="en-GB" w:eastAsia="en-GB"/>
              </w:rPr>
              <w:drawing>
                <wp:inline distT="0" distB="0" distL="0" distR="0" wp14:anchorId="5A9DEF67" wp14:editId="77F61D01">
                  <wp:extent cx="363855" cy="363855"/>
                  <wp:effectExtent l="0" t="0" r="0" b="0"/>
                  <wp:docPr id="138" name="Picture 138" descr="White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ite (BS5252) 00 E 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14:paraId="081E5576" w14:textId="77777777" w:rsidR="00514891" w:rsidRPr="000B5B82" w:rsidRDefault="00514891" w:rsidP="00514891">
            <w:pPr>
              <w:rPr>
                <w:sz w:val="18"/>
              </w:rPr>
            </w:pPr>
            <w:r w:rsidRPr="000B5B82">
              <w:rPr>
                <w:sz w:val="18"/>
              </w:rPr>
              <w:t>White (BS5252) 00 E 55</w:t>
            </w:r>
          </w:p>
        </w:tc>
        <w:tc>
          <w:tcPr>
            <w:tcW w:w="2977" w:type="dxa"/>
            <w:vAlign w:val="center"/>
          </w:tcPr>
          <w:p w14:paraId="0EC136C2" w14:textId="77777777" w:rsidR="000B5B82" w:rsidRPr="000B5B82" w:rsidRDefault="00514891" w:rsidP="00514891">
            <w:pPr>
              <w:rPr>
                <w:color w:val="000000"/>
                <w:sz w:val="18"/>
              </w:rPr>
            </w:pPr>
            <w:r w:rsidRPr="000B5B82">
              <w:rPr>
                <w:noProof/>
                <w:color w:val="000000"/>
                <w:sz w:val="18"/>
                <w:lang w:val="en-GB" w:eastAsia="en-GB"/>
              </w:rPr>
              <w:drawing>
                <wp:inline distT="0" distB="0" distL="0" distR="0" wp14:anchorId="37C3A05B" wp14:editId="66EB9999">
                  <wp:extent cx="363855" cy="363855"/>
                  <wp:effectExtent l="0" t="0" r="0" b="0"/>
                  <wp:docPr id="139" name="Picture 139" descr="Black (BS5252) 00 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BS5252) 00 E 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14:paraId="255E6E5F" w14:textId="77777777" w:rsidR="00514891" w:rsidRPr="000B5B82" w:rsidRDefault="00514891" w:rsidP="00514891">
            <w:pPr>
              <w:rPr>
                <w:sz w:val="18"/>
              </w:rPr>
            </w:pPr>
            <w:r w:rsidRPr="000B5B82">
              <w:rPr>
                <w:color w:val="000000"/>
                <w:sz w:val="18"/>
              </w:rPr>
              <w:t>Black (BS5252) 00 E 53</w:t>
            </w:r>
            <w:r w:rsidRPr="000B5B82">
              <w:rPr>
                <w:color w:val="000000"/>
                <w:sz w:val="18"/>
              </w:rPr>
              <w:tab/>
            </w:r>
          </w:p>
        </w:tc>
        <w:tc>
          <w:tcPr>
            <w:tcW w:w="2975" w:type="dxa"/>
            <w:vAlign w:val="center"/>
          </w:tcPr>
          <w:p w14:paraId="32BCE756" w14:textId="77777777" w:rsidR="000B5B82" w:rsidRPr="000B5B82" w:rsidRDefault="00514891" w:rsidP="00514891">
            <w:pPr>
              <w:rPr>
                <w:sz w:val="18"/>
              </w:rPr>
            </w:pPr>
            <w:r w:rsidRPr="000B5B82">
              <w:rPr>
                <w:noProof/>
                <w:sz w:val="18"/>
                <w:lang w:val="en-GB" w:eastAsia="en-GB"/>
              </w:rPr>
              <w:drawing>
                <wp:inline distT="0" distB="0" distL="0" distR="0" wp14:anchorId="77707AEA" wp14:editId="31285846">
                  <wp:extent cx="363855" cy="363855"/>
                  <wp:effectExtent l="0" t="0" r="0" b="0"/>
                  <wp:docPr id="140" name="Picture 140" descr="Grey (BS4800) 18 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y (BS4800) 18 B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14:paraId="1403AA42" w14:textId="77777777" w:rsidR="00514891" w:rsidRPr="000B5B82" w:rsidRDefault="00514891" w:rsidP="00514891">
            <w:pPr>
              <w:rPr>
                <w:sz w:val="18"/>
              </w:rPr>
            </w:pPr>
            <w:r w:rsidRPr="000B5B82">
              <w:rPr>
                <w:sz w:val="18"/>
              </w:rPr>
              <w:t>Grey (BS4800) 18 B 25</w:t>
            </w:r>
          </w:p>
        </w:tc>
      </w:tr>
      <w:tr w:rsidR="00514891" w14:paraId="6E615FFC" w14:textId="77777777" w:rsidTr="00514891">
        <w:trPr>
          <w:trHeight w:val="680"/>
        </w:trPr>
        <w:tc>
          <w:tcPr>
            <w:tcW w:w="3119" w:type="dxa"/>
            <w:vAlign w:val="center"/>
          </w:tcPr>
          <w:p w14:paraId="0E700532" w14:textId="77777777" w:rsidR="000B5B82" w:rsidRPr="000B5B82" w:rsidRDefault="00514891" w:rsidP="00514891">
            <w:pPr>
              <w:rPr>
                <w:sz w:val="18"/>
              </w:rPr>
            </w:pPr>
            <w:r w:rsidRPr="000B5B82">
              <w:rPr>
                <w:noProof/>
                <w:sz w:val="18"/>
                <w:lang w:val="en-GB" w:eastAsia="en-GB"/>
              </w:rPr>
              <w:drawing>
                <wp:inline distT="0" distB="0" distL="0" distR="0" wp14:anchorId="73CF333E" wp14:editId="6EEDCC1B">
                  <wp:extent cx="363855" cy="363855"/>
                  <wp:effectExtent l="0" t="0" r="0" b="0"/>
                  <wp:docPr id="141" name="Picture 141" descr="Red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BS5252) 00 E 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14:paraId="7A84020A" w14:textId="77777777" w:rsidR="00514891" w:rsidRPr="000B5B82" w:rsidRDefault="00514891" w:rsidP="00514891">
            <w:pPr>
              <w:rPr>
                <w:sz w:val="18"/>
              </w:rPr>
            </w:pPr>
            <w:r w:rsidRPr="000B5B82">
              <w:rPr>
                <w:sz w:val="18"/>
              </w:rPr>
              <w:t>Red (BS5252) 04 E 55</w:t>
            </w:r>
          </w:p>
        </w:tc>
        <w:tc>
          <w:tcPr>
            <w:tcW w:w="2977" w:type="dxa"/>
            <w:vAlign w:val="center"/>
          </w:tcPr>
          <w:p w14:paraId="354F2049" w14:textId="77777777" w:rsidR="000B5B82" w:rsidRPr="000B5B82" w:rsidRDefault="00514891" w:rsidP="00514891">
            <w:pPr>
              <w:rPr>
                <w:sz w:val="18"/>
              </w:rPr>
            </w:pPr>
            <w:r w:rsidRPr="000B5B82">
              <w:rPr>
                <w:noProof/>
                <w:sz w:val="18"/>
                <w:lang w:val="en-GB" w:eastAsia="en-GB"/>
              </w:rPr>
              <w:drawing>
                <wp:inline distT="0" distB="0" distL="0" distR="0" wp14:anchorId="33BC07F1" wp14:editId="4F898430">
                  <wp:extent cx="363855" cy="363855"/>
                  <wp:effectExtent l="0" t="0" r="0" b="0"/>
                  <wp:docPr id="142" name="Picture 142" descr="Green (BS4800) 14 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BS4800) 14 C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14:paraId="379664AA" w14:textId="77777777" w:rsidR="00514891" w:rsidRPr="000B5B82" w:rsidRDefault="00514891" w:rsidP="000B5B82">
            <w:pPr>
              <w:rPr>
                <w:sz w:val="18"/>
              </w:rPr>
            </w:pPr>
            <w:r w:rsidRPr="000B5B82">
              <w:rPr>
                <w:sz w:val="18"/>
              </w:rPr>
              <w:t>Green (BS4800) 14 C 39</w:t>
            </w:r>
          </w:p>
        </w:tc>
        <w:tc>
          <w:tcPr>
            <w:tcW w:w="2975" w:type="dxa"/>
            <w:vAlign w:val="center"/>
          </w:tcPr>
          <w:p w14:paraId="1FA0A6ED" w14:textId="77777777" w:rsidR="000B5B82" w:rsidRPr="000B5B82" w:rsidRDefault="00514891" w:rsidP="00514891">
            <w:pPr>
              <w:rPr>
                <w:sz w:val="18"/>
              </w:rPr>
            </w:pPr>
            <w:r w:rsidRPr="000B5B82">
              <w:rPr>
                <w:noProof/>
                <w:sz w:val="18"/>
                <w:lang w:val="en-GB" w:eastAsia="en-GB"/>
              </w:rPr>
              <w:drawing>
                <wp:inline distT="0" distB="0" distL="0" distR="0" wp14:anchorId="69A104E5" wp14:editId="6145AEC3">
                  <wp:extent cx="363855" cy="363855"/>
                  <wp:effectExtent l="0" t="0" r="0" b="0"/>
                  <wp:docPr id="143" name="Picture 143" descr="Blue (RAL)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RAL) 50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14:paraId="71308B6A" w14:textId="77777777" w:rsidR="00514891" w:rsidRPr="000B5B82" w:rsidRDefault="00514891" w:rsidP="00514891">
            <w:pPr>
              <w:rPr>
                <w:sz w:val="18"/>
              </w:rPr>
            </w:pPr>
            <w:r w:rsidRPr="000B5B82">
              <w:rPr>
                <w:sz w:val="18"/>
              </w:rPr>
              <w:t>Blue (RAL) 5013</w:t>
            </w:r>
          </w:p>
        </w:tc>
      </w:tr>
    </w:tbl>
    <w:p w14:paraId="28AC37C4" w14:textId="77777777" w:rsidR="00514891" w:rsidRDefault="00514891" w:rsidP="00514891">
      <w:r>
        <w:t xml:space="preserve">Note: </w:t>
      </w:r>
      <w:proofErr w:type="spellStart"/>
      <w:r>
        <w:t>Colour</w:t>
      </w:r>
      <w:proofErr w:type="spellEnd"/>
      <w:r>
        <w:t xml:space="preserve"> codes are used for example of approximate (gloss) finish, images shown are for representation only.</w:t>
      </w:r>
    </w:p>
    <w:p w14:paraId="71E41F5C" w14:textId="77777777" w:rsidR="00514891" w:rsidRDefault="00514891" w:rsidP="00514891">
      <w:r>
        <w:t xml:space="preserve">Garage vehicular entrance doors will be in the corresponding pre-finished </w:t>
      </w:r>
      <w:proofErr w:type="spellStart"/>
      <w:r>
        <w:t>colour</w:t>
      </w:r>
      <w:proofErr w:type="spellEnd"/>
      <w:r>
        <w:t xml:space="preserve"> to the front door choice, as detailed below, with the exception of a front door choice of grey, where black will be used in lieu.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14:paraId="0A1DEE59" w14:textId="77777777" w:rsidTr="00514891">
        <w:trPr>
          <w:trHeight w:val="680"/>
        </w:trPr>
        <w:tc>
          <w:tcPr>
            <w:tcW w:w="3119" w:type="dxa"/>
            <w:vAlign w:val="center"/>
          </w:tcPr>
          <w:p w14:paraId="5793FF5C" w14:textId="77777777" w:rsidR="000B5B82" w:rsidRPr="000B5B82" w:rsidRDefault="00514891" w:rsidP="00514891">
            <w:pPr>
              <w:rPr>
                <w:sz w:val="18"/>
              </w:rPr>
            </w:pPr>
            <w:r w:rsidRPr="000B5B82">
              <w:rPr>
                <w:noProof/>
                <w:sz w:val="18"/>
                <w:lang w:val="en-GB" w:eastAsia="en-GB"/>
              </w:rPr>
              <w:drawing>
                <wp:inline distT="0" distB="0" distL="0" distR="0" wp14:anchorId="494E6C6B" wp14:editId="60A22F31">
                  <wp:extent cx="420924" cy="28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0924" cy="288000"/>
                          </a:xfrm>
                          <a:prstGeom prst="rect">
                            <a:avLst/>
                          </a:prstGeom>
                          <a:noFill/>
                          <a:ln>
                            <a:noFill/>
                          </a:ln>
                        </pic:spPr>
                      </pic:pic>
                    </a:graphicData>
                  </a:graphic>
                </wp:inline>
              </w:drawing>
            </w:r>
            <w:r w:rsidRPr="000B5B82">
              <w:rPr>
                <w:sz w:val="18"/>
              </w:rPr>
              <w:t xml:space="preserve"> </w:t>
            </w:r>
          </w:p>
          <w:p w14:paraId="63B85ED6" w14:textId="77777777" w:rsidR="00514891" w:rsidRPr="000B5B82" w:rsidRDefault="00514891" w:rsidP="00514891">
            <w:pPr>
              <w:rPr>
                <w:sz w:val="18"/>
              </w:rPr>
            </w:pPr>
            <w:r w:rsidRPr="000B5B82">
              <w:rPr>
                <w:sz w:val="18"/>
              </w:rPr>
              <w:t>Moss Green (Based on RAL 6005)</w:t>
            </w:r>
          </w:p>
        </w:tc>
        <w:tc>
          <w:tcPr>
            <w:tcW w:w="2977" w:type="dxa"/>
            <w:vAlign w:val="center"/>
          </w:tcPr>
          <w:p w14:paraId="331B1F98" w14:textId="77777777" w:rsidR="000B5B82" w:rsidRPr="000B5B82" w:rsidRDefault="00514891" w:rsidP="00514891">
            <w:pPr>
              <w:rPr>
                <w:sz w:val="18"/>
              </w:rPr>
            </w:pPr>
            <w:r w:rsidRPr="000B5B82">
              <w:rPr>
                <w:noProof/>
                <w:sz w:val="18"/>
                <w:lang w:val="en-GB" w:eastAsia="en-GB"/>
              </w:rPr>
              <w:drawing>
                <wp:inline distT="0" distB="0" distL="0" distR="0" wp14:anchorId="48F96156" wp14:editId="221807B8">
                  <wp:extent cx="409500" cy="28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00" cy="288000"/>
                          </a:xfrm>
                          <a:prstGeom prst="rect">
                            <a:avLst/>
                          </a:prstGeom>
                          <a:noFill/>
                          <a:ln>
                            <a:noFill/>
                          </a:ln>
                        </pic:spPr>
                      </pic:pic>
                    </a:graphicData>
                  </a:graphic>
                </wp:inline>
              </w:drawing>
            </w:r>
            <w:r w:rsidRPr="000B5B82">
              <w:rPr>
                <w:sz w:val="18"/>
              </w:rPr>
              <w:t xml:space="preserve"> </w:t>
            </w:r>
          </w:p>
          <w:p w14:paraId="3297DA9E" w14:textId="77777777" w:rsidR="00514891" w:rsidRPr="000B5B82" w:rsidRDefault="00514891" w:rsidP="00514891">
            <w:pPr>
              <w:rPr>
                <w:sz w:val="18"/>
              </w:rPr>
            </w:pPr>
            <w:r w:rsidRPr="000B5B82">
              <w:rPr>
                <w:sz w:val="18"/>
              </w:rPr>
              <w:t>Ruby Red (Based on RAL 3003)</w:t>
            </w:r>
          </w:p>
        </w:tc>
        <w:tc>
          <w:tcPr>
            <w:tcW w:w="2975" w:type="dxa"/>
            <w:vAlign w:val="center"/>
          </w:tcPr>
          <w:p w14:paraId="06AAB56C" w14:textId="77777777" w:rsidR="000B5B82" w:rsidRPr="000B5B82" w:rsidRDefault="00514891" w:rsidP="00514891">
            <w:pPr>
              <w:rPr>
                <w:sz w:val="18"/>
              </w:rPr>
            </w:pPr>
            <w:r w:rsidRPr="000B5B82">
              <w:rPr>
                <w:noProof/>
                <w:sz w:val="18"/>
                <w:lang w:val="en-GB" w:eastAsia="en-GB"/>
              </w:rPr>
              <w:drawing>
                <wp:inline distT="0" distB="0" distL="0" distR="0" wp14:anchorId="0EECF1C4" wp14:editId="3303B077">
                  <wp:extent cx="391164" cy="28800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1164" cy="288000"/>
                          </a:xfrm>
                          <a:prstGeom prst="rect">
                            <a:avLst/>
                          </a:prstGeom>
                          <a:noFill/>
                          <a:ln>
                            <a:noFill/>
                          </a:ln>
                        </pic:spPr>
                      </pic:pic>
                    </a:graphicData>
                  </a:graphic>
                </wp:inline>
              </w:drawing>
            </w:r>
          </w:p>
          <w:p w14:paraId="5DFE916D" w14:textId="77777777" w:rsidR="00514891" w:rsidRPr="000B5B82" w:rsidRDefault="00514891" w:rsidP="00514891">
            <w:pPr>
              <w:rPr>
                <w:sz w:val="18"/>
              </w:rPr>
            </w:pPr>
            <w:r w:rsidRPr="000B5B82">
              <w:rPr>
                <w:sz w:val="18"/>
              </w:rPr>
              <w:t>Steel Blue (Based on RAL 5011)</w:t>
            </w:r>
          </w:p>
        </w:tc>
      </w:tr>
      <w:tr w:rsidR="00514891" w14:paraId="08AE5DFE" w14:textId="77777777" w:rsidTr="00514891">
        <w:trPr>
          <w:trHeight w:val="680"/>
        </w:trPr>
        <w:tc>
          <w:tcPr>
            <w:tcW w:w="3119" w:type="dxa"/>
            <w:vAlign w:val="center"/>
          </w:tcPr>
          <w:p w14:paraId="394D8774" w14:textId="77777777" w:rsidR="00A71E51" w:rsidRDefault="00A71E51" w:rsidP="00A71E51">
            <w:pPr>
              <w:rPr>
                <w:sz w:val="18"/>
              </w:rPr>
            </w:pPr>
            <w:r>
              <w:rPr>
                <w:rFonts w:ascii="Arial" w:hAnsi="Arial" w:cs="Arial"/>
                <w:noProof/>
                <w:color w:val="333333"/>
                <w:sz w:val="18"/>
                <w:szCs w:val="18"/>
                <w:lang w:val="en-GB" w:eastAsia="en-GB"/>
              </w:rPr>
              <w:drawing>
                <wp:inline distT="0" distB="0" distL="0" distR="0" wp14:anchorId="2F958AEA" wp14:editId="16FF0A01">
                  <wp:extent cx="432000" cy="288000"/>
                  <wp:effectExtent l="0" t="0" r="6350" b="0"/>
                  <wp:docPr id="27" name="Picture 27" descr="https://images-fibreglast-com.s3.amazonaws.com/pio-resized/750/7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mages-fibreglast-com.s3.amazonaws.com/pio-resized/750/7016.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2000" cy="288000"/>
                          </a:xfrm>
                          <a:prstGeom prst="rect">
                            <a:avLst/>
                          </a:prstGeom>
                          <a:noFill/>
                          <a:ln>
                            <a:noFill/>
                          </a:ln>
                        </pic:spPr>
                      </pic:pic>
                    </a:graphicData>
                  </a:graphic>
                </wp:inline>
              </w:drawing>
            </w:r>
          </w:p>
          <w:p w14:paraId="6E522CAD" w14:textId="77777777" w:rsidR="00514891" w:rsidRPr="000B5B82" w:rsidRDefault="00A71E51" w:rsidP="00A71E51">
            <w:pPr>
              <w:rPr>
                <w:sz w:val="18"/>
              </w:rPr>
            </w:pPr>
            <w:r>
              <w:rPr>
                <w:sz w:val="18"/>
              </w:rPr>
              <w:t>Anthracite Grey (Based on RAL 7016</w:t>
            </w:r>
            <w:r w:rsidRPr="000B5B82">
              <w:rPr>
                <w:sz w:val="18"/>
              </w:rPr>
              <w:t>)</w:t>
            </w:r>
          </w:p>
        </w:tc>
        <w:tc>
          <w:tcPr>
            <w:tcW w:w="2977" w:type="dxa"/>
            <w:vAlign w:val="center"/>
          </w:tcPr>
          <w:p w14:paraId="6188EA3F" w14:textId="77777777" w:rsidR="000B5B82" w:rsidRPr="000B5B82" w:rsidRDefault="00514891" w:rsidP="00514891">
            <w:pPr>
              <w:rPr>
                <w:sz w:val="18"/>
              </w:rPr>
            </w:pPr>
            <w:r w:rsidRPr="000B5B82">
              <w:rPr>
                <w:noProof/>
                <w:sz w:val="18"/>
                <w:lang w:val="en-GB" w:eastAsia="en-GB"/>
              </w:rPr>
              <w:drawing>
                <wp:inline distT="0" distB="0" distL="0" distR="0" wp14:anchorId="512F776B" wp14:editId="25052069">
                  <wp:extent cx="398118" cy="2880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8118" cy="288000"/>
                          </a:xfrm>
                          <a:prstGeom prst="rect">
                            <a:avLst/>
                          </a:prstGeom>
                          <a:noFill/>
                          <a:ln>
                            <a:noFill/>
                          </a:ln>
                        </pic:spPr>
                      </pic:pic>
                    </a:graphicData>
                  </a:graphic>
                </wp:inline>
              </w:drawing>
            </w:r>
            <w:r w:rsidRPr="000B5B82">
              <w:rPr>
                <w:sz w:val="18"/>
              </w:rPr>
              <w:t xml:space="preserve"> </w:t>
            </w:r>
          </w:p>
          <w:p w14:paraId="5C8F6766" w14:textId="77777777" w:rsidR="00514891" w:rsidRPr="000B5B82" w:rsidRDefault="00514891" w:rsidP="00514891">
            <w:pPr>
              <w:rPr>
                <w:sz w:val="18"/>
              </w:rPr>
            </w:pPr>
            <w:r w:rsidRPr="000B5B82">
              <w:rPr>
                <w:sz w:val="18"/>
              </w:rPr>
              <w:t>White</w:t>
            </w:r>
          </w:p>
        </w:tc>
        <w:tc>
          <w:tcPr>
            <w:tcW w:w="2975" w:type="dxa"/>
            <w:vAlign w:val="center"/>
          </w:tcPr>
          <w:p w14:paraId="047E9F35" w14:textId="77777777" w:rsidR="00514891" w:rsidRDefault="00514891" w:rsidP="00514891"/>
        </w:tc>
      </w:tr>
    </w:tbl>
    <w:p w14:paraId="2458936B" w14:textId="77777777" w:rsidR="00CA3AEF" w:rsidRPr="00592DCC" w:rsidRDefault="00CA3AEF" w:rsidP="00CA3AEF">
      <w:r>
        <w:t>Fasciae &amp; Eaves</w:t>
      </w:r>
      <w:r w:rsidRPr="00592DCC">
        <w:t xml:space="preserve"> – Exterior white.</w:t>
      </w:r>
    </w:p>
    <w:p w14:paraId="751C47E9" w14:textId="77777777" w:rsidR="00CA3AEF" w:rsidRDefault="00CA3AEF" w:rsidP="00CA3AEF">
      <w:r w:rsidRPr="00592DCC">
        <w:t>Fencing – pre-finished.</w:t>
      </w:r>
    </w:p>
    <w:p w14:paraId="58FF9FE4" w14:textId="77777777" w:rsidR="00514891" w:rsidRDefault="00514891" w:rsidP="00514891">
      <w:pPr>
        <w:pStyle w:val="Heading1"/>
      </w:pPr>
      <w:r>
        <w:t>External lighting (where lighting is fitted, as shown on individual floor plans)</w:t>
      </w:r>
    </w:p>
    <w:p w14:paraId="61A5DD8B" w14:textId="77777777" w:rsidR="00514891" w:rsidRDefault="00514891" w:rsidP="00514891">
      <w:r>
        <w:t xml:space="preserve">Public elevations will be fitted with a wall lantern, constructed of die cast </w:t>
      </w:r>
      <w:proofErr w:type="spellStart"/>
      <w:r>
        <w:t>aluminium</w:t>
      </w:r>
      <w:proofErr w:type="spellEnd"/>
      <w:r>
        <w:t xml:space="preserve"> and finished in black.</w:t>
      </w:r>
    </w:p>
    <w:p w14:paraId="33311708" w14:textId="77777777" w:rsidR="00514891" w:rsidRPr="00592DCC" w:rsidRDefault="00514891" w:rsidP="00514891">
      <w:r>
        <w:t>Private elevations will be fitted with a bulkhead style light, finished in white.</w:t>
      </w:r>
    </w:p>
    <w:p w14:paraId="7D4D5935" w14:textId="77777777" w:rsidR="00C15254" w:rsidRDefault="003A021D" w:rsidP="00814735">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14:paraId="1B643526" w14:textId="77777777"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14:paraId="6E57C60C" w14:textId="77777777" w:rsidR="00CA3AEF" w:rsidRPr="00DD692A" w:rsidRDefault="003A021D" w:rsidP="00814735">
      <w:pPr>
        <w:pStyle w:val="Closingdisclaime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30D42" w14:textId="77777777" w:rsidR="00BF1864" w:rsidRDefault="00BF1864" w:rsidP="00814735">
      <w:r>
        <w:separator/>
      </w:r>
    </w:p>
    <w:p w14:paraId="5F108187" w14:textId="77777777" w:rsidR="00BF1864" w:rsidRDefault="00BF1864" w:rsidP="00814735"/>
    <w:p w14:paraId="17460F1B" w14:textId="77777777" w:rsidR="00BF1864" w:rsidRDefault="00BF1864" w:rsidP="00814735"/>
    <w:p w14:paraId="75BE4A55" w14:textId="77777777" w:rsidR="00BF1864" w:rsidRDefault="00BF1864" w:rsidP="00814735"/>
  </w:endnote>
  <w:endnote w:type="continuationSeparator" w:id="0">
    <w:p w14:paraId="6B0BB42A" w14:textId="77777777" w:rsidR="00BF1864" w:rsidRDefault="00BF1864" w:rsidP="00814735">
      <w:r>
        <w:continuationSeparator/>
      </w:r>
    </w:p>
    <w:p w14:paraId="3B0BAFFC" w14:textId="77777777" w:rsidR="00BF1864" w:rsidRDefault="00BF1864" w:rsidP="00814735"/>
    <w:p w14:paraId="4A6B32C9" w14:textId="77777777" w:rsidR="00BF1864" w:rsidRDefault="00BF1864" w:rsidP="00814735"/>
    <w:p w14:paraId="0D881380" w14:textId="77777777" w:rsidR="00BF1864" w:rsidRDefault="00BF1864"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Regular">
    <w:altName w:val="Times New Roman"/>
    <w:charset w:val="00"/>
    <w:family w:val="auto"/>
    <w:pitch w:val="default"/>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16B9" w14:textId="5FC40072" w:rsidR="00BF1864" w:rsidRPr="004B41F6" w:rsidRDefault="00BF1864" w:rsidP="00653A5B">
    <w:pPr>
      <w:pStyle w:val="Subtitle"/>
      <w:ind w:left="0"/>
      <w:rPr>
        <w:sz w:val="22"/>
        <w:szCs w:val="22"/>
      </w:rPr>
    </w:pPr>
    <w:r>
      <w:rPr>
        <w:sz w:val="22"/>
        <w:szCs w:val="22"/>
      </w:rPr>
      <w:t>Revision 14</w:t>
    </w:r>
  </w:p>
  <w:sdt>
    <w:sdtPr>
      <w:rPr>
        <w:sz w:val="22"/>
        <w:szCs w:val="22"/>
      </w:rPr>
      <w:alias w:val="Date"/>
      <w:tag w:val="Date"/>
      <w:id w:val="-2121294107"/>
      <w:placeholder>
        <w:docPart w:val="4D90C42F186C4F4A8E60C495E3BAE640"/>
      </w:placeholder>
      <w:date w:fullDate="2020-02-26T00:00:00Z">
        <w:dateFormat w:val="MMMM d, yyyy"/>
        <w:lid w:val="en-US"/>
        <w:storeMappedDataAs w:val="dateTime"/>
        <w:calendar w:val="gregorian"/>
      </w:date>
    </w:sdtPr>
    <w:sdtContent>
      <w:p w14:paraId="6565B9F4" w14:textId="50E4E390" w:rsidR="00BF1864" w:rsidRPr="004B41F6" w:rsidRDefault="00BF1864" w:rsidP="00B7205D">
        <w:pPr>
          <w:pStyle w:val="Subtitle"/>
          <w:spacing w:before="800" w:after="200"/>
          <w:ind w:left="0"/>
          <w:rPr>
            <w:sz w:val="22"/>
            <w:szCs w:val="22"/>
          </w:rPr>
        </w:pPr>
        <w:r>
          <w:rPr>
            <w:sz w:val="22"/>
            <w:szCs w:val="22"/>
          </w:rPr>
          <w:t>February 26, 2020</w:t>
        </w:r>
      </w:p>
    </w:sdtContent>
  </w:sdt>
  <w:p w14:paraId="0A9BC47F" w14:textId="77777777" w:rsidR="00BF1864" w:rsidRDefault="00BF1864" w:rsidP="00B7205D">
    <w:pPr>
      <w:pStyle w:val="PageNumber1"/>
    </w:pPr>
    <w:r>
      <w:t xml:space="preserve"> Page </w:t>
    </w:r>
    <w:r w:rsidRPr="006D4BCB">
      <w:fldChar w:fldCharType="begin"/>
    </w:r>
    <w:r w:rsidRPr="006D4BCB">
      <w:instrText xml:space="preserve"> PAGE   \* MERGEFORMAT </w:instrText>
    </w:r>
    <w:r w:rsidRPr="006D4BCB">
      <w:fldChar w:fldCharType="separate"/>
    </w:r>
    <w:r>
      <w:rPr>
        <w:noProof/>
      </w:rPr>
      <w:t>4</w:t>
    </w:r>
    <w:r w:rsidRPr="006D4BCB">
      <w:rPr>
        <w:noProof/>
      </w:rPr>
      <w:fldChar w:fldCharType="end"/>
    </w:r>
  </w:p>
  <w:p w14:paraId="14CE0379" w14:textId="77777777" w:rsidR="00BF1864" w:rsidRPr="003F59F2" w:rsidRDefault="00BF1864"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14:paraId="3E67E970" w14:textId="77777777" w:rsidR="00BF1864" w:rsidRPr="003F59F2" w:rsidRDefault="00BF1864" w:rsidP="00653A5B">
    <w:pPr>
      <w:pStyle w:val="Footer"/>
      <w:pBdr>
        <w:top w:val="none" w:sz="0" w:space="0" w:color="auto"/>
      </w:pBdr>
      <w:ind w:left="0"/>
      <w:rPr>
        <w:noProof/>
        <w:lang w:val="en-GB" w:eastAsia="en-GB"/>
      </w:rPr>
    </w:pPr>
    <w:r w:rsidRPr="003F59F2">
      <w:rPr>
        <w:noProof/>
        <w:lang w:val="en-GB" w:eastAsia="en-GB"/>
      </w:rPr>
      <w:t>Balmacassie, Ellon, Aberdeenshire, AB41 8QR</w:t>
    </w:r>
  </w:p>
  <w:p w14:paraId="3373352C" w14:textId="77777777" w:rsidR="00BF1864" w:rsidRPr="003F59F2" w:rsidRDefault="00BF1864"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14:paraId="65CB9766" w14:textId="77777777" w:rsidR="00BF1864" w:rsidRDefault="00BF1864" w:rsidP="008147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48E8" w14:textId="562CD2FA" w:rsidR="00BF1864" w:rsidRPr="00A2720F" w:rsidRDefault="00BF1864" w:rsidP="00814735">
    <w:pPr>
      <w:pStyle w:val="Footer"/>
    </w:pPr>
    <w:r>
      <w:fldChar w:fldCharType="begin"/>
    </w:r>
    <w:r>
      <w:instrText xml:space="preserve"> DATE \@ "M/d/yyyy" </w:instrText>
    </w:r>
    <w:r>
      <w:fldChar w:fldCharType="separate"/>
    </w:r>
    <w:r>
      <w:rPr>
        <w:noProof/>
      </w:rPr>
      <w:t>2/26/2020</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14:paraId="4E79CE96" w14:textId="77777777" w:rsidR="00BF1864" w:rsidRDefault="00BF1864" w:rsidP="00814735"/>
  <w:p w14:paraId="31F73652" w14:textId="77777777" w:rsidR="00BF1864" w:rsidRDefault="00BF1864" w:rsidP="008147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91C22" w14:textId="77777777" w:rsidR="00BF1864" w:rsidRDefault="00BF1864" w:rsidP="00814735">
      <w:r>
        <w:separator/>
      </w:r>
    </w:p>
    <w:p w14:paraId="687922D6" w14:textId="77777777" w:rsidR="00BF1864" w:rsidRDefault="00BF1864" w:rsidP="00814735"/>
    <w:p w14:paraId="0A3A4775" w14:textId="77777777" w:rsidR="00BF1864" w:rsidRDefault="00BF1864" w:rsidP="00814735"/>
    <w:p w14:paraId="78D41391" w14:textId="77777777" w:rsidR="00BF1864" w:rsidRDefault="00BF1864" w:rsidP="00814735"/>
  </w:footnote>
  <w:footnote w:type="continuationSeparator" w:id="0">
    <w:p w14:paraId="37EFD4BB" w14:textId="77777777" w:rsidR="00BF1864" w:rsidRDefault="00BF1864" w:rsidP="00814735">
      <w:r>
        <w:continuationSeparator/>
      </w:r>
    </w:p>
    <w:p w14:paraId="06C0D863" w14:textId="77777777" w:rsidR="00BF1864" w:rsidRDefault="00BF1864" w:rsidP="00814735"/>
    <w:p w14:paraId="2F3A0843" w14:textId="77777777" w:rsidR="00BF1864" w:rsidRDefault="00BF1864" w:rsidP="00814735"/>
    <w:p w14:paraId="605BB1F4" w14:textId="77777777" w:rsidR="00BF1864" w:rsidRDefault="00BF1864" w:rsidP="00814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58C05" w14:textId="77777777" w:rsidR="00BF1864" w:rsidRDefault="00BF1864" w:rsidP="00814735">
    <w:pPr>
      <w:pStyle w:val="Logo"/>
    </w:pPr>
    <w:r w:rsidRPr="00DD692A">
      <w:rPr>
        <w:lang w:val="en-GB" w:eastAsia="en-GB"/>
      </w:rPr>
      <w:drawing>
        <wp:inline distT="0" distB="0" distL="0" distR="0" wp14:anchorId="58D497C7" wp14:editId="6ECF8C00">
          <wp:extent cx="853200" cy="7272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14:paraId="5C499054" w14:textId="77777777" w:rsidR="00BF1864" w:rsidRDefault="00BF1864" w:rsidP="008147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5790" w14:textId="77777777" w:rsidR="00BF1864" w:rsidRDefault="00BF1864" w:rsidP="0081473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76AF"/>
    <w:rsid w:val="00025639"/>
    <w:rsid w:val="0003120C"/>
    <w:rsid w:val="00041019"/>
    <w:rsid w:val="00060754"/>
    <w:rsid w:val="00060B60"/>
    <w:rsid w:val="000657AB"/>
    <w:rsid w:val="00092A5D"/>
    <w:rsid w:val="000A04A7"/>
    <w:rsid w:val="000A55CE"/>
    <w:rsid w:val="000B5B82"/>
    <w:rsid w:val="000C6382"/>
    <w:rsid w:val="000D0746"/>
    <w:rsid w:val="000D0920"/>
    <w:rsid w:val="000D7649"/>
    <w:rsid w:val="000E4AEA"/>
    <w:rsid w:val="00103966"/>
    <w:rsid w:val="00135B17"/>
    <w:rsid w:val="00140881"/>
    <w:rsid w:val="00142460"/>
    <w:rsid w:val="00143B45"/>
    <w:rsid w:val="00145F7A"/>
    <w:rsid w:val="001726BA"/>
    <w:rsid w:val="00186425"/>
    <w:rsid w:val="001873F8"/>
    <w:rsid w:val="001A717A"/>
    <w:rsid w:val="001D49EC"/>
    <w:rsid w:val="001F6EB9"/>
    <w:rsid w:val="00210E48"/>
    <w:rsid w:val="002314BA"/>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71EC"/>
    <w:rsid w:val="00366C35"/>
    <w:rsid w:val="0038262C"/>
    <w:rsid w:val="0039014B"/>
    <w:rsid w:val="0039751A"/>
    <w:rsid w:val="003A021D"/>
    <w:rsid w:val="003A0FDA"/>
    <w:rsid w:val="003C13F8"/>
    <w:rsid w:val="003E5CFA"/>
    <w:rsid w:val="003F59F2"/>
    <w:rsid w:val="003F6A01"/>
    <w:rsid w:val="0040075A"/>
    <w:rsid w:val="004244DC"/>
    <w:rsid w:val="00431112"/>
    <w:rsid w:val="00432E47"/>
    <w:rsid w:val="00435955"/>
    <w:rsid w:val="00497612"/>
    <w:rsid w:val="004A3618"/>
    <w:rsid w:val="004B41F6"/>
    <w:rsid w:val="004C1652"/>
    <w:rsid w:val="004C1DD0"/>
    <w:rsid w:val="004C3D61"/>
    <w:rsid w:val="004E3A66"/>
    <w:rsid w:val="004E6F44"/>
    <w:rsid w:val="004F56EF"/>
    <w:rsid w:val="004F5ABF"/>
    <w:rsid w:val="00514891"/>
    <w:rsid w:val="0052138B"/>
    <w:rsid w:val="0052713C"/>
    <w:rsid w:val="00534009"/>
    <w:rsid w:val="00542553"/>
    <w:rsid w:val="005446BC"/>
    <w:rsid w:val="00547BC9"/>
    <w:rsid w:val="00573A19"/>
    <w:rsid w:val="005747C6"/>
    <w:rsid w:val="00591316"/>
    <w:rsid w:val="00592622"/>
    <w:rsid w:val="005933B3"/>
    <w:rsid w:val="005A48FA"/>
    <w:rsid w:val="005B3757"/>
    <w:rsid w:val="005B7F5D"/>
    <w:rsid w:val="005C3BB7"/>
    <w:rsid w:val="005C3EEE"/>
    <w:rsid w:val="005E2BED"/>
    <w:rsid w:val="00600D7E"/>
    <w:rsid w:val="00604368"/>
    <w:rsid w:val="0062308F"/>
    <w:rsid w:val="00631EE2"/>
    <w:rsid w:val="0063794D"/>
    <w:rsid w:val="00646C54"/>
    <w:rsid w:val="00653A5B"/>
    <w:rsid w:val="0066477E"/>
    <w:rsid w:val="006B75E6"/>
    <w:rsid w:val="006C72BC"/>
    <w:rsid w:val="006D4BCB"/>
    <w:rsid w:val="006E2F2C"/>
    <w:rsid w:val="006F48EE"/>
    <w:rsid w:val="007075DD"/>
    <w:rsid w:val="00734206"/>
    <w:rsid w:val="00743A5D"/>
    <w:rsid w:val="00760386"/>
    <w:rsid w:val="007901D8"/>
    <w:rsid w:val="007B4FEB"/>
    <w:rsid w:val="00814735"/>
    <w:rsid w:val="00857E22"/>
    <w:rsid w:val="008700D8"/>
    <w:rsid w:val="00876955"/>
    <w:rsid w:val="008B1F83"/>
    <w:rsid w:val="008B49B1"/>
    <w:rsid w:val="008C0725"/>
    <w:rsid w:val="008C7443"/>
    <w:rsid w:val="008D0DD3"/>
    <w:rsid w:val="008D3C07"/>
    <w:rsid w:val="0094733B"/>
    <w:rsid w:val="00977FC5"/>
    <w:rsid w:val="00980D5C"/>
    <w:rsid w:val="009A3836"/>
    <w:rsid w:val="009C0D77"/>
    <w:rsid w:val="009D2032"/>
    <w:rsid w:val="009D56C6"/>
    <w:rsid w:val="00A06C3B"/>
    <w:rsid w:val="00A142CC"/>
    <w:rsid w:val="00A2720F"/>
    <w:rsid w:val="00A30F81"/>
    <w:rsid w:val="00A40AF9"/>
    <w:rsid w:val="00A71622"/>
    <w:rsid w:val="00A71E51"/>
    <w:rsid w:val="00A730C8"/>
    <w:rsid w:val="00A8615C"/>
    <w:rsid w:val="00A93BEF"/>
    <w:rsid w:val="00AA276A"/>
    <w:rsid w:val="00AE0381"/>
    <w:rsid w:val="00AE0C04"/>
    <w:rsid w:val="00AE155F"/>
    <w:rsid w:val="00AE2452"/>
    <w:rsid w:val="00AF1114"/>
    <w:rsid w:val="00B13F68"/>
    <w:rsid w:val="00B3584A"/>
    <w:rsid w:val="00B60CF6"/>
    <w:rsid w:val="00B7205D"/>
    <w:rsid w:val="00BA2569"/>
    <w:rsid w:val="00BA7B9D"/>
    <w:rsid w:val="00BC366E"/>
    <w:rsid w:val="00BE0F2F"/>
    <w:rsid w:val="00BE203C"/>
    <w:rsid w:val="00BE5696"/>
    <w:rsid w:val="00BF1864"/>
    <w:rsid w:val="00C15254"/>
    <w:rsid w:val="00C20DBC"/>
    <w:rsid w:val="00C22DAD"/>
    <w:rsid w:val="00C424C1"/>
    <w:rsid w:val="00C51725"/>
    <w:rsid w:val="00C53763"/>
    <w:rsid w:val="00C952C0"/>
    <w:rsid w:val="00CA16D8"/>
    <w:rsid w:val="00CA3AEF"/>
    <w:rsid w:val="00CA55AA"/>
    <w:rsid w:val="00CA6EC3"/>
    <w:rsid w:val="00CB0972"/>
    <w:rsid w:val="00CC0603"/>
    <w:rsid w:val="00CD0C25"/>
    <w:rsid w:val="00D064B9"/>
    <w:rsid w:val="00D339FE"/>
    <w:rsid w:val="00D66209"/>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C06F4"/>
    <w:rsid w:val="00EC3566"/>
    <w:rsid w:val="00ED5847"/>
    <w:rsid w:val="00EE57F4"/>
    <w:rsid w:val="00F26490"/>
    <w:rsid w:val="00F42B68"/>
    <w:rsid w:val="00F43D55"/>
    <w:rsid w:val="00F44B87"/>
    <w:rsid w:val="00F47715"/>
    <w:rsid w:val="00F52045"/>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shapelayout v:ext="edit">
      <o:idmap v:ext="edit" data="1"/>
    </o:shapelayout>
  </w:shapeDefaults>
  <w:decimalSymbol w:val="."/>
  <w:listSeparator w:val=","/>
  <w14:docId w14:val="09C8A38A"/>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paragraph" w:customStyle="1" w:styleId="Style1">
    <w:name w:val="Style1"/>
    <w:basedOn w:val="BespokeTable"/>
    <w:autoRedefine/>
    <w:qFormat/>
    <w:rsid w:val="0059131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18574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4.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6.emf"/><Relationship Id="rId68" Type="http://schemas.openxmlformats.org/officeDocument/2006/relationships/image" Target="media/image51.jpeg"/><Relationship Id="rId84" Type="http://schemas.openxmlformats.org/officeDocument/2006/relationships/hyperlink" Target="http://www.porcelanosa.com/finder/resources/img/high/100157376.jpg" TargetMode="External"/><Relationship Id="rId89" Type="http://schemas.openxmlformats.org/officeDocument/2006/relationships/image" Target="media/image68.jpeg"/><Relationship Id="rId112" Type="http://schemas.openxmlformats.org/officeDocument/2006/relationships/image" Target="media/image89.jpeg"/><Relationship Id="rId133" Type="http://schemas.openxmlformats.org/officeDocument/2006/relationships/image" Target="media/image109.jpeg"/><Relationship Id="rId138" Type="http://schemas.openxmlformats.org/officeDocument/2006/relationships/image" Target="media/image114.emf"/><Relationship Id="rId154" Type="http://schemas.openxmlformats.org/officeDocument/2006/relationships/image" Target="media/image130.emf"/><Relationship Id="rId159"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0.jpeg"/><Relationship Id="rId123" Type="http://schemas.openxmlformats.org/officeDocument/2006/relationships/image" Target="media/image100.jpeg"/><Relationship Id="rId128" Type="http://schemas.openxmlformats.org/officeDocument/2006/relationships/image" Target="media/image104.jpeg"/><Relationship Id="rId144" Type="http://schemas.openxmlformats.org/officeDocument/2006/relationships/image" Target="media/image120.jpeg"/><Relationship Id="rId149" Type="http://schemas.openxmlformats.org/officeDocument/2006/relationships/image" Target="media/image125.jpeg"/><Relationship Id="rId5" Type="http://schemas.openxmlformats.org/officeDocument/2006/relationships/settings" Target="settings.xml"/><Relationship Id="rId90" Type="http://schemas.openxmlformats.org/officeDocument/2006/relationships/image" Target="media/image69.jpeg"/><Relationship Id="rId95" Type="http://schemas.openxmlformats.org/officeDocument/2006/relationships/image" Target="media/image74.jpeg"/><Relationship Id="rId160" Type="http://schemas.openxmlformats.org/officeDocument/2006/relationships/glossaryDocument" Target="glossary/document.xml"/><Relationship Id="rId22" Type="http://schemas.openxmlformats.org/officeDocument/2006/relationships/image" Target="media/image9.jpeg"/><Relationship Id="rId27" Type="http://schemas.openxmlformats.org/officeDocument/2006/relationships/hyperlink" Target="http://www.duropal.co.uk/assets/files/m/gsvda/image.jpg" TargetMode="External"/><Relationship Id="rId43" Type="http://schemas.openxmlformats.org/officeDocument/2006/relationships/image" Target="media/image29.jpeg"/><Relationship Id="rId48" Type="http://schemas.openxmlformats.org/officeDocument/2006/relationships/image" Target="media/image33.jpeg"/><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image" Target="media/image63.emf"/><Relationship Id="rId85" Type="http://schemas.openxmlformats.org/officeDocument/2006/relationships/image" Target="media/image65.jpeg"/><Relationship Id="rId150" Type="http://schemas.openxmlformats.org/officeDocument/2006/relationships/image" Target="media/image126.jpeg"/><Relationship Id="rId155" Type="http://schemas.openxmlformats.org/officeDocument/2006/relationships/image" Target="media/image131.emf"/><Relationship Id="rId12" Type="http://schemas.openxmlformats.org/officeDocument/2006/relationships/header" Target="header2.xml"/><Relationship Id="rId17" Type="http://schemas.openxmlformats.org/officeDocument/2006/relationships/hyperlink" Target="http://www.nobilialondon.co.uk/product/062_metal_stainless_steel/" TargetMode="External"/><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2.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1.jpeg"/><Relationship Id="rId129" Type="http://schemas.openxmlformats.org/officeDocument/2006/relationships/image" Target="media/image105.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4.png"/><Relationship Id="rId88" Type="http://schemas.openxmlformats.org/officeDocument/2006/relationships/image" Target="media/image67.jpeg"/><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hyperlink" Target="http://www.porcelanosa.com/finder/Ceramic_Tiles_13/Retro_Blanco_10x20.html" TargetMode="External"/><Relationship Id="rId132" Type="http://schemas.openxmlformats.org/officeDocument/2006/relationships/image" Target="media/image108.jpeg"/><Relationship Id="rId140" Type="http://schemas.openxmlformats.org/officeDocument/2006/relationships/image" Target="media/image116.jpeg"/><Relationship Id="rId145" Type="http://schemas.openxmlformats.org/officeDocument/2006/relationships/image" Target="media/image121.jpeg"/><Relationship Id="rId153" Type="http://schemas.openxmlformats.org/officeDocument/2006/relationships/image" Target="media/image129.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silestone.co.uk/colour/aluminio-nube/" TargetMode="External"/><Relationship Id="rId57" Type="http://schemas.openxmlformats.org/officeDocument/2006/relationships/image" Target="media/image40.jpeg"/><Relationship Id="rId106" Type="http://schemas.openxmlformats.org/officeDocument/2006/relationships/image" Target="media/image84.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hyperlink" Target="http://www.porcelanosa.com/finder/resources/img/high/100124082.jpg"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3.emf"/><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hyperlink" Target="https://unionsquare.scotia-homes.co.uk/DMS/view_document.aspx?ID=465878&amp;Latest=true" TargetMode="External"/><Relationship Id="rId86" Type="http://schemas.openxmlformats.org/officeDocument/2006/relationships/hyperlink" Target="http://www.porcelanosa.com/finder/resources/img/high/100157370_001.jpg" TargetMode="External"/><Relationship Id="rId94" Type="http://schemas.openxmlformats.org/officeDocument/2006/relationships/image" Target="media/image73.jpeg"/><Relationship Id="rId99" Type="http://schemas.openxmlformats.org/officeDocument/2006/relationships/image" Target="media/image78.emf"/><Relationship Id="rId101" Type="http://schemas.openxmlformats.org/officeDocument/2006/relationships/image" Target="media/image79.jpeg"/><Relationship Id="rId122" Type="http://schemas.openxmlformats.org/officeDocument/2006/relationships/image" Target="media/image99.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jpeg"/><Relationship Id="rId148" Type="http://schemas.openxmlformats.org/officeDocument/2006/relationships/image" Target="media/image124.jpeg"/><Relationship Id="rId151" Type="http://schemas.openxmlformats.org/officeDocument/2006/relationships/image" Target="media/image127.jpeg"/><Relationship Id="rId156" Type="http://schemas.openxmlformats.org/officeDocument/2006/relationships/image" Target="media/image132.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87.jpeg"/><Relationship Id="rId34" Type="http://schemas.openxmlformats.org/officeDocument/2006/relationships/image" Target="media/image20.jpeg"/><Relationship Id="rId50" Type="http://schemas.openxmlformats.org/officeDocument/2006/relationships/image" Target="media/image34.emf"/><Relationship Id="rId55" Type="http://schemas.openxmlformats.org/officeDocument/2006/relationships/hyperlink" Target="http://www.mackintoshkitchens.co.uk/finishing-touches/handles/handle-suite-670" TargetMode="External"/><Relationship Id="rId76" Type="http://schemas.openxmlformats.org/officeDocument/2006/relationships/image" Target="media/image59.emf"/><Relationship Id="rId97" Type="http://schemas.openxmlformats.org/officeDocument/2006/relationships/image" Target="media/image76.jpeg"/><Relationship Id="rId104" Type="http://schemas.openxmlformats.org/officeDocument/2006/relationships/image" Target="media/image82.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7.jpeg"/><Relationship Id="rId146" Type="http://schemas.openxmlformats.org/officeDocument/2006/relationships/image" Target="media/image122.jpeg"/><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1.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hyperlink" Target="http://www.mackintoshkitchens.co.uk/kitchens/trend-painted" TargetMode="External"/><Relationship Id="rId66" Type="http://schemas.openxmlformats.org/officeDocument/2006/relationships/image" Target="media/image49.jpeg"/><Relationship Id="rId87" Type="http://schemas.openxmlformats.org/officeDocument/2006/relationships/image" Target="media/image66.jpeg"/><Relationship Id="rId110" Type="http://schemas.openxmlformats.org/officeDocument/2006/relationships/image" Target="media/image88.jpeg"/><Relationship Id="rId115" Type="http://schemas.openxmlformats.org/officeDocument/2006/relationships/image" Target="media/image92.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3.jpeg"/><Relationship Id="rId61" Type="http://schemas.openxmlformats.org/officeDocument/2006/relationships/image" Target="media/image44.emf"/><Relationship Id="rId82" Type="http://schemas.openxmlformats.org/officeDocument/2006/relationships/hyperlink" Target="http://www.porcelanosa.com/uk/index.php" TargetMode="External"/><Relationship Id="rId152" Type="http://schemas.openxmlformats.org/officeDocument/2006/relationships/image" Target="media/image128.jpeg"/><Relationship Id="rId19" Type="http://schemas.openxmlformats.org/officeDocument/2006/relationships/image" Target="media/image6.jpeg"/><Relationship Id="rId14" Type="http://schemas.openxmlformats.org/officeDocument/2006/relationships/hyperlink" Target="http://www.nobiliagb.co.uk/"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9.jpeg"/><Relationship Id="rId77" Type="http://schemas.openxmlformats.org/officeDocument/2006/relationships/image" Target="media/image60.emf"/><Relationship Id="rId100" Type="http://schemas.openxmlformats.org/officeDocument/2006/relationships/hyperlink" Target="http://www.porcelanosa.com/finder/resources/img/high/100140547.jpg" TargetMode="External"/><Relationship Id="rId105" Type="http://schemas.openxmlformats.org/officeDocument/2006/relationships/image" Target="media/image83.jpeg"/><Relationship Id="rId126" Type="http://schemas.openxmlformats.org/officeDocument/2006/relationships/image" Target="media/image103.jpeg"/><Relationship Id="rId147" Type="http://schemas.openxmlformats.org/officeDocument/2006/relationships/image" Target="media/image123.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5.emf"/><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8.jpeg"/><Relationship Id="rId142" Type="http://schemas.openxmlformats.org/officeDocument/2006/relationships/image" Target="media/image118.jpeg"/><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image" Target="media/image31.emf"/><Relationship Id="rId67" Type="http://schemas.openxmlformats.org/officeDocument/2006/relationships/image" Target="media/image50.jpeg"/><Relationship Id="rId116" Type="http://schemas.openxmlformats.org/officeDocument/2006/relationships/image" Target="media/image93.jpeg"/><Relationship Id="rId137" Type="http://schemas.openxmlformats.org/officeDocument/2006/relationships/image" Target="media/image113.jpeg"/><Relationship Id="rId158" Type="http://schemas.openxmlformats.org/officeDocument/2006/relationships/image" Target="media/image134.emf"/></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Regular">
    <w:altName w:val="Times New Roman"/>
    <w:charset w:val="00"/>
    <w:family w:val="auto"/>
    <w:pitch w:val="default"/>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77"/>
    <w:rsid w:val="00327D5C"/>
    <w:rsid w:val="00875ED7"/>
    <w:rsid w:val="00C60777"/>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EA676231-3685-49FE-83A2-0F1339AE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specification.dotx</Template>
  <TotalTime>54</TotalTime>
  <Pages>11</Pages>
  <Words>2119</Words>
  <Characters>12302</Characters>
  <Application>Microsoft Office Word</Application>
  <DocSecurity>0</DocSecurity>
  <Lines>946</Lines>
  <Paragraphs>497</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Bespoke Options;</dc:subject>
  <dc:creator>Simon Birkby</dc:creator>
  <cp:keywords>Bespoke Options</cp:keywords>
  <cp:lastModifiedBy>Simon Birkby</cp:lastModifiedBy>
  <cp:revision>23</cp:revision>
  <cp:lastPrinted>2019-04-03T13:58:00Z</cp:lastPrinted>
  <dcterms:created xsi:type="dcterms:W3CDTF">2016-08-31T14:49:00Z</dcterms:created>
  <dcterms:modified xsi:type="dcterms:W3CDTF">2020-02-26T14:42:00Z</dcterms:modified>
  <cp:category>Bespoke Options</cp:category>
  <cp:contentStatus>Bespoke Options;</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