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r>
        <w:t>Bespoke Options</w:t>
      </w:r>
    </w:p>
    <w:p w:rsidR="00933E42" w:rsidRDefault="00933E42" w:rsidP="00933E42">
      <w:pPr>
        <w:pStyle w:val="Projectimage"/>
      </w:pPr>
      <w:r w:rsidRPr="00AC7829">
        <w:rPr>
          <w:noProof/>
          <w:lang w:val="en-GB" w:eastAsia="en-GB"/>
        </w:rPr>
        <w:drawing>
          <wp:inline distT="0" distB="0" distL="0" distR="0" wp14:anchorId="3C611ABF" wp14:editId="744BF869">
            <wp:extent cx="5760085" cy="313523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135236"/>
                    </a:xfrm>
                    <a:prstGeom prst="rect">
                      <a:avLst/>
                    </a:prstGeom>
                    <a:noFill/>
                    <a:ln>
                      <a:noFill/>
                    </a:ln>
                  </pic:spPr>
                </pic:pic>
              </a:graphicData>
            </a:graphic>
          </wp:inline>
        </w:drawing>
      </w:r>
    </w:p>
    <w:p w:rsidR="00933E42" w:rsidRDefault="00933E42" w:rsidP="00933E42">
      <w:pPr>
        <w:pStyle w:val="Projecttitle"/>
      </w:pPr>
      <w:r>
        <w:t>Dubford, Bridge of Don</w:t>
      </w:r>
    </w:p>
    <w:p w:rsidR="00933E42" w:rsidRDefault="00933E42" w:rsidP="00933E42">
      <w:pPr>
        <w:pStyle w:val="Subtitle"/>
        <w:ind w:left="0"/>
      </w:pPr>
      <w:r>
        <w:t>Houses &amp; self-contained apartments</w:t>
      </w:r>
    </w:p>
    <w:p w:rsidR="00933E42" w:rsidRDefault="00933E42" w:rsidP="00933E42">
      <w:pPr>
        <w:pStyle w:val="Subtitle"/>
        <w:ind w:left="0"/>
      </w:pPr>
      <w:r>
        <w:t>Plots 107-129, 136-140, 226-231, 802-810, 1505-1522, 1607-1610, 1616-</w:t>
      </w:r>
      <w:r w:rsidR="005F10EA">
        <w:t>1618, 1621-1624, 1707, 1711-1714</w:t>
      </w:r>
      <w:r>
        <w:t xml:space="preserve">, 1717 &amp; 1907-1908 </w:t>
      </w:r>
    </w:p>
    <w:p w:rsidR="00933E42" w:rsidRDefault="00933E42" w:rsidP="00814735">
      <w:pPr>
        <w:pStyle w:val="Heading1"/>
        <w:rPr>
          <w:noProof/>
          <w:lang w:val="en-GB" w:eastAsia="en-GB"/>
        </w:rPr>
        <w:sectPr w:rsidR="00933E42" w:rsidSect="003C13F8">
          <w:headerReference w:type="default" r:id="rId10"/>
          <w:footerReference w:type="default" r:id="rId11"/>
          <w:headerReference w:type="first" r:id="rId12"/>
          <w:footerReference w:type="first" r:id="rId13"/>
          <w:pgSz w:w="11907" w:h="16840" w:code="9"/>
          <w:pgMar w:top="1077" w:right="1418" w:bottom="1077" w:left="1418" w:header="720" w:footer="362" w:gutter="0"/>
          <w:cols w:space="720"/>
          <w:docGrid w:linePitch="272"/>
        </w:sectPr>
      </w:pP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0A08C1"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592393" w:rsidRPr="003A021D" w:rsidTr="00CF3D98">
        <w:trPr>
          <w:trHeight w:val="708"/>
          <w:jc w:val="right"/>
        </w:trPr>
        <w:tc>
          <w:tcPr>
            <w:tcW w:w="1803" w:type="dxa"/>
            <w:tcBorders>
              <w:bottom w:val="single" w:sz="4" w:space="0" w:color="auto"/>
            </w:tcBorders>
            <w:vAlign w:val="center"/>
          </w:tcPr>
          <w:p w:rsidR="00592393" w:rsidRPr="003A021D" w:rsidRDefault="00592393" w:rsidP="00CF3D98">
            <w:pPr>
              <w:pStyle w:val="BespokeTable"/>
            </w:pPr>
            <w:r w:rsidRPr="003A021D">
              <w:t>Standard door fronts</w:t>
            </w:r>
          </w:p>
        </w:tc>
        <w:tc>
          <w:tcPr>
            <w:tcW w:w="2271" w:type="dxa"/>
            <w:tcBorders>
              <w:bottom w:val="single" w:sz="4" w:space="0" w:color="auto"/>
            </w:tcBorders>
            <w:vAlign w:val="center"/>
          </w:tcPr>
          <w:p w:rsidR="00592393" w:rsidRPr="003A021D" w:rsidRDefault="00592393" w:rsidP="00CF3D98">
            <w:pPr>
              <w:pStyle w:val="BespokeTable"/>
            </w:pPr>
            <w:r w:rsidRPr="003A021D">
              <w:t>Complementary carcase inside/outside</w:t>
            </w:r>
          </w:p>
        </w:tc>
        <w:tc>
          <w:tcPr>
            <w:tcW w:w="2268" w:type="dxa"/>
            <w:tcBorders>
              <w:bottom w:val="single" w:sz="4" w:space="0" w:color="auto"/>
            </w:tcBorders>
            <w:vAlign w:val="center"/>
          </w:tcPr>
          <w:p w:rsidR="00592393" w:rsidRPr="003A021D" w:rsidRDefault="00592393" w:rsidP="00CF3D98">
            <w:pPr>
              <w:pStyle w:val="BespokeTable"/>
            </w:pPr>
            <w:r w:rsidRPr="003A021D">
              <w:t>Handle No.</w:t>
            </w:r>
          </w:p>
        </w:tc>
        <w:tc>
          <w:tcPr>
            <w:tcW w:w="2701" w:type="dxa"/>
            <w:tcBorders>
              <w:bottom w:val="single" w:sz="4" w:space="0" w:color="auto"/>
            </w:tcBorders>
            <w:vAlign w:val="center"/>
          </w:tcPr>
          <w:p w:rsidR="00592393" w:rsidRPr="003A021D" w:rsidRDefault="00592393" w:rsidP="00CF3D98">
            <w:pPr>
              <w:pStyle w:val="BespokeTable"/>
            </w:pPr>
            <w:r w:rsidRPr="003A021D">
              <w:t>Laminate work surface (Quadra 3mm radius profile) &amp; upstands</w:t>
            </w:r>
          </w:p>
          <w:p w:rsidR="00592393" w:rsidRPr="003A021D" w:rsidRDefault="00592393" w:rsidP="00CF3D98">
            <w:pPr>
              <w:pStyle w:val="BespokeTable"/>
            </w:pPr>
            <w:r w:rsidRPr="003A021D">
              <w:drawing>
                <wp:inline distT="0" distB="0" distL="0" distR="0" wp14:anchorId="09839CDA" wp14:editId="1924FACA">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t>Riva 888 - Dakota</w:t>
            </w:r>
            <w:r w:rsidRPr="003A021D">
              <w:t xml:space="preserve"> Oak</w:t>
            </w:r>
          </w:p>
        </w:tc>
        <w:tc>
          <w:tcPr>
            <w:tcW w:w="2271" w:type="dxa"/>
            <w:tcBorders>
              <w:bottom w:val="nil"/>
            </w:tcBorders>
          </w:tcPr>
          <w:p w:rsidR="00592393" w:rsidRPr="003A021D" w:rsidRDefault="00592393" w:rsidP="00CF3D98">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rsidR="00592393" w:rsidRPr="003A021D" w:rsidRDefault="00592393" w:rsidP="00CF3D98">
            <w:pPr>
              <w:pStyle w:val="BespokeTable"/>
              <w:spacing w:before="60" w:after="60"/>
            </w:pPr>
            <w:r w:rsidRPr="003A021D">
              <w:t>062 - Stainless Steel</w:t>
            </w:r>
          </w:p>
          <w:p w:rsidR="00592393" w:rsidRPr="003A021D" w:rsidRDefault="00592393" w:rsidP="00CF3D98">
            <w:pPr>
              <w:pStyle w:val="BespokeTable"/>
              <w:spacing w:before="60" w:after="60"/>
            </w:pPr>
            <w:r w:rsidRPr="003A021D">
              <w:drawing>
                <wp:inline distT="0" distB="0" distL="0" distR="0" wp14:anchorId="3AB5D593" wp14:editId="6CCF3919">
                  <wp:extent cx="864000" cy="648000"/>
                  <wp:effectExtent l="0" t="0" r="0" b="0"/>
                  <wp:docPr id="434" name="Picture 35" descr="062_Metal_Stainless_Ste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592393" w:rsidRPr="003A021D" w:rsidRDefault="00592393" w:rsidP="00CF3D98">
            <w:pPr>
              <w:pStyle w:val="BespokeTable"/>
              <w:spacing w:before="60" w:after="60"/>
            </w:pPr>
            <w:r w:rsidRPr="003A021D">
              <w:t>069 - Stainless Steel</w:t>
            </w:r>
          </w:p>
          <w:p w:rsidR="00592393" w:rsidRPr="003A021D" w:rsidRDefault="00592393" w:rsidP="00CF3D98">
            <w:pPr>
              <w:pStyle w:val="BespokeTable"/>
              <w:spacing w:before="60" w:after="60"/>
            </w:pPr>
            <w:r w:rsidRPr="003A021D">
              <w:drawing>
                <wp:inline distT="0" distB="0" distL="0" distR="0" wp14:anchorId="64CE65F9" wp14:editId="5D2ADEE4">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592393" w:rsidRPr="003A021D" w:rsidRDefault="00592393" w:rsidP="00CF3D98">
            <w:pPr>
              <w:pStyle w:val="BespokeTable"/>
              <w:spacing w:before="60" w:after="60"/>
            </w:pPr>
            <w:r>
              <w:t>276 – Metal handle, Antique Iron colour</w:t>
            </w:r>
          </w:p>
          <w:p w:rsidR="00592393" w:rsidRPr="003A021D" w:rsidRDefault="00592393" w:rsidP="00CF3D98">
            <w:pPr>
              <w:pStyle w:val="BespokeTable"/>
              <w:spacing w:before="60" w:after="60"/>
            </w:pPr>
            <w:r>
              <w:rPr>
                <w:rFonts w:ascii="Source Sans Pro" w:hAnsi="Source Sans Pro" w:cs="Arial"/>
                <w:color w:val="333333"/>
                <w:sz w:val="23"/>
                <w:szCs w:val="23"/>
              </w:rPr>
              <w:drawing>
                <wp:inline distT="0" distB="0" distL="0" distR="0" wp14:anchorId="50B5BE13" wp14:editId="6749B24C">
                  <wp:extent cx="864000" cy="648000"/>
                  <wp:effectExtent l="0" t="0" r="0" b="0"/>
                  <wp:docPr id="25" name="Picture 2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592393" w:rsidRPr="003A021D" w:rsidRDefault="00592393" w:rsidP="00CF3D98">
            <w:pPr>
              <w:pStyle w:val="BespokeTable"/>
              <w:spacing w:before="60" w:after="60"/>
            </w:pPr>
            <w:r>
              <w:t>715 – Metal handle, Brushed Anthracite</w:t>
            </w:r>
          </w:p>
          <w:p w:rsidR="00592393" w:rsidRPr="003A021D" w:rsidRDefault="00592393" w:rsidP="00CF3D98">
            <w:pPr>
              <w:pStyle w:val="BespokeTable"/>
              <w:spacing w:before="60" w:after="60"/>
            </w:pPr>
            <w:r>
              <w:rPr>
                <w:rFonts w:ascii="Source Sans Pro" w:hAnsi="Source Sans Pro" w:cs="Arial"/>
                <w:color w:val="333333"/>
                <w:sz w:val="23"/>
                <w:szCs w:val="23"/>
              </w:rPr>
              <w:drawing>
                <wp:inline distT="0" distB="0" distL="0" distR="0" wp14:anchorId="1149EDD2" wp14:editId="5C354D75">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592393" w:rsidRPr="003A021D" w:rsidRDefault="00592393" w:rsidP="00CF3D98">
            <w:pPr>
              <w:pStyle w:val="BespokeTable"/>
              <w:spacing w:before="60" w:after="60"/>
            </w:pPr>
            <w:r>
              <w:t>732 – Cast Iron handle, Black</w:t>
            </w:r>
          </w:p>
          <w:p w:rsidR="00592393" w:rsidRPr="003A021D" w:rsidRDefault="00592393" w:rsidP="00CF3D98">
            <w:pPr>
              <w:pStyle w:val="BespokeTable"/>
              <w:spacing w:before="60" w:after="60"/>
            </w:pPr>
            <w:r>
              <w:rPr>
                <w:rFonts w:ascii="Source Sans Pro" w:hAnsi="Source Sans Pro" w:cs="Arial"/>
                <w:color w:val="333333"/>
                <w:sz w:val="23"/>
                <w:szCs w:val="23"/>
              </w:rPr>
              <w:drawing>
                <wp:inline distT="0" distB="0" distL="0" distR="0" wp14:anchorId="03E955E1" wp14:editId="29903A15">
                  <wp:extent cx="864000" cy="648000"/>
                  <wp:effectExtent l="0" t="0" r="0" b="0"/>
                  <wp:docPr id="453" name="Picture 453"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592393" w:rsidRPr="003A021D" w:rsidRDefault="00592393" w:rsidP="00CF3D98">
            <w:pPr>
              <w:pStyle w:val="BespokeTable"/>
              <w:spacing w:before="60" w:after="60"/>
            </w:pPr>
            <w:r w:rsidRPr="003A021D">
              <w:t>677 - Metal Knob, Stainless Steel</w:t>
            </w:r>
          </w:p>
          <w:p w:rsidR="00592393" w:rsidRDefault="00592393" w:rsidP="00CF3D98">
            <w:pPr>
              <w:pStyle w:val="BespokeTable"/>
              <w:spacing w:before="60" w:after="60"/>
            </w:pPr>
            <w:r w:rsidRPr="003A021D">
              <w:drawing>
                <wp:inline distT="0" distB="0" distL="0" distR="0" wp14:anchorId="1D110AF4" wp14:editId="31DDE585">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p w:rsidR="00592393" w:rsidRDefault="00592393" w:rsidP="00CF3D98">
            <w:pPr>
              <w:pStyle w:val="BespokeTable"/>
              <w:spacing w:before="60" w:after="60"/>
            </w:pPr>
            <w:r w:rsidRPr="003A021D">
              <w:t xml:space="preserve">(Nobilia) </w:t>
            </w:r>
            <w:r>
              <w:t>Suite 608, Stainless Steel</w:t>
            </w:r>
          </w:p>
          <w:p w:rsidR="00592393" w:rsidRPr="003A021D" w:rsidRDefault="00592393" w:rsidP="00CF3D98">
            <w:pPr>
              <w:pStyle w:val="BespokeTable"/>
            </w:pPr>
            <w:r>
              <w:drawing>
                <wp:inline distT="0" distB="0" distL="0" distR="0" wp14:anchorId="28BADF9B" wp14:editId="2421114E">
                  <wp:extent cx="1008000" cy="648000"/>
                  <wp:effectExtent l="0" t="0" r="190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tcPr>
          <w:p w:rsidR="00592393" w:rsidRPr="003A021D" w:rsidRDefault="00592393" w:rsidP="00CF3D98">
            <w:pPr>
              <w:pStyle w:val="BespokeTable"/>
            </w:pPr>
            <w:r w:rsidRPr="003A021D">
              <w:t>R 6234 FG Rabac</w:t>
            </w:r>
          </w:p>
        </w:tc>
      </w:tr>
      <w:tr w:rsidR="00592393" w:rsidRPr="003A021D" w:rsidTr="00CF3D98">
        <w:trPr>
          <w:trHeight w:val="708"/>
          <w:jc w:val="right"/>
        </w:trPr>
        <w:tc>
          <w:tcPr>
            <w:tcW w:w="1803" w:type="dxa"/>
            <w:tcBorders>
              <w:top w:val="nil"/>
              <w:bottom w:val="single" w:sz="4" w:space="0" w:color="auto"/>
            </w:tcBorders>
          </w:tcPr>
          <w:p w:rsidR="00592393" w:rsidRPr="003A021D" w:rsidRDefault="00592393" w:rsidP="00CF3D98">
            <w:pPr>
              <w:pStyle w:val="BespokeTable"/>
            </w:pPr>
            <w:r>
              <w:rPr>
                <w:rFonts w:ascii="Source Sans Pro" w:hAnsi="Source Sans Pro" w:cs="Arial"/>
                <w:color w:val="333333"/>
                <w:sz w:val="23"/>
                <w:szCs w:val="23"/>
              </w:rPr>
              <w:drawing>
                <wp:inline distT="0" distB="0" distL="0" distR="0" wp14:anchorId="23A1A891" wp14:editId="0BCC843E">
                  <wp:extent cx="453600" cy="648000"/>
                  <wp:effectExtent l="0" t="0" r="3810" b="0"/>
                  <wp:docPr id="24" name="Picture 24" descr="RIVA 888 - Dakota oak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A 888 - Dakota oak reprod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600" cy="648000"/>
                          </a:xfrm>
                          <a:prstGeom prst="rect">
                            <a:avLst/>
                          </a:prstGeom>
                          <a:noFill/>
                          <a:ln>
                            <a:noFill/>
                          </a:ln>
                        </pic:spPr>
                      </pic:pic>
                    </a:graphicData>
                  </a:graphic>
                </wp:inline>
              </w:drawing>
            </w:r>
          </w:p>
        </w:tc>
        <w:tc>
          <w:tcPr>
            <w:tcW w:w="2271" w:type="dxa"/>
            <w:tcBorders>
              <w:top w:val="nil"/>
              <w:bottom w:val="single" w:sz="4" w:space="0" w:color="auto"/>
            </w:tcBorders>
          </w:tcPr>
          <w:p w:rsidR="00592393" w:rsidRPr="003A021D" w:rsidRDefault="00592393" w:rsidP="00CF3D98">
            <w:pPr>
              <w:pStyle w:val="BespokeTable"/>
            </w:pPr>
            <w:r w:rsidRPr="003A021D">
              <w:drawing>
                <wp:inline distT="0" distB="0" distL="0" distR="0" wp14:anchorId="3FF9EF87" wp14:editId="7266DFF0">
                  <wp:extent cx="655200" cy="648000"/>
                  <wp:effectExtent l="0" t="0" r="0" b="0"/>
                  <wp:docPr id="3"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drawing>
                <wp:inline distT="0" distB="0" distL="0" distR="0" wp14:anchorId="6FA9E87B" wp14:editId="64489EE8">
                  <wp:extent cx="648000" cy="648000"/>
                  <wp:effectExtent l="0" t="0" r="0" b="0"/>
                  <wp:docPr id="435" name="Picture 435" descr="U:\unionsquare.scotia-homes.co.uk\Raba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rsidRPr="003A021D">
              <w:t>Laser 413 - Mineral Grey</w:t>
            </w:r>
          </w:p>
        </w:tc>
        <w:tc>
          <w:tcPr>
            <w:tcW w:w="2271" w:type="dxa"/>
            <w:tcBorders>
              <w:bottom w:val="nil"/>
            </w:tcBorders>
          </w:tcPr>
          <w:p w:rsidR="00592393" w:rsidRPr="003A021D" w:rsidRDefault="00592393" w:rsidP="00CF3D98">
            <w:pPr>
              <w:pStyle w:val="BespokeTable"/>
            </w:pPr>
            <w:r w:rsidRPr="003A021D">
              <w:t>White interior, with all exterior panels, including plinths in 075 - Mineral Grey</w:t>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t>R 4282 FG Chapel Oak</w:t>
            </w:r>
          </w:p>
        </w:tc>
      </w:tr>
      <w:tr w:rsidR="00592393" w:rsidRPr="003A021D" w:rsidTr="00CF3D98">
        <w:trPr>
          <w:trHeight w:val="692"/>
          <w:jc w:val="right"/>
        </w:trPr>
        <w:tc>
          <w:tcPr>
            <w:tcW w:w="1803" w:type="dxa"/>
            <w:tcBorders>
              <w:top w:val="nil"/>
              <w:bottom w:val="single" w:sz="4" w:space="0" w:color="auto"/>
            </w:tcBorders>
          </w:tcPr>
          <w:p w:rsidR="00592393" w:rsidRPr="003A021D" w:rsidRDefault="00592393" w:rsidP="00CF3D98">
            <w:pPr>
              <w:pStyle w:val="BespokeTable"/>
            </w:pPr>
            <w:r w:rsidRPr="003A021D">
              <w:drawing>
                <wp:inline distT="0" distB="0" distL="0" distR="0" wp14:anchorId="51051D98" wp14:editId="4C4D3EF6">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592393" w:rsidRPr="003A021D" w:rsidRDefault="00592393" w:rsidP="00CF3D98">
            <w:pPr>
              <w:pStyle w:val="BespokeTable"/>
            </w:pPr>
            <w:r w:rsidRPr="003A021D">
              <w:drawing>
                <wp:inline distT="0" distB="0" distL="0" distR="0" wp14:anchorId="4A754F0A" wp14:editId="11660D26">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drawing>
                <wp:inline distT="0" distB="0" distL="0" distR="0" wp14:anchorId="13132E78" wp14:editId="61EA65E4">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t>Riva 893 – Sanremo Oak</w:t>
            </w:r>
          </w:p>
        </w:tc>
        <w:tc>
          <w:tcPr>
            <w:tcW w:w="2271" w:type="dxa"/>
            <w:tcBorders>
              <w:bottom w:val="nil"/>
            </w:tcBorders>
          </w:tcPr>
          <w:p w:rsidR="00592393" w:rsidRPr="003A021D" w:rsidRDefault="00592393" w:rsidP="00CF3D98">
            <w:pPr>
              <w:pStyle w:val="BespokeTable"/>
            </w:pPr>
            <w:r w:rsidRPr="003A021D">
              <w:t xml:space="preserve">White interior, with all exterior </w:t>
            </w:r>
            <w:r>
              <w:t>panels, including plinths in 078 – Sanremo Oak</w:t>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t>R 4371 FG Dark Mountain Oak</w:t>
            </w:r>
          </w:p>
        </w:tc>
      </w:tr>
      <w:tr w:rsidR="00592393" w:rsidRPr="003A021D" w:rsidTr="00CF3D98">
        <w:trPr>
          <w:trHeight w:val="708"/>
          <w:jc w:val="right"/>
        </w:trPr>
        <w:tc>
          <w:tcPr>
            <w:tcW w:w="1803" w:type="dxa"/>
            <w:tcBorders>
              <w:top w:val="nil"/>
              <w:bottom w:val="single" w:sz="4" w:space="0" w:color="auto"/>
            </w:tcBorders>
          </w:tcPr>
          <w:p w:rsidR="00592393" w:rsidRPr="003A021D" w:rsidRDefault="00592393" w:rsidP="00CF3D98">
            <w:pPr>
              <w:pStyle w:val="BespokeTable"/>
            </w:pPr>
            <w:r>
              <w:rPr>
                <w:rFonts w:ascii="Open Sans" w:hAnsi="Open Sans" w:cs="Arial"/>
                <w:color w:val="000000"/>
                <w:sz w:val="20"/>
              </w:rPr>
              <w:drawing>
                <wp:inline distT="0" distB="0" distL="0" distR="0" wp14:anchorId="7853D3C9" wp14:editId="42F0BECE">
                  <wp:extent cx="450000" cy="648000"/>
                  <wp:effectExtent l="0" t="0" r="7620" b="0"/>
                  <wp:docPr id="483" name="Picture 483" descr="https://www.nobilialondon.co.uk/wp-content/uploads/2015/10/PG3_Riva_893_Sanremo_Oak_Handleless.jpg">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nobilialondon.co.uk/wp-content/uploads/2015/10/PG3_Riva_893_Sanremo_Oak_Handleless.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592393" w:rsidRPr="003A021D" w:rsidRDefault="00592393" w:rsidP="00CF3D98">
            <w:pPr>
              <w:pStyle w:val="BespokeTable"/>
            </w:pPr>
            <w:r>
              <w:rPr>
                <w:rFonts w:ascii="Arial" w:hAnsi="Arial" w:cs="Arial"/>
                <w:color w:val="333333"/>
                <w:sz w:val="23"/>
                <w:szCs w:val="23"/>
              </w:rPr>
              <w:drawing>
                <wp:inline distT="0" distB="0" distL="0" distR="0" wp14:anchorId="28D4B72F" wp14:editId="03845175">
                  <wp:extent cx="864000" cy="648000"/>
                  <wp:effectExtent l="0" t="0" r="0" b="0"/>
                  <wp:docPr id="23" name="Picture 23" descr="https://www.nobilia.de/fileadmin/assets/produkte/_kuechen/ausstattungen/korpusfarb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bilia.de/fileadmin/assets/produkte/_kuechen/ausstattungen/korpusfarben/0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drawing>
                <wp:inline distT="0" distB="0" distL="0" distR="0" wp14:anchorId="06359EA5" wp14:editId="5213C8B4">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rsidRPr="003A021D">
              <w:t>Speed 239 - White Softmatt</w:t>
            </w:r>
          </w:p>
        </w:tc>
        <w:tc>
          <w:tcPr>
            <w:tcW w:w="2271" w:type="dxa"/>
            <w:tcBorders>
              <w:bottom w:val="nil"/>
            </w:tcBorders>
          </w:tcPr>
          <w:p w:rsidR="00592393" w:rsidRPr="003A021D" w:rsidRDefault="00592393" w:rsidP="00CF3D98">
            <w:pPr>
              <w:pStyle w:val="BespokeTable"/>
            </w:pPr>
            <w:r w:rsidRPr="003A021D">
              <w:t>White interior, with all exterior panels, including plinths in 106 - White</w:t>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t>R 6461 CT Natural Messina</w:t>
            </w:r>
          </w:p>
        </w:tc>
      </w:tr>
      <w:tr w:rsidR="00592393" w:rsidRPr="003A021D" w:rsidTr="00CF3D98">
        <w:trPr>
          <w:trHeight w:val="708"/>
          <w:jc w:val="right"/>
        </w:trPr>
        <w:tc>
          <w:tcPr>
            <w:tcW w:w="1803" w:type="dxa"/>
            <w:tcBorders>
              <w:top w:val="nil"/>
              <w:bottom w:val="single" w:sz="4" w:space="0" w:color="auto"/>
            </w:tcBorders>
          </w:tcPr>
          <w:p w:rsidR="00592393" w:rsidRPr="003A021D" w:rsidRDefault="00592393" w:rsidP="00CF3D98">
            <w:pPr>
              <w:pStyle w:val="BespokeTable"/>
            </w:pPr>
            <w:r w:rsidRPr="003A021D">
              <w:drawing>
                <wp:inline distT="0" distB="0" distL="0" distR="0" wp14:anchorId="5C077409" wp14:editId="24FB6486">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592393" w:rsidRPr="003A021D" w:rsidRDefault="00592393" w:rsidP="00CF3D98">
            <w:pPr>
              <w:pStyle w:val="BespokeTable"/>
            </w:pPr>
            <w:r w:rsidRPr="003A021D">
              <w:drawing>
                <wp:inline distT="0" distB="0" distL="0" distR="0" wp14:anchorId="5B4C27B1" wp14:editId="139BA84A">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drawing>
                <wp:inline distT="0" distB="0" distL="0" distR="0" wp14:anchorId="5593E371" wp14:editId="2589479C">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rsidRPr="003A021D">
              <w:t>Riva 892 - Concrete Grey</w:t>
            </w:r>
          </w:p>
        </w:tc>
        <w:tc>
          <w:tcPr>
            <w:tcW w:w="2271" w:type="dxa"/>
            <w:tcBorders>
              <w:bottom w:val="nil"/>
            </w:tcBorders>
          </w:tcPr>
          <w:p w:rsidR="00592393" w:rsidRPr="003A021D" w:rsidRDefault="00592393" w:rsidP="00CF3D98">
            <w:pPr>
              <w:pStyle w:val="BespokeTable"/>
            </w:pPr>
            <w:r w:rsidRPr="003A021D">
              <w:t>White interior, with all exterior panels, including plinths in 075 - Mineral Grey</w:t>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t>U 1026 MS Crystal White</w:t>
            </w:r>
          </w:p>
        </w:tc>
      </w:tr>
      <w:tr w:rsidR="00592393" w:rsidRPr="003A021D" w:rsidTr="00CF3D98">
        <w:trPr>
          <w:trHeight w:val="708"/>
          <w:jc w:val="right"/>
        </w:trPr>
        <w:tc>
          <w:tcPr>
            <w:tcW w:w="1803" w:type="dxa"/>
            <w:tcBorders>
              <w:top w:val="nil"/>
              <w:bottom w:val="single" w:sz="4" w:space="0" w:color="auto"/>
            </w:tcBorders>
          </w:tcPr>
          <w:p w:rsidR="00592393" w:rsidRPr="003A021D" w:rsidRDefault="00592393" w:rsidP="00CF3D98">
            <w:pPr>
              <w:pStyle w:val="BespokeTable"/>
            </w:pPr>
            <w:r w:rsidRPr="003A021D">
              <w:drawing>
                <wp:inline distT="0" distB="0" distL="0" distR="0" wp14:anchorId="1E8CF22F" wp14:editId="2033A5A1">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592393" w:rsidRPr="003A021D" w:rsidRDefault="00592393" w:rsidP="00CF3D98">
            <w:pPr>
              <w:pStyle w:val="BespokeTable"/>
            </w:pPr>
            <w:r w:rsidRPr="003A021D">
              <w:drawing>
                <wp:inline distT="0" distB="0" distL="0" distR="0" wp14:anchorId="7865DFEF" wp14:editId="774CDAD8">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drawing>
                <wp:inline distT="0" distB="0" distL="0" distR="0" wp14:anchorId="5A747698" wp14:editId="40F6953D">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592393" w:rsidRPr="003A021D" w:rsidTr="00CF3D98">
        <w:trPr>
          <w:trHeight w:val="57"/>
          <w:jc w:val="right"/>
        </w:trPr>
        <w:tc>
          <w:tcPr>
            <w:tcW w:w="1803" w:type="dxa"/>
            <w:tcBorders>
              <w:bottom w:val="nil"/>
            </w:tcBorders>
          </w:tcPr>
          <w:p w:rsidR="00592393" w:rsidRPr="003A021D" w:rsidRDefault="00592393" w:rsidP="00CF3D98">
            <w:pPr>
              <w:pStyle w:val="BespokeTable"/>
            </w:pPr>
            <w:r>
              <w:t>Laser 415 - Sand</w:t>
            </w:r>
          </w:p>
        </w:tc>
        <w:tc>
          <w:tcPr>
            <w:tcW w:w="2271" w:type="dxa"/>
            <w:tcBorders>
              <w:bottom w:val="nil"/>
            </w:tcBorders>
          </w:tcPr>
          <w:p w:rsidR="00592393" w:rsidRPr="003A021D" w:rsidRDefault="00592393" w:rsidP="00CF3D98">
            <w:pPr>
              <w:pStyle w:val="BespokeTable"/>
            </w:pPr>
            <w:r w:rsidRPr="003A021D">
              <w:t>White interior, with all exterior panels, incl</w:t>
            </w:r>
            <w:r>
              <w:t>uding plinths in 122 - Sand</w:t>
            </w:r>
          </w:p>
        </w:tc>
        <w:tc>
          <w:tcPr>
            <w:tcW w:w="2268" w:type="dxa"/>
            <w:vMerge/>
          </w:tcPr>
          <w:p w:rsidR="00592393" w:rsidRPr="003A021D" w:rsidRDefault="00592393" w:rsidP="00CF3D98">
            <w:pPr>
              <w:pStyle w:val="BespokeTable"/>
            </w:pPr>
          </w:p>
        </w:tc>
        <w:tc>
          <w:tcPr>
            <w:tcW w:w="2701" w:type="dxa"/>
            <w:tcBorders>
              <w:top w:val="nil"/>
              <w:bottom w:val="nil"/>
            </w:tcBorders>
          </w:tcPr>
          <w:p w:rsidR="00592393" w:rsidRPr="003A021D" w:rsidRDefault="00592393" w:rsidP="00CF3D98">
            <w:pPr>
              <w:pStyle w:val="BespokeTable"/>
            </w:pPr>
            <w:r w:rsidRPr="003A021D">
              <w:t>R 6265 CT Ipanema White</w:t>
            </w:r>
          </w:p>
        </w:tc>
      </w:tr>
      <w:tr w:rsidR="00592393" w:rsidRPr="003A021D" w:rsidTr="00CF3D98">
        <w:trPr>
          <w:trHeight w:val="692"/>
          <w:jc w:val="right"/>
        </w:trPr>
        <w:tc>
          <w:tcPr>
            <w:tcW w:w="1803" w:type="dxa"/>
            <w:tcBorders>
              <w:top w:val="nil"/>
            </w:tcBorders>
          </w:tcPr>
          <w:p w:rsidR="00592393" w:rsidRPr="003A021D" w:rsidRDefault="00592393" w:rsidP="00CF3D98">
            <w:pPr>
              <w:pStyle w:val="BespokeTable"/>
            </w:pPr>
            <w:r>
              <w:rPr>
                <w:rFonts w:ascii="Open Sans" w:hAnsi="Open Sans" w:cs="Arial"/>
                <w:color w:val="000000"/>
              </w:rPr>
              <w:drawing>
                <wp:inline distT="0" distB="0" distL="0" distR="0" wp14:anchorId="4EC80DD7" wp14:editId="6BC7D249">
                  <wp:extent cx="450000" cy="648000"/>
                  <wp:effectExtent l="0" t="0" r="7620" b="0"/>
                  <wp:docPr id="5" name="Picture 5" descr="PG2_Laser_415_Sand">
                    <a:hlinkClick xmlns:a="http://schemas.openxmlformats.org/drawingml/2006/main" r:id="rId41"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592393" w:rsidRPr="003A021D" w:rsidRDefault="00592393" w:rsidP="00CF3D98">
            <w:pPr>
              <w:pStyle w:val="BespokeTable"/>
              <w:rPr>
                <w:sz w:val="12"/>
                <w:szCs w:val="12"/>
              </w:rPr>
            </w:pPr>
            <w:r>
              <w:rPr>
                <w:rFonts w:ascii="Open Sans" w:hAnsi="Open Sans" w:cs="Arial"/>
                <w:color w:val="000000"/>
                <w:sz w:val="20"/>
              </w:rPr>
              <w:drawing>
                <wp:inline distT="0" distB="0" distL="0" distR="0" wp14:anchorId="6BDB2AE9" wp14:editId="520A182A">
                  <wp:extent cx="864000" cy="648000"/>
                  <wp:effectExtent l="0" t="0" r="0" b="0"/>
                  <wp:docPr id="7" name="Picture 7" descr="122_Sand">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3" tooltip="&quot;&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592393" w:rsidRPr="003A021D" w:rsidRDefault="00592393" w:rsidP="00CF3D98">
            <w:pPr>
              <w:pStyle w:val="BespokeTable"/>
            </w:pPr>
          </w:p>
        </w:tc>
        <w:tc>
          <w:tcPr>
            <w:tcW w:w="2701" w:type="dxa"/>
            <w:tcBorders>
              <w:top w:val="nil"/>
            </w:tcBorders>
          </w:tcPr>
          <w:p w:rsidR="00592393" w:rsidRPr="003A021D" w:rsidRDefault="00592393" w:rsidP="00CF3D98">
            <w:pPr>
              <w:pStyle w:val="BespokeTable"/>
            </w:pPr>
            <w:r w:rsidRPr="003A021D">
              <w:drawing>
                <wp:inline distT="0" distB="0" distL="0" distR="0" wp14:anchorId="684DF645" wp14:editId="11EDAE4E">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592393" w:rsidRPr="003A021D" w:rsidRDefault="00592393"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592393" w:rsidRPr="003A021D" w:rsidTr="00CF3D98">
        <w:trPr>
          <w:trHeight w:val="708"/>
          <w:jc w:val="right"/>
        </w:trPr>
        <w:tc>
          <w:tcPr>
            <w:tcW w:w="2709" w:type="dxa"/>
            <w:tcBorders>
              <w:bottom w:val="single" w:sz="4" w:space="0" w:color="auto"/>
            </w:tcBorders>
            <w:vAlign w:val="center"/>
          </w:tcPr>
          <w:p w:rsidR="00592393" w:rsidRPr="003A021D" w:rsidRDefault="00592393" w:rsidP="00CF3D98">
            <w:pPr>
              <w:pStyle w:val="BespokeTable"/>
            </w:pPr>
            <w:r w:rsidRPr="003A021D">
              <w:t>Upgrade door fronts</w:t>
            </w:r>
          </w:p>
          <w:p w:rsidR="00592393" w:rsidRPr="003A021D" w:rsidRDefault="00592393" w:rsidP="00CF3D98">
            <w:pPr>
              <w:pStyle w:val="BespokeTable"/>
            </w:pPr>
            <w:r w:rsidRPr="003A021D">
              <w:rPr>
                <w:rFonts w:ascii="GillSans-Regular" w:hAnsi="GillSans-Regular" w:cs="Arial"/>
                <w:color w:val="337AB7"/>
                <w:sz w:val="21"/>
                <w:szCs w:val="21"/>
              </w:rPr>
              <w:drawing>
                <wp:inline distT="0" distB="0" distL="0" distR="0" wp14:anchorId="640B70AB" wp14:editId="25EE4F6D">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4269D360" wp14:editId="70DEEE5A">
                  <wp:extent cx="741600" cy="180000"/>
                  <wp:effectExtent l="0" t="0" r="1905" b="0"/>
                  <wp:docPr id="457" name="Picture 45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592393" w:rsidRPr="003A021D" w:rsidRDefault="00592393" w:rsidP="00CF3D98">
            <w:pPr>
              <w:pStyle w:val="BespokeTable"/>
            </w:pPr>
            <w:r w:rsidRPr="003A021D">
              <w:t>Complementary carcase inside/outside</w:t>
            </w:r>
          </w:p>
        </w:tc>
        <w:tc>
          <w:tcPr>
            <w:tcW w:w="1701" w:type="dxa"/>
            <w:tcBorders>
              <w:bottom w:val="single" w:sz="4" w:space="0" w:color="auto"/>
            </w:tcBorders>
            <w:vAlign w:val="center"/>
          </w:tcPr>
          <w:p w:rsidR="00592393" w:rsidRPr="003A021D" w:rsidRDefault="00592393" w:rsidP="00CF3D98">
            <w:pPr>
              <w:pStyle w:val="BespokeTable"/>
            </w:pPr>
            <w:r w:rsidRPr="003A021D">
              <w:t>Handle No. #</w:t>
            </w:r>
          </w:p>
        </w:tc>
        <w:tc>
          <w:tcPr>
            <w:tcW w:w="2410" w:type="dxa"/>
            <w:tcBorders>
              <w:bottom w:val="single" w:sz="4" w:space="0" w:color="auto"/>
            </w:tcBorders>
            <w:vAlign w:val="center"/>
          </w:tcPr>
          <w:p w:rsidR="00592393" w:rsidRPr="003A021D" w:rsidRDefault="00592393" w:rsidP="00CF3D98">
            <w:pPr>
              <w:pStyle w:val="BespokeTable"/>
            </w:pPr>
            <w:r w:rsidRPr="003A021D">
              <w:t>Silestone work surface &amp; upstands (incurs additional template and fitting costs) †</w:t>
            </w:r>
          </w:p>
        </w:tc>
      </w:tr>
      <w:tr w:rsidR="00592393" w:rsidRPr="003A021D" w:rsidTr="00CF3D98">
        <w:trPr>
          <w:trHeight w:val="57"/>
          <w:jc w:val="right"/>
        </w:trPr>
        <w:tc>
          <w:tcPr>
            <w:tcW w:w="2709" w:type="dxa"/>
            <w:tcBorders>
              <w:bottom w:val="nil"/>
            </w:tcBorders>
          </w:tcPr>
          <w:p w:rsidR="00592393" w:rsidRPr="003A021D" w:rsidRDefault="00592393" w:rsidP="00CF3D98">
            <w:pPr>
              <w:pStyle w:val="BespokeTable"/>
            </w:pPr>
            <w:r w:rsidRPr="003A021D">
              <w:t>(Nobilia) Flash 450 – white high gloss</w:t>
            </w:r>
          </w:p>
        </w:tc>
        <w:tc>
          <w:tcPr>
            <w:tcW w:w="2252" w:type="dxa"/>
            <w:tcBorders>
              <w:bottom w:val="nil"/>
            </w:tcBorders>
          </w:tcPr>
          <w:p w:rsidR="00592393" w:rsidRPr="003A021D" w:rsidRDefault="00592393" w:rsidP="00CF3D98">
            <w:pPr>
              <w:pStyle w:val="BespokeTable"/>
            </w:pPr>
            <w:r w:rsidRPr="003A021D">
              <w:t>White interior, with all exterior panels, including plinths in 022 – white gloss</w:t>
            </w:r>
          </w:p>
        </w:tc>
        <w:tc>
          <w:tcPr>
            <w:tcW w:w="1701" w:type="dxa"/>
            <w:vMerge w:val="restart"/>
            <w:vAlign w:val="center"/>
          </w:tcPr>
          <w:p w:rsidR="00592393" w:rsidRPr="003A021D" w:rsidRDefault="00592393" w:rsidP="00CF3D98">
            <w:pPr>
              <w:pStyle w:val="BespokeTable"/>
            </w:pPr>
            <w:r>
              <w:t>Handles for this furniture should be selected from the Nobilia standard range</w:t>
            </w:r>
          </w:p>
        </w:tc>
        <w:tc>
          <w:tcPr>
            <w:tcW w:w="2410" w:type="dxa"/>
            <w:tcBorders>
              <w:bottom w:val="nil"/>
            </w:tcBorders>
            <w:vAlign w:val="bottom"/>
          </w:tcPr>
          <w:p w:rsidR="00592393" w:rsidRPr="003A021D" w:rsidRDefault="00592393" w:rsidP="00CF3D98">
            <w:pPr>
              <w:pStyle w:val="BespokeTable"/>
            </w:pPr>
            <w:r w:rsidRPr="003A021D">
              <w:t>Aluminio Nube</w:t>
            </w:r>
          </w:p>
        </w:tc>
      </w:tr>
      <w:tr w:rsidR="00592393" w:rsidRPr="003A021D" w:rsidTr="00CF3D98">
        <w:trPr>
          <w:trHeight w:val="708"/>
          <w:jc w:val="right"/>
        </w:trPr>
        <w:tc>
          <w:tcPr>
            <w:tcW w:w="2709" w:type="dxa"/>
            <w:tcBorders>
              <w:top w:val="nil"/>
              <w:bottom w:val="single" w:sz="4" w:space="0" w:color="auto"/>
            </w:tcBorders>
          </w:tcPr>
          <w:p w:rsidR="00592393" w:rsidRPr="003A021D" w:rsidRDefault="00592393" w:rsidP="00CF3D98">
            <w:pPr>
              <w:pStyle w:val="BespokeTable"/>
            </w:pPr>
            <w:r w:rsidRPr="003A021D">
              <w:drawing>
                <wp:inline distT="0" distB="0" distL="0" distR="0" wp14:anchorId="336AE2CA" wp14:editId="268B2F09">
                  <wp:extent cx="450000" cy="648000"/>
                  <wp:effectExtent l="0" t="0" r="7620" b="0"/>
                  <wp:docPr id="458" name="Picture 458" descr="PG3_Flash_450_White_High_Glos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592393" w:rsidRPr="003A021D" w:rsidRDefault="00592393" w:rsidP="00CF3D98">
            <w:pPr>
              <w:pStyle w:val="BespokeTable"/>
            </w:pPr>
            <w:r w:rsidRPr="003A021D">
              <w:drawing>
                <wp:inline distT="0" distB="0" distL="0" distR="0" wp14:anchorId="449822F8" wp14:editId="1B824E80">
                  <wp:extent cx="864000" cy="648000"/>
                  <wp:effectExtent l="0" t="0" r="0" b="0"/>
                  <wp:docPr id="459" name="Picture 459" descr="022 White Glos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drawing>
                <wp:inline distT="0" distB="0" distL="0" distR="0" wp14:anchorId="710A4622" wp14:editId="32318B0D">
                  <wp:extent cx="759600" cy="648000"/>
                  <wp:effectExtent l="0" t="0" r="2540" b="0"/>
                  <wp:docPr id="461" name="Picture 29">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592393" w:rsidRPr="003A021D" w:rsidTr="00CF3D98">
        <w:trPr>
          <w:trHeight w:val="57"/>
          <w:jc w:val="right"/>
        </w:trPr>
        <w:tc>
          <w:tcPr>
            <w:tcW w:w="2709" w:type="dxa"/>
            <w:tcBorders>
              <w:bottom w:val="nil"/>
            </w:tcBorders>
          </w:tcPr>
          <w:p w:rsidR="00592393" w:rsidRPr="003A021D" w:rsidRDefault="00592393" w:rsidP="00CF3D98">
            <w:pPr>
              <w:pStyle w:val="BespokeTable"/>
            </w:pPr>
            <w:r w:rsidRPr="003A021D">
              <w:t>(Nobilia) Flash 455 – satin grey high gloss</w:t>
            </w:r>
          </w:p>
        </w:tc>
        <w:tc>
          <w:tcPr>
            <w:tcW w:w="2252" w:type="dxa"/>
            <w:tcBorders>
              <w:bottom w:val="nil"/>
            </w:tcBorders>
          </w:tcPr>
          <w:p w:rsidR="00592393" w:rsidRPr="003A021D" w:rsidRDefault="00592393" w:rsidP="00CF3D98">
            <w:pPr>
              <w:pStyle w:val="BespokeTable"/>
            </w:pPr>
            <w:r w:rsidRPr="003A021D">
              <w:t>White interior, with all exterior panels, including plinths in 070 - Satin Grey</w:t>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t>Amazon</w:t>
            </w:r>
          </w:p>
        </w:tc>
      </w:tr>
      <w:tr w:rsidR="00592393" w:rsidRPr="003A021D" w:rsidTr="00CF3D98">
        <w:trPr>
          <w:trHeight w:val="692"/>
          <w:jc w:val="right"/>
        </w:trPr>
        <w:tc>
          <w:tcPr>
            <w:tcW w:w="2709" w:type="dxa"/>
            <w:tcBorders>
              <w:top w:val="nil"/>
              <w:bottom w:val="single" w:sz="4" w:space="0" w:color="auto"/>
            </w:tcBorders>
          </w:tcPr>
          <w:p w:rsidR="00592393" w:rsidRPr="003A021D" w:rsidRDefault="00592393" w:rsidP="00CF3D98">
            <w:pPr>
              <w:pStyle w:val="BespokeTable"/>
            </w:pPr>
            <w:r w:rsidRPr="003A021D">
              <w:drawing>
                <wp:inline distT="0" distB="0" distL="0" distR="0" wp14:anchorId="31B03F93" wp14:editId="5183B9AD">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592393" w:rsidRPr="003A021D" w:rsidRDefault="00592393" w:rsidP="00CF3D98">
            <w:pPr>
              <w:pStyle w:val="BespokeTable"/>
            </w:pPr>
            <w:r w:rsidRPr="003A021D">
              <w:drawing>
                <wp:inline distT="0" distB="0" distL="0" distR="0" wp14:anchorId="4577026E" wp14:editId="01A514F9">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17" r="-1"/>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drawing>
                <wp:inline distT="0" distB="0" distL="0" distR="0" wp14:anchorId="35225439" wp14:editId="0105D84B">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592393" w:rsidRPr="003A021D" w:rsidTr="00CF3D98">
        <w:trPr>
          <w:trHeight w:val="57"/>
          <w:jc w:val="right"/>
        </w:trPr>
        <w:tc>
          <w:tcPr>
            <w:tcW w:w="2709" w:type="dxa"/>
            <w:tcBorders>
              <w:bottom w:val="nil"/>
            </w:tcBorders>
          </w:tcPr>
          <w:p w:rsidR="00592393" w:rsidRPr="003A021D" w:rsidRDefault="00592393" w:rsidP="00CF3D98">
            <w:pPr>
              <w:pStyle w:val="BespokeTable"/>
            </w:pPr>
            <w:r w:rsidRPr="003A021D">
              <w:t>(Nobil</w:t>
            </w:r>
            <w:r>
              <w:t>ia) Lux 823 – slate grey high gloss</w:t>
            </w:r>
          </w:p>
        </w:tc>
        <w:tc>
          <w:tcPr>
            <w:tcW w:w="2252" w:type="dxa"/>
            <w:tcBorders>
              <w:bottom w:val="nil"/>
            </w:tcBorders>
          </w:tcPr>
          <w:p w:rsidR="00592393" w:rsidRPr="003A021D" w:rsidRDefault="00592393" w:rsidP="00CF3D98">
            <w:pPr>
              <w:pStyle w:val="BespokeTable"/>
            </w:pPr>
            <w:r w:rsidRPr="003A021D">
              <w:t>White interior, with all exterior panels, including plinths in 194 - Slate Grey</w:t>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t>Marengo</w:t>
            </w:r>
          </w:p>
        </w:tc>
      </w:tr>
      <w:tr w:rsidR="00592393" w:rsidRPr="003A021D" w:rsidTr="00CF3D98">
        <w:trPr>
          <w:trHeight w:val="708"/>
          <w:jc w:val="right"/>
        </w:trPr>
        <w:tc>
          <w:tcPr>
            <w:tcW w:w="2709" w:type="dxa"/>
            <w:tcBorders>
              <w:top w:val="nil"/>
              <w:bottom w:val="single" w:sz="4" w:space="0" w:color="auto"/>
            </w:tcBorders>
          </w:tcPr>
          <w:p w:rsidR="00592393" w:rsidRPr="003A021D" w:rsidRDefault="00592393" w:rsidP="00CF3D98">
            <w:pPr>
              <w:pStyle w:val="BespokeTable"/>
            </w:pPr>
            <w:r>
              <w:rPr>
                <w:rFonts w:ascii="Open Sans" w:hAnsi="Open Sans" w:cs="Arial"/>
                <w:color w:val="000000"/>
                <w:sz w:val="20"/>
              </w:rPr>
              <w:drawing>
                <wp:inline distT="0" distB="0" distL="0" distR="0" wp14:anchorId="58475C18" wp14:editId="44A4F8AC">
                  <wp:extent cx="450000" cy="648000"/>
                  <wp:effectExtent l="0" t="0" r="7620" b="0"/>
                  <wp:docPr id="486" name="Picture 486" descr="https://www.nobilialondon.co.uk/wp-content/uploads/2015/10/PG9_Lux_823_Slate_Grey_High_Glos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obilialondon.co.uk/wp-content/uploads/2015/10/PG9_Lux_823_Slate_Grey_High_Gloss.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07E4B40E" wp14:editId="6BDC4132">
                  <wp:extent cx="9715500" cy="14020800"/>
                  <wp:effectExtent l="0" t="0" r="0" b="0"/>
                  <wp:docPr id="487" name="Picture 487"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7BBDF945" wp14:editId="4210D1AA">
                  <wp:extent cx="9715500" cy="14020800"/>
                  <wp:effectExtent l="0" t="0" r="0" b="0"/>
                  <wp:docPr id="505" name="Picture 505"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rsidR="00592393" w:rsidRPr="003A021D" w:rsidRDefault="00592393" w:rsidP="00CF3D98">
            <w:pPr>
              <w:pStyle w:val="BespokeTable"/>
            </w:pPr>
            <w:r w:rsidRPr="003A021D">
              <w:drawing>
                <wp:inline distT="0" distB="0" distL="0" distR="0" wp14:anchorId="1A483B81" wp14:editId="601F880C">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vMerge/>
            <w:tcBorders>
              <w:bottom w:val="single" w:sz="4" w:space="0" w:color="auto"/>
            </w:tcBorders>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drawing>
                <wp:inline distT="0" distB="0" distL="0" distR="0" wp14:anchorId="34B31970" wp14:editId="55E3B8CD">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60"/>
                          <a:srcRect l="30061" t="82212" r="64481" b="9008"/>
                          <a:stretch/>
                        </pic:blipFill>
                        <pic:spPr>
                          <a:xfrm>
                            <a:off x="0" y="0"/>
                            <a:ext cx="784800" cy="648000"/>
                          </a:xfrm>
                          <a:prstGeom prst="rect">
                            <a:avLst/>
                          </a:prstGeom>
                        </pic:spPr>
                      </pic:pic>
                    </a:graphicData>
                  </a:graphic>
                </wp:inline>
              </w:drawing>
            </w:r>
          </w:p>
        </w:tc>
      </w:tr>
      <w:tr w:rsidR="00592393" w:rsidRPr="003A021D" w:rsidTr="00CF3D98">
        <w:trPr>
          <w:trHeight w:val="57"/>
          <w:jc w:val="right"/>
        </w:trPr>
        <w:tc>
          <w:tcPr>
            <w:tcW w:w="2709" w:type="dxa"/>
            <w:tcBorders>
              <w:bottom w:val="nil"/>
            </w:tcBorders>
          </w:tcPr>
          <w:p w:rsidR="00592393" w:rsidRPr="003A021D" w:rsidRDefault="00592393" w:rsidP="00CF3D98">
            <w:pPr>
              <w:pStyle w:val="BespokeTable"/>
            </w:pPr>
            <w:r w:rsidRPr="003A021D">
              <w:t>(Mackintosh) Trend shaker – Sage Grey</w:t>
            </w:r>
          </w:p>
        </w:tc>
        <w:tc>
          <w:tcPr>
            <w:tcW w:w="2252" w:type="dxa"/>
            <w:tcBorders>
              <w:bottom w:val="nil"/>
            </w:tcBorders>
          </w:tcPr>
          <w:p w:rsidR="00592393" w:rsidRPr="003A021D" w:rsidRDefault="00592393" w:rsidP="00CF3D98">
            <w:pPr>
              <w:pStyle w:val="BespokeTable"/>
            </w:pPr>
            <w:r w:rsidRPr="003A021D">
              <w:t>Lissa Oak</w:t>
            </w:r>
          </w:p>
        </w:tc>
        <w:tc>
          <w:tcPr>
            <w:tcW w:w="1701" w:type="dxa"/>
            <w:vMerge w:val="restart"/>
            <w:tcBorders>
              <w:top w:val="single" w:sz="4" w:space="0" w:color="auto"/>
            </w:tcBorders>
            <w:vAlign w:val="bottom"/>
          </w:tcPr>
          <w:p w:rsidR="00592393" w:rsidRPr="000E3ECD" w:rsidRDefault="00592393" w:rsidP="00CF3D98">
            <w:pPr>
              <w:pStyle w:val="BespokeTable"/>
              <w:rPr>
                <w:sz w:val="14"/>
                <w:szCs w:val="14"/>
              </w:rPr>
            </w:pPr>
            <w:r w:rsidRPr="000E3ECD">
              <w:rPr>
                <w:sz w:val="14"/>
                <w:szCs w:val="14"/>
              </w:rPr>
              <w:t>(Mackintosh) Suite 670, flared iron knob</w:t>
            </w:r>
          </w:p>
          <w:p w:rsidR="00592393" w:rsidRDefault="00592393" w:rsidP="00CF3D98">
            <w:pPr>
              <w:pStyle w:val="BespokeTable"/>
            </w:pPr>
            <w:r w:rsidRPr="003A021D">
              <w:drawing>
                <wp:inline distT="0" distB="0" distL="0" distR="0" wp14:anchorId="1C356585" wp14:editId="47845903">
                  <wp:extent cx="482400" cy="504000"/>
                  <wp:effectExtent l="0" t="0" r="0" b="0"/>
                  <wp:docPr id="460" name="Picture 460" descr="Handle suite 670 NEW">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rsidR="00592393" w:rsidRPr="000E3ECD" w:rsidRDefault="00592393" w:rsidP="00CF3D98">
            <w:pPr>
              <w:pStyle w:val="BespokeTable"/>
              <w:rPr>
                <w:sz w:val="14"/>
                <w:szCs w:val="14"/>
              </w:rPr>
            </w:pPr>
            <w:r w:rsidRPr="000E3ECD">
              <w:rPr>
                <w:sz w:val="14"/>
                <w:szCs w:val="14"/>
              </w:rPr>
              <w:t>(Mackintosh) Suite 693, polished nickel knob</w:t>
            </w:r>
          </w:p>
          <w:p w:rsidR="00592393" w:rsidRDefault="00592393" w:rsidP="00CF3D98">
            <w:pPr>
              <w:pStyle w:val="BespokeTable"/>
            </w:pPr>
            <w:r w:rsidRPr="003A021D">
              <w:drawing>
                <wp:inline distT="0" distB="0" distL="0" distR="0" wp14:anchorId="3B579CAF" wp14:editId="2B22C230">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592393" w:rsidRPr="000E3ECD" w:rsidRDefault="00592393" w:rsidP="00CF3D98">
            <w:pPr>
              <w:pStyle w:val="BespokeTable"/>
              <w:rPr>
                <w:sz w:val="14"/>
                <w:szCs w:val="14"/>
              </w:rPr>
            </w:pPr>
            <w:r w:rsidRPr="000E3ECD">
              <w:rPr>
                <w:sz w:val="14"/>
                <w:szCs w:val="14"/>
              </w:rPr>
              <w:t>(Mackintosh) Suite 600, shaker cup handle</w:t>
            </w:r>
          </w:p>
          <w:p w:rsidR="00592393" w:rsidRDefault="00592393" w:rsidP="00CF3D98">
            <w:pPr>
              <w:pStyle w:val="BespokeTable"/>
            </w:pPr>
            <w:r w:rsidRPr="003A021D">
              <w:drawing>
                <wp:inline distT="0" distB="0" distL="0" distR="0" wp14:anchorId="6F807264" wp14:editId="2DB1670E">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rsidR="00592393" w:rsidRPr="000E3ECD" w:rsidRDefault="00592393" w:rsidP="00CF3D98">
            <w:pPr>
              <w:pStyle w:val="BespokeTable"/>
              <w:rPr>
                <w:sz w:val="14"/>
                <w:szCs w:val="14"/>
              </w:rPr>
            </w:pPr>
            <w:r w:rsidRPr="000E3ECD">
              <w:rPr>
                <w:sz w:val="14"/>
                <w:szCs w:val="14"/>
              </w:rPr>
              <w:t>(Mackintosh) Suite 655, brushed steel D handle with chamfered edges</w:t>
            </w:r>
          </w:p>
          <w:p w:rsidR="00592393" w:rsidRPr="003A021D" w:rsidRDefault="00592393" w:rsidP="00CF3D98">
            <w:pPr>
              <w:pStyle w:val="BespokeTable"/>
            </w:pPr>
            <w:r w:rsidRPr="003A021D">
              <w:drawing>
                <wp:inline distT="0" distB="0" distL="0" distR="0" wp14:anchorId="09CB6054" wp14:editId="5A3B1AA1">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rsidR="00592393" w:rsidRPr="003A021D" w:rsidRDefault="00592393" w:rsidP="00CF3D98">
            <w:pPr>
              <w:pStyle w:val="BespokeTable"/>
            </w:pPr>
            <w:r w:rsidRPr="003A021D">
              <w:t>Negro Tebas</w:t>
            </w:r>
          </w:p>
        </w:tc>
      </w:tr>
      <w:tr w:rsidR="00592393" w:rsidRPr="003A021D" w:rsidTr="00CF3D98">
        <w:trPr>
          <w:trHeight w:val="708"/>
          <w:jc w:val="right"/>
        </w:trPr>
        <w:tc>
          <w:tcPr>
            <w:tcW w:w="2709" w:type="dxa"/>
            <w:tcBorders>
              <w:top w:val="nil"/>
              <w:bottom w:val="single" w:sz="4" w:space="0" w:color="auto"/>
            </w:tcBorders>
          </w:tcPr>
          <w:p w:rsidR="00592393" w:rsidRPr="003A021D" w:rsidRDefault="00592393" w:rsidP="00CF3D98">
            <w:pPr>
              <w:pStyle w:val="BespokeTable"/>
            </w:pPr>
            <w:r w:rsidRPr="003A021D">
              <w:drawing>
                <wp:inline distT="0" distB="0" distL="0" distR="0" wp14:anchorId="28798175" wp14:editId="58683FB7">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326143FF" wp14:editId="587A526B">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592393" w:rsidRPr="003A021D" w:rsidRDefault="00592393" w:rsidP="00CF3D98">
            <w:pPr>
              <w:pStyle w:val="BespokeTable"/>
            </w:pPr>
            <w:r w:rsidRPr="003A021D">
              <w:drawing>
                <wp:inline distT="0" distB="0" distL="0" distR="0" wp14:anchorId="67B8C955" wp14:editId="3710A263">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drawing>
                <wp:inline distT="0" distB="0" distL="0" distR="0" wp14:anchorId="14328802" wp14:editId="7198789C">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592393" w:rsidRPr="003A021D" w:rsidTr="00CF3D98">
        <w:trPr>
          <w:trHeight w:val="57"/>
          <w:jc w:val="right"/>
        </w:trPr>
        <w:tc>
          <w:tcPr>
            <w:tcW w:w="2709" w:type="dxa"/>
            <w:tcBorders>
              <w:left w:val="single" w:sz="4" w:space="0" w:color="auto"/>
              <w:bottom w:val="nil"/>
              <w:right w:val="single" w:sz="4" w:space="0" w:color="auto"/>
            </w:tcBorders>
          </w:tcPr>
          <w:p w:rsidR="00592393" w:rsidRPr="003A021D" w:rsidRDefault="00592393" w:rsidP="00CF3D98">
            <w:pPr>
              <w:pStyle w:val="BespokeTable"/>
            </w:pPr>
            <w:r w:rsidRPr="003A021D">
              <w:t>(Mackintosh) Trend shaker – Light Grey</w:t>
            </w:r>
          </w:p>
        </w:tc>
        <w:tc>
          <w:tcPr>
            <w:tcW w:w="2252" w:type="dxa"/>
            <w:tcBorders>
              <w:left w:val="single" w:sz="4" w:space="0" w:color="auto"/>
              <w:bottom w:val="nil"/>
            </w:tcBorders>
          </w:tcPr>
          <w:p w:rsidR="00592393" w:rsidRPr="003A021D" w:rsidRDefault="00592393" w:rsidP="00CF3D98">
            <w:pPr>
              <w:pStyle w:val="BespokeTable"/>
            </w:pPr>
            <w:r w:rsidRPr="003A021D">
              <w:t>Lissa Oak</w:t>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t>Kensho</w:t>
            </w:r>
          </w:p>
        </w:tc>
      </w:tr>
      <w:tr w:rsidR="00592393" w:rsidRPr="003A021D" w:rsidTr="00CF3D98">
        <w:trPr>
          <w:trHeight w:val="708"/>
          <w:jc w:val="right"/>
        </w:trPr>
        <w:tc>
          <w:tcPr>
            <w:tcW w:w="2709" w:type="dxa"/>
            <w:tcBorders>
              <w:top w:val="nil"/>
              <w:left w:val="single" w:sz="4" w:space="0" w:color="auto"/>
              <w:bottom w:val="single" w:sz="4" w:space="0" w:color="auto"/>
              <w:right w:val="single" w:sz="4" w:space="0" w:color="auto"/>
            </w:tcBorders>
          </w:tcPr>
          <w:p w:rsidR="00592393" w:rsidRPr="003A021D" w:rsidRDefault="00592393" w:rsidP="00CF3D98">
            <w:pPr>
              <w:pStyle w:val="BespokeTable"/>
            </w:pPr>
            <w:r w:rsidRPr="003A021D">
              <w:drawing>
                <wp:inline distT="0" distB="0" distL="0" distR="0" wp14:anchorId="0157E83F" wp14:editId="247557D6">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44B760E5" wp14:editId="4A0D005A">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592393" w:rsidRPr="003A021D" w:rsidRDefault="00592393" w:rsidP="00CF3D98">
            <w:pPr>
              <w:pStyle w:val="BespokeTable"/>
            </w:pPr>
            <w:r w:rsidRPr="003A021D">
              <w:drawing>
                <wp:inline distT="0" distB="0" distL="0" distR="0" wp14:anchorId="6FD3660B" wp14:editId="1BFE9CAC">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drawing>
                <wp:inline distT="0" distB="0" distL="0" distR="0" wp14:anchorId="11CD42E3" wp14:editId="0A8BAE1F">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592393" w:rsidRPr="003A021D" w:rsidTr="00CF3D98">
        <w:trPr>
          <w:trHeight w:val="483"/>
          <w:jc w:val="right"/>
        </w:trPr>
        <w:tc>
          <w:tcPr>
            <w:tcW w:w="2709" w:type="dxa"/>
            <w:tcBorders>
              <w:top w:val="single" w:sz="4" w:space="0" w:color="auto"/>
              <w:left w:val="single" w:sz="4" w:space="0" w:color="auto"/>
              <w:bottom w:val="nil"/>
              <w:right w:val="single" w:sz="4" w:space="0" w:color="auto"/>
            </w:tcBorders>
          </w:tcPr>
          <w:p w:rsidR="00592393" w:rsidRPr="003A021D" w:rsidRDefault="00592393" w:rsidP="00CF3D98">
            <w:pPr>
              <w:pStyle w:val="BespokeTable"/>
            </w:pPr>
            <w:r w:rsidRPr="003A021D">
              <w:t>(Mackintosh) – Trend shaker – White</w:t>
            </w:r>
          </w:p>
        </w:tc>
        <w:tc>
          <w:tcPr>
            <w:tcW w:w="2252" w:type="dxa"/>
            <w:tcBorders>
              <w:top w:val="single" w:sz="4" w:space="0" w:color="auto"/>
              <w:left w:val="single" w:sz="4" w:space="0" w:color="auto"/>
              <w:bottom w:val="nil"/>
            </w:tcBorders>
          </w:tcPr>
          <w:p w:rsidR="00592393" w:rsidRPr="003A021D" w:rsidRDefault="00592393" w:rsidP="00CF3D98">
            <w:pPr>
              <w:pStyle w:val="BespokeTable"/>
            </w:pPr>
            <w:r w:rsidRPr="003A021D">
              <w:t>Lissa Oak</w:t>
            </w:r>
          </w:p>
        </w:tc>
        <w:tc>
          <w:tcPr>
            <w:tcW w:w="1701" w:type="dxa"/>
            <w:vMerge/>
            <w:vAlign w:val="bottom"/>
          </w:tcPr>
          <w:p w:rsidR="00592393" w:rsidRPr="003A021D" w:rsidRDefault="00592393" w:rsidP="00CF3D98">
            <w:pPr>
              <w:pStyle w:val="BespokeTable"/>
            </w:pPr>
          </w:p>
        </w:tc>
        <w:tc>
          <w:tcPr>
            <w:tcW w:w="2410" w:type="dxa"/>
            <w:tcBorders>
              <w:top w:val="nil"/>
              <w:bottom w:val="nil"/>
            </w:tcBorders>
            <w:vAlign w:val="bottom"/>
          </w:tcPr>
          <w:p w:rsidR="00592393" w:rsidRPr="003A021D" w:rsidRDefault="00592393" w:rsidP="00CF3D98">
            <w:pPr>
              <w:pStyle w:val="BespokeTable"/>
            </w:pPr>
            <w:r w:rsidRPr="003A021D">
              <w:t>Blanco Maple</w:t>
            </w:r>
          </w:p>
        </w:tc>
      </w:tr>
      <w:tr w:rsidR="00592393" w:rsidRPr="003A021D" w:rsidTr="00CF3D98">
        <w:trPr>
          <w:trHeight w:val="692"/>
          <w:jc w:val="right"/>
        </w:trPr>
        <w:tc>
          <w:tcPr>
            <w:tcW w:w="2709" w:type="dxa"/>
            <w:tcBorders>
              <w:top w:val="nil"/>
              <w:left w:val="single" w:sz="4" w:space="0" w:color="auto"/>
              <w:bottom w:val="single" w:sz="4" w:space="0" w:color="auto"/>
              <w:right w:val="single" w:sz="4" w:space="0" w:color="auto"/>
            </w:tcBorders>
          </w:tcPr>
          <w:p w:rsidR="00592393" w:rsidRPr="003A021D" w:rsidRDefault="00592393" w:rsidP="00CF3D98">
            <w:pPr>
              <w:pStyle w:val="BespokeTable"/>
            </w:pPr>
            <w:r w:rsidRPr="003A021D">
              <w:drawing>
                <wp:inline distT="0" distB="0" distL="0" distR="0" wp14:anchorId="2BA3A2D2" wp14:editId="3FAA17AC">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7B5B02F6" wp14:editId="6D8DA3A1">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592393" w:rsidRPr="003A021D" w:rsidRDefault="00592393" w:rsidP="00CF3D98">
            <w:pPr>
              <w:pStyle w:val="BespokeTable"/>
            </w:pPr>
            <w:r w:rsidRPr="003A021D">
              <w:drawing>
                <wp:inline distT="0" distB="0" distL="0" distR="0" wp14:anchorId="6DCB58E3" wp14:editId="2D1DF0FB">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rsidR="00592393" w:rsidRPr="003A021D" w:rsidRDefault="00592393" w:rsidP="00CF3D98">
            <w:pPr>
              <w:pStyle w:val="BespokeTable"/>
            </w:pPr>
          </w:p>
        </w:tc>
        <w:tc>
          <w:tcPr>
            <w:tcW w:w="2410" w:type="dxa"/>
            <w:tcBorders>
              <w:top w:val="nil"/>
            </w:tcBorders>
            <w:vAlign w:val="bottom"/>
          </w:tcPr>
          <w:p w:rsidR="00592393" w:rsidRPr="003A021D" w:rsidRDefault="00592393" w:rsidP="00CF3D98">
            <w:pPr>
              <w:pStyle w:val="BespokeTable"/>
            </w:pPr>
            <w:r w:rsidRPr="003A021D">
              <w:drawing>
                <wp:inline distT="0" distB="0" distL="0" distR="0" wp14:anchorId="70B2920A" wp14:editId="0D998711">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4"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592393" w:rsidRPr="00592393" w:rsidRDefault="00592393" w:rsidP="00592393">
      <w:pPr>
        <w:rPr>
          <w:lang w:val="en-GB" w:eastAsia="en-GB"/>
        </w:rPr>
        <w:sectPr w:rsidR="00592393" w:rsidRPr="00592393" w:rsidSect="003C13F8">
          <w:pgSz w:w="11907" w:h="16840" w:code="9"/>
          <w:pgMar w:top="1077" w:right="1418" w:bottom="1077" w:left="1418" w:header="720" w:footer="362" w:gutter="0"/>
          <w:cols w:space="720"/>
          <w:docGrid w:linePitch="272"/>
        </w:sectPr>
      </w:pPr>
    </w:p>
    <w:p w:rsid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28938C97" wp14:editId="3F8544F0">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2728"/>
        <w:gridCol w:w="2997"/>
        <w:gridCol w:w="3347"/>
      </w:tblGrid>
      <w:tr w:rsidR="00592393" w:rsidRPr="003A021D" w:rsidTr="00CF3D98">
        <w:tc>
          <w:tcPr>
            <w:tcW w:w="2728" w:type="dxa"/>
            <w:tcBorders>
              <w:bottom w:val="nil"/>
            </w:tcBorders>
          </w:tcPr>
          <w:p w:rsidR="00592393" w:rsidRPr="003A021D" w:rsidRDefault="00592393" w:rsidP="00CF3D98">
            <w:pPr>
              <w:pStyle w:val="BespokeTable"/>
            </w:pPr>
            <w:r>
              <w:t>225 Stem Oak</w:t>
            </w:r>
          </w:p>
        </w:tc>
        <w:tc>
          <w:tcPr>
            <w:tcW w:w="2997" w:type="dxa"/>
            <w:tcBorders>
              <w:bottom w:val="nil"/>
            </w:tcBorders>
          </w:tcPr>
          <w:p w:rsidR="00592393" w:rsidRPr="003A021D" w:rsidRDefault="00592393" w:rsidP="00CF3D98">
            <w:pPr>
              <w:pStyle w:val="BespokeTable"/>
            </w:pPr>
            <w:r>
              <w:t>268 Havellend Oak</w:t>
            </w:r>
          </w:p>
        </w:tc>
        <w:tc>
          <w:tcPr>
            <w:tcW w:w="3347" w:type="dxa"/>
            <w:tcBorders>
              <w:bottom w:val="nil"/>
            </w:tcBorders>
          </w:tcPr>
          <w:p w:rsidR="00592393" w:rsidRPr="003A021D" w:rsidRDefault="00592393" w:rsidP="00CF3D98">
            <w:pPr>
              <w:pStyle w:val="BespokeTable"/>
            </w:pPr>
            <w:r w:rsidRPr="003A021D">
              <w:t>344 Black Granite Décor</w:t>
            </w:r>
          </w:p>
        </w:tc>
      </w:tr>
      <w:tr w:rsidR="00592393" w:rsidRPr="003A021D" w:rsidTr="00CF3D98">
        <w:tc>
          <w:tcPr>
            <w:tcW w:w="2728" w:type="dxa"/>
            <w:tcBorders>
              <w:top w:val="nil"/>
              <w:bottom w:val="single" w:sz="4" w:space="0" w:color="auto"/>
            </w:tcBorders>
          </w:tcPr>
          <w:p w:rsidR="00592393" w:rsidRPr="003A021D" w:rsidRDefault="00592393" w:rsidP="00CF3D98">
            <w:pPr>
              <w:pStyle w:val="BespokeTable"/>
            </w:pPr>
            <w:r>
              <w:drawing>
                <wp:inline distT="0" distB="0" distL="0" distR="0" wp14:anchorId="10CE9828" wp14:editId="60B00055">
                  <wp:extent cx="961200" cy="720000"/>
                  <wp:effectExtent l="0" t="0" r="0" b="444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APL_225_Stem_Oak_Reproduc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97" w:type="dxa"/>
            <w:tcBorders>
              <w:top w:val="nil"/>
              <w:bottom w:val="single" w:sz="4" w:space="0" w:color="auto"/>
            </w:tcBorders>
          </w:tcPr>
          <w:p w:rsidR="00592393" w:rsidRPr="003A021D" w:rsidRDefault="00592393" w:rsidP="00CF3D98">
            <w:pPr>
              <w:pStyle w:val="BespokeTable"/>
            </w:pPr>
            <w:r>
              <w:drawing>
                <wp:inline distT="0" distB="0" distL="0" distR="0" wp14:anchorId="5B09B9DC" wp14:editId="1F2C05DD">
                  <wp:extent cx="964800" cy="720000"/>
                  <wp:effectExtent l="0" t="0" r="6985" b="4445"/>
                  <wp:docPr id="423" name="Pictur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APL_268_Havellend_Oak_Reproducti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3347" w:type="dxa"/>
            <w:tcBorders>
              <w:top w:val="nil"/>
              <w:bottom w:val="single" w:sz="4" w:space="0" w:color="auto"/>
            </w:tcBorders>
          </w:tcPr>
          <w:p w:rsidR="00592393" w:rsidRPr="003A021D" w:rsidRDefault="00592393" w:rsidP="00CF3D98">
            <w:pPr>
              <w:pStyle w:val="BespokeTable"/>
            </w:pPr>
            <w:r w:rsidRPr="003A021D">
              <w:drawing>
                <wp:inline distT="0" distB="0" distL="0" distR="0" wp14:anchorId="76E9BA10" wp14:editId="7F93DC4A">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592393" w:rsidRPr="003A021D" w:rsidTr="00CF3D98">
        <w:tc>
          <w:tcPr>
            <w:tcW w:w="2728" w:type="dxa"/>
            <w:tcBorders>
              <w:bottom w:val="nil"/>
            </w:tcBorders>
          </w:tcPr>
          <w:p w:rsidR="00592393" w:rsidRPr="003A021D" w:rsidRDefault="00592393" w:rsidP="00CF3D98">
            <w:pPr>
              <w:pStyle w:val="BespokeTable"/>
            </w:pPr>
            <w:r>
              <w:t>375 Ceramic Grey</w:t>
            </w:r>
          </w:p>
        </w:tc>
        <w:tc>
          <w:tcPr>
            <w:tcW w:w="2997" w:type="dxa"/>
            <w:tcBorders>
              <w:bottom w:val="nil"/>
            </w:tcBorders>
          </w:tcPr>
          <w:p w:rsidR="00592393" w:rsidRPr="003A021D" w:rsidRDefault="00592393" w:rsidP="00CF3D98">
            <w:pPr>
              <w:pStyle w:val="BespokeTable"/>
            </w:pPr>
            <w:r w:rsidRPr="003A021D">
              <w:t>1</w:t>
            </w:r>
            <w:r>
              <w:t>93 Alpine</w:t>
            </w:r>
            <w:r w:rsidRPr="003A021D">
              <w:t xml:space="preserve"> White</w:t>
            </w:r>
            <w:r>
              <w:t xml:space="preserve"> </w:t>
            </w:r>
            <w:r w:rsidRPr="004E4860">
              <w:rPr>
                <w:sz w:val="12"/>
                <w:szCs w:val="12"/>
              </w:rPr>
              <w:t>(please note that this is not an identical colour match to Speed 239 – White Softmatt or Flash 450 – white high gloss)</w:t>
            </w:r>
          </w:p>
        </w:tc>
        <w:tc>
          <w:tcPr>
            <w:tcW w:w="3347" w:type="dxa"/>
            <w:tcBorders>
              <w:bottom w:val="nil"/>
            </w:tcBorders>
          </w:tcPr>
          <w:p w:rsidR="00592393" w:rsidRPr="003A021D" w:rsidRDefault="00592393" w:rsidP="00CF3D98">
            <w:pPr>
              <w:pStyle w:val="BespokeTable"/>
            </w:pPr>
            <w:r w:rsidRPr="003A021D">
              <w:t>330 Concrete Grey</w:t>
            </w:r>
          </w:p>
        </w:tc>
      </w:tr>
      <w:tr w:rsidR="00592393" w:rsidRPr="003A021D" w:rsidTr="00CF3D98">
        <w:tc>
          <w:tcPr>
            <w:tcW w:w="2728" w:type="dxa"/>
            <w:tcBorders>
              <w:top w:val="nil"/>
              <w:bottom w:val="nil"/>
            </w:tcBorders>
          </w:tcPr>
          <w:p w:rsidR="00592393" w:rsidRPr="003A021D" w:rsidRDefault="00592393" w:rsidP="00CF3D98">
            <w:pPr>
              <w:pStyle w:val="BespokeTable"/>
            </w:pPr>
            <w:r w:rsidRPr="003A021D">
              <w:drawing>
                <wp:inline distT="0" distB="0" distL="0" distR="0" wp14:anchorId="6676F30C" wp14:editId="7C571069">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97" w:type="dxa"/>
            <w:tcBorders>
              <w:top w:val="nil"/>
              <w:bottom w:val="nil"/>
            </w:tcBorders>
          </w:tcPr>
          <w:p w:rsidR="00592393" w:rsidRPr="003A021D" w:rsidRDefault="00592393" w:rsidP="00CF3D98">
            <w:pPr>
              <w:pStyle w:val="BespokeTable"/>
            </w:pPr>
            <w:r w:rsidRPr="003A021D">
              <w:drawing>
                <wp:inline distT="0" distB="0" distL="0" distR="0" wp14:anchorId="331D926B" wp14:editId="1086D988">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3347" w:type="dxa"/>
            <w:tcBorders>
              <w:top w:val="nil"/>
              <w:bottom w:val="nil"/>
            </w:tcBorders>
          </w:tcPr>
          <w:p w:rsidR="00592393" w:rsidRPr="003A021D" w:rsidRDefault="00592393" w:rsidP="00CF3D98">
            <w:pPr>
              <w:pStyle w:val="BespokeTable"/>
            </w:pPr>
            <w:r w:rsidRPr="003A021D">
              <w:drawing>
                <wp:inline distT="0" distB="0" distL="0" distR="0" wp14:anchorId="2053F4E6" wp14:editId="4FE6E1C3">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r w:rsidR="00592393" w:rsidRPr="003A021D" w:rsidTr="00CF3D98">
        <w:tc>
          <w:tcPr>
            <w:tcW w:w="9072" w:type="dxa"/>
            <w:gridSpan w:val="3"/>
            <w:tcBorders>
              <w:top w:val="nil"/>
            </w:tcBorders>
          </w:tcPr>
          <w:p w:rsidR="00592393" w:rsidRPr="003A021D" w:rsidRDefault="00592393" w:rsidP="00CF3D98">
            <w:pPr>
              <w:pStyle w:val="BespokeTable"/>
            </w:pPr>
            <w:r>
              <w:t>Directly matching worktops (not shown above) are also available fromthis range for the Riva 888 - Dakota</w:t>
            </w:r>
            <w:r w:rsidRPr="003A021D">
              <w:t xml:space="preserve"> Oak</w:t>
            </w:r>
            <w:r>
              <w:t xml:space="preserve">  and Riva 893 – Sanremo Oak furniture choices – please ask for details</w:t>
            </w:r>
          </w:p>
        </w:tc>
      </w:tr>
    </w:tbl>
    <w:p w:rsidR="003A021D" w:rsidRPr="003A021D" w:rsidRDefault="003A021D" w:rsidP="00814735">
      <w:pPr>
        <w:pStyle w:val="Heading1"/>
        <w:rPr>
          <w:noProof/>
          <w:lang w:val="en-GB" w:eastAsia="en-GB"/>
        </w:rPr>
      </w:pPr>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84" w:type="dxa"/>
            <w:vAlign w:val="center"/>
          </w:tcPr>
          <w:p w:rsidR="003A021D" w:rsidRPr="003A021D" w:rsidRDefault="003A021D" w:rsidP="00814735">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814735">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814735">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814735">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814735">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814735">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814735">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814735">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814735">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814735">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3A021D" w:rsidRPr="003A021D" w:rsidRDefault="003A021D" w:rsidP="00814735">
      <w:pPr>
        <w:pStyle w:val="Heading1"/>
        <w:rPr>
          <w:noProof/>
          <w:lang w:val="en-GB" w:eastAsia="en-GB"/>
        </w:rPr>
      </w:pPr>
      <w:r w:rsidRPr="003A021D">
        <w:rPr>
          <w:noProof/>
          <w:lang w:val="en-GB" w:eastAsia="en-GB"/>
        </w:rPr>
        <w:lastRenderedPageBreak/>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rsidTr="00653A5B">
        <w:tc>
          <w:tcPr>
            <w:tcW w:w="3119" w:type="dxa"/>
          </w:tcPr>
          <w:p w:rsidR="003A021D" w:rsidRPr="003A021D" w:rsidRDefault="003A021D" w:rsidP="00964EA4">
            <w:pPr>
              <w:pStyle w:val="BespokeTable"/>
              <w:spacing w:before="120" w:after="120"/>
            </w:pPr>
            <w:r w:rsidRPr="003A021D">
              <w:t>Kitchen:</w:t>
            </w:r>
          </w:p>
        </w:tc>
        <w:tc>
          <w:tcPr>
            <w:tcW w:w="5953" w:type="dxa"/>
          </w:tcPr>
          <w:p w:rsidR="003A021D" w:rsidRPr="003A021D" w:rsidRDefault="00086DBB" w:rsidP="00964EA4">
            <w:pPr>
              <w:pStyle w:val="BespokeTable"/>
              <w:spacing w:before="120" w:after="120"/>
            </w:pPr>
            <w:r w:rsidRPr="003A021D">
              <w:t>Leisu</w:t>
            </w:r>
            <w:r>
              <w:t xml:space="preserve">re stainless steel 1½ bowl </w:t>
            </w:r>
            <w:r>
              <w:rPr>
                <w:b/>
              </w:rPr>
              <w:t xml:space="preserve">or </w:t>
            </w:r>
            <w:r>
              <w:t>Rangemaster Glendale GL9502 stainless steel 1½ bowl sink,</w:t>
            </w:r>
            <w:r w:rsidRPr="003A021D">
              <w:t xml:space="preserve"> Bristan Ruby monobloc sink mixer with single flow spout</w:t>
            </w:r>
          </w:p>
        </w:tc>
      </w:tr>
      <w:tr w:rsidR="003A021D" w:rsidRPr="003A021D" w:rsidTr="00653A5B">
        <w:tc>
          <w:tcPr>
            <w:tcW w:w="3119" w:type="dxa"/>
          </w:tcPr>
          <w:p w:rsidR="003A021D" w:rsidRPr="003A021D" w:rsidRDefault="003A021D" w:rsidP="00964EA4">
            <w:pPr>
              <w:pStyle w:val="BespokeTable"/>
              <w:spacing w:before="120" w:after="120"/>
            </w:pPr>
            <w:r w:rsidRPr="003A021D">
              <w:t>Utility Room (where applicable and fitted):</w:t>
            </w:r>
          </w:p>
        </w:tc>
        <w:tc>
          <w:tcPr>
            <w:tcW w:w="5953" w:type="dxa"/>
          </w:tcPr>
          <w:p w:rsidR="003A021D" w:rsidRPr="003A021D" w:rsidRDefault="003A021D" w:rsidP="00086DBB">
            <w:pPr>
              <w:pStyle w:val="BespokeTable"/>
              <w:spacing w:before="120" w:after="120"/>
            </w:pPr>
            <w:r w:rsidRPr="003A021D">
              <w:t>Carron inset stainless steel single bowl sink with Bristan high neck chrome pillar taps</w:t>
            </w:r>
            <w:r w:rsidR="00086DBB">
              <w:t xml:space="preserve"> </w:t>
            </w:r>
            <w:r w:rsidR="00086DBB">
              <w:rPr>
                <w:b/>
              </w:rPr>
              <w:t xml:space="preserve">or </w:t>
            </w:r>
            <w:r w:rsidR="00086DBB">
              <w:t xml:space="preserve">Rangemaster Glendale GL9502 stainless steel 1 bowl sink with </w:t>
            </w:r>
            <w:r w:rsidR="00086DBB" w:rsidRPr="003A021D">
              <w:t>Bristan Ruby monobloc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 xml:space="preserve">Fitted as standard is a stainless steel electric oven, gas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SF478X</w:t>
            </w:r>
            <w:r w:rsidR="002047D6">
              <w:t xml:space="preserve"> or SF6400TVX</w:t>
            </w:r>
            <w:bookmarkStart w:id="0" w:name="_GoBack"/>
            <w:bookmarkEnd w:id="0"/>
            <w:r w:rsidRPr="003A021D">
              <w:t xml:space="preserve"> - single stainless steel fan oven</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S64S 60cm stainless steel 4 burner gas hob</w:t>
            </w:r>
            <w:r w:rsidR="00FF341C">
              <w:t xml:space="preserve"> or </w:t>
            </w:r>
            <w:r w:rsidR="00FF341C" w:rsidRPr="00FF341C">
              <w:t>Smeg SE364TD 60cm touch control ceramic hob with straight edge glass</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814735">
            <w:pPr>
              <w:pStyle w:val="BespokeTable"/>
            </w:pPr>
            <w:r w:rsidRPr="003A021D">
              <w:t xml:space="preserve"> -</w:t>
            </w:r>
          </w:p>
        </w:tc>
        <w:tc>
          <w:tcPr>
            <w:tcW w:w="4544" w:type="dxa"/>
          </w:tcPr>
          <w:p w:rsidR="003A021D" w:rsidRPr="003A021D" w:rsidRDefault="003A021D" w:rsidP="00814735">
            <w:pPr>
              <w:pStyle w:val="BespokeTable"/>
            </w:pPr>
            <w:r w:rsidRPr="003A021D">
              <w:t xml:space="preserve">Refrigeration appliances willl include one or more of; Smeg C7280FP 70/30 tall fridge/freezer, </w:t>
            </w:r>
            <w:r w:rsidR="00120219">
              <w:t>UKS3L090P</w:t>
            </w:r>
            <w:r w:rsidR="00120219" w:rsidRPr="003A021D">
              <w:t xml:space="preserve"> </w:t>
            </w:r>
            <w:r w:rsidR="00120219">
              <w:t xml:space="preserve">or (Bosch) KIR18V20GB </w:t>
            </w:r>
            <w:r w:rsidR="00120219" w:rsidRPr="003A021D">
              <w:t>mid-height fridge</w:t>
            </w:r>
            <w:r w:rsidRPr="003A021D">
              <w:t>, KUD7108FSEP under worktop freezer, UKUD7140LSP under worktop fridge and/or UKUD7122CSP under worktop fridge with ice box,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176689" w:rsidRPr="003A021D" w:rsidRDefault="00176689" w:rsidP="00176689">
      <w:pPr>
        <w:pStyle w:val="Heading1"/>
        <w:rPr>
          <w:noProof/>
          <w:lang w:val="en-GB" w:eastAsia="en-GB"/>
        </w:rPr>
      </w:pPr>
      <w:r w:rsidRPr="003A021D">
        <w:rPr>
          <w:noProof/>
          <w:lang w:val="en-GB" w:eastAsia="en-GB"/>
        </w:rPr>
        <w:t>Wall and floor tiling</w:t>
      </w:r>
    </w:p>
    <w:p w:rsidR="00176689" w:rsidRPr="003A021D" w:rsidRDefault="00176689" w:rsidP="00176689">
      <w:pPr>
        <w:pStyle w:val="Heading1"/>
        <w:rPr>
          <w:noProof/>
          <w:lang w:val="en-GB" w:eastAsia="en-GB"/>
        </w:rPr>
      </w:pPr>
      <w:r w:rsidRPr="003A021D">
        <w:rPr>
          <w:noProof/>
          <w:lang w:val="en-GB" w:eastAsia="en-GB"/>
        </w:rPr>
        <w:t>Bathrooms, En suites &amp; WCs</w:t>
      </w:r>
    </w:p>
    <w:p w:rsidR="00176689" w:rsidRDefault="00176689" w:rsidP="00176689">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176689" w:rsidRPr="003A021D" w:rsidRDefault="00176689" w:rsidP="00176689">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176689" w:rsidRPr="003A021D" w:rsidRDefault="00176689" w:rsidP="00176689">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176689" w:rsidRPr="003A021D" w:rsidRDefault="00176689" w:rsidP="00176689">
      <w:pPr>
        <w:pStyle w:val="Heading1"/>
        <w:rPr>
          <w:noProof/>
          <w:lang w:val="en-GB" w:eastAsia="en-GB"/>
        </w:rPr>
      </w:pPr>
      <w:r>
        <w:rPr>
          <w:noProof/>
          <w:lang w:val="en-GB" w:eastAsia="en-GB"/>
        </w:rPr>
        <w:lastRenderedPageBreak/>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176689" w:rsidRPr="003A021D" w:rsidTr="007A6B24">
        <w:trPr>
          <w:tblHeader/>
        </w:trPr>
        <w:tc>
          <w:tcPr>
            <w:tcW w:w="2835" w:type="dxa"/>
            <w:gridSpan w:val="2"/>
            <w:tcBorders>
              <w:bottom w:val="single" w:sz="4" w:space="0" w:color="auto"/>
            </w:tcBorders>
            <w:tcMar>
              <w:left w:w="0" w:type="dxa"/>
              <w:right w:w="0" w:type="dxa"/>
            </w:tcMar>
            <w:vAlign w:val="center"/>
          </w:tcPr>
          <w:p w:rsidR="00176689" w:rsidRPr="003A021D" w:rsidRDefault="00176689" w:rsidP="007A6B24">
            <w:pPr>
              <w:pStyle w:val="BespokeTable"/>
            </w:pPr>
            <w:r w:rsidRPr="003A021D">
              <w:t>Range/Colour</w:t>
            </w:r>
          </w:p>
        </w:tc>
        <w:tc>
          <w:tcPr>
            <w:tcW w:w="993" w:type="dxa"/>
            <w:tcMar>
              <w:left w:w="0" w:type="dxa"/>
              <w:right w:w="0" w:type="dxa"/>
            </w:tcMar>
            <w:vAlign w:val="center"/>
          </w:tcPr>
          <w:p w:rsidR="00176689" w:rsidRPr="003A021D" w:rsidRDefault="00176689" w:rsidP="007A6B24">
            <w:pPr>
              <w:pStyle w:val="BespokeTable"/>
            </w:pPr>
            <w:r w:rsidRPr="003A021D">
              <w:t>Tile size</w:t>
            </w:r>
          </w:p>
        </w:tc>
        <w:tc>
          <w:tcPr>
            <w:tcW w:w="1559" w:type="dxa"/>
            <w:tcMar>
              <w:left w:w="0" w:type="dxa"/>
              <w:right w:w="0" w:type="dxa"/>
            </w:tcMar>
            <w:vAlign w:val="center"/>
          </w:tcPr>
          <w:p w:rsidR="00176689" w:rsidRPr="003A021D" w:rsidRDefault="00176689" w:rsidP="007A6B24">
            <w:pPr>
              <w:pStyle w:val="BespokeTable"/>
            </w:pPr>
            <w:r w:rsidRPr="003A021D">
              <w:t>Trim (not in Utility rooms/cupboards)</w:t>
            </w:r>
          </w:p>
        </w:tc>
        <w:tc>
          <w:tcPr>
            <w:tcW w:w="1276" w:type="dxa"/>
            <w:tcMar>
              <w:left w:w="0" w:type="dxa"/>
              <w:right w:w="0" w:type="dxa"/>
            </w:tcMar>
            <w:vAlign w:val="center"/>
          </w:tcPr>
          <w:p w:rsidR="00176689" w:rsidRPr="003A021D" w:rsidRDefault="00176689"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176689" w:rsidRPr="003A021D" w:rsidRDefault="00176689" w:rsidP="007A6B24">
            <w:pPr>
              <w:pStyle w:val="BespokeTable"/>
            </w:pPr>
            <w:r w:rsidRPr="003A021D">
              <w:t>Upgrade Floor Tile (recommended)</w:t>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Park Lineal Gris</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165DE7" w:rsidRDefault="00176689"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4A17E"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Park Gris (443x443mm)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Jersey Nieve</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t>
            </w:r>
            <w:r>
              <w:t xml:space="preserve"> </w:t>
            </w:r>
            <w:r w:rsidRPr="003A021D">
              <w:t>(white)</w:t>
            </w:r>
          </w:p>
          <w:p w:rsidR="00176689" w:rsidRPr="003A021D" w:rsidRDefault="00176689" w:rsidP="007A6B24">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rsidRPr="003A021D">
              <w:t>Bali Nieve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Jersey Mix</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t>Gris (grey</w:t>
            </w:r>
            <w:r w:rsidRPr="003A021D">
              <w:t>)</w:t>
            </w:r>
          </w:p>
          <w:p w:rsidR="00176689" w:rsidRPr="003A021D" w:rsidRDefault="00176689" w:rsidP="007A6B24">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8789F"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Bali Nieve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C0A45FE" wp14:editId="312C16FD">
                  <wp:extent cx="540000" cy="540000"/>
                  <wp:effectExtent l="0" t="0" r="0" b="0"/>
                  <wp:docPr id="9" name="Picture 9"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Shine Dark</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037AA92D" wp14:editId="13B8DED8">
                  <wp:extent cx="540000" cy="903600"/>
                  <wp:effectExtent l="46990" t="29210" r="40640" b="40640"/>
                  <wp:docPr id="22" name="Picture 2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200x333mm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Antracita</w:t>
            </w:r>
          </w:p>
          <w:p w:rsidR="00176689" w:rsidRPr="003A021D" w:rsidRDefault="00176689" w:rsidP="007A6B24">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t>Ferroker</w:t>
            </w:r>
          </w:p>
          <w:p w:rsidR="00176689" w:rsidRDefault="00176689" w:rsidP="007A6B24">
            <w:pPr>
              <w:pStyle w:val="BespokeTable"/>
            </w:pPr>
            <w:r>
              <w:t>(443x443mm)</w:t>
            </w:r>
          </w:p>
          <w:p w:rsidR="00176689" w:rsidRPr="003A021D" w:rsidRDefault="00176689" w:rsidP="007A6B24">
            <w:pPr>
              <w:pStyle w:val="BespokeTable"/>
            </w:pPr>
            <w:r>
              <w:t>Grout = Antracita</w:t>
            </w:r>
          </w:p>
        </w:tc>
        <w:tc>
          <w:tcPr>
            <w:tcW w:w="850"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Shine Aluminio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3665C17C" wp14:editId="78BC831E">
                  <wp:extent cx="540000" cy="903600"/>
                  <wp:effectExtent l="46990" t="29210" r="40640" b="40640"/>
                  <wp:docPr id="10" name="Picture 10"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200x333mm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Manhattan</w:t>
            </w:r>
          </w:p>
          <w:p w:rsidR="00176689" w:rsidRDefault="00176689"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5D148"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176689" w:rsidRPr="003A021D" w:rsidRDefault="00176689" w:rsidP="007A6B24">
            <w:pPr>
              <w:pStyle w:val="BespokeTable"/>
            </w:pPr>
          </w:p>
        </w:tc>
        <w:tc>
          <w:tcPr>
            <w:tcW w:w="1559" w:type="dxa"/>
            <w:tcBorders>
              <w:right w:val="nil"/>
            </w:tcBorders>
            <w:tcMar>
              <w:left w:w="0" w:type="dxa"/>
              <w:right w:w="0" w:type="dxa"/>
            </w:tcMar>
            <w:vAlign w:val="center"/>
          </w:tcPr>
          <w:p w:rsidR="00176689" w:rsidRDefault="00176689" w:rsidP="007A6B24">
            <w:pPr>
              <w:pStyle w:val="BespokeTable"/>
            </w:pPr>
            <w:r>
              <w:t>Ferroker Aluminio</w:t>
            </w:r>
          </w:p>
          <w:p w:rsidR="00176689" w:rsidRDefault="00176689" w:rsidP="007A6B24">
            <w:pPr>
              <w:pStyle w:val="BespokeTable"/>
            </w:pPr>
            <w:r>
              <w:t>(443x443mm)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Jap</w:t>
            </w:r>
            <w:r w:rsidRPr="003A021D">
              <w:t>an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t>
            </w:r>
            <w:r>
              <w:t xml:space="preserve"> </w:t>
            </w:r>
            <w:r w:rsidRPr="003A021D">
              <w:t>(white)</w:t>
            </w:r>
          </w:p>
          <w:p w:rsidR="00176689" w:rsidRPr="003A021D" w:rsidRDefault="00176689" w:rsidP="007A6B24">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rsidRPr="003A021D">
              <w:t>Japan Blanco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Japan Marine</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Cemento (cement grey)</w:t>
            </w:r>
          </w:p>
          <w:p w:rsidR="00176689" w:rsidRPr="003A021D" w:rsidRDefault="00176689" w:rsidP="007A6B24">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rsidRPr="003A021D">
              <w:t>Japan Marine (443x443mm)</w:t>
            </w:r>
          </w:p>
          <w:p w:rsidR="00176689" w:rsidRPr="003A021D" w:rsidRDefault="00176689" w:rsidP="007A6B24">
            <w:pPr>
              <w:pStyle w:val="BespokeTable"/>
            </w:pPr>
            <w:r>
              <w:t>Grout = Cemento</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Madgascar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200x333mm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t xml:space="preserve">Blanco </w:t>
            </w:r>
            <w:r w:rsidRPr="003A021D">
              <w:t>(white)</w:t>
            </w:r>
          </w:p>
          <w:p w:rsidR="00176689" w:rsidRPr="003A021D" w:rsidRDefault="00176689" w:rsidP="007A6B24">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rsidRPr="003A021D">
              <w:t>Madagascar Blanco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Madagascar Natural</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200x333mm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3A021D" w:rsidRDefault="00176689" w:rsidP="007A6B24">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61D64"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Madagascar Natural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Malaga Beige</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08F66796" wp14:editId="6FF08D6D">
                  <wp:extent cx="540000" cy="903600"/>
                  <wp:effectExtent l="46990" t="29210" r="40640" b="4064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Malaga Grey</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lastRenderedPageBreak/>
              <w:t>Malaga Acero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Malaga Ocean</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Pr="003A021D" w:rsidRDefault="00176689" w:rsidP="007A6B24">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Malaga Green</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Pr="003A021D" w:rsidRDefault="00176689" w:rsidP="007A6B24">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t>Malaga Blanco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Formas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200x333mm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t>
            </w:r>
            <w:r>
              <w:t xml:space="preserve"> </w:t>
            </w:r>
            <w:r w:rsidRPr="003A021D">
              <w:t>(white)</w:t>
            </w:r>
          </w:p>
          <w:p w:rsidR="00176689" w:rsidRPr="003A021D" w:rsidRDefault="00176689" w:rsidP="007A6B24">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Glaciar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200x333mm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Pr="003A021D" w:rsidRDefault="00176689" w:rsidP="007A6B24">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1020"/>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Monaco Brillo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200x316mm</w:t>
            </w:r>
          </w:p>
        </w:tc>
        <w:tc>
          <w:tcPr>
            <w:tcW w:w="1559" w:type="dxa"/>
            <w:tcMar>
              <w:left w:w="0" w:type="dxa"/>
              <w:right w:w="0" w:type="dxa"/>
            </w:tcMar>
            <w:vAlign w:val="center"/>
          </w:tcPr>
          <w:p w:rsidR="00176689" w:rsidRPr="003A021D" w:rsidRDefault="00176689" w:rsidP="007A6B24">
            <w:pPr>
              <w:pStyle w:val="BespokeTable"/>
            </w:pPr>
            <w:r w:rsidRPr="003A021D">
              <w:t>10.0mm White</w:t>
            </w:r>
          </w:p>
        </w:tc>
        <w:tc>
          <w:tcPr>
            <w:tcW w:w="1276" w:type="dxa"/>
            <w:tcMar>
              <w:left w:w="0" w:type="dxa"/>
              <w:right w:w="0" w:type="dxa"/>
            </w:tcMar>
            <w:vAlign w:val="center"/>
          </w:tcPr>
          <w:p w:rsidR="00176689" w:rsidRDefault="00176689" w:rsidP="007A6B24">
            <w:pPr>
              <w:pStyle w:val="BespokeTable"/>
            </w:pPr>
            <w:r w:rsidRPr="003A021D">
              <w:t>Blanco</w:t>
            </w:r>
            <w:r>
              <w:t xml:space="preserve"> </w:t>
            </w:r>
            <w:r w:rsidRPr="003A021D">
              <w:t>(white)</w:t>
            </w:r>
          </w:p>
          <w:p w:rsidR="00176689" w:rsidRPr="003A021D" w:rsidRDefault="00176689" w:rsidP="007A6B24">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bl>
    <w:p w:rsidR="00176689" w:rsidRPr="003A021D" w:rsidRDefault="00176689" w:rsidP="00176689">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176689" w:rsidRPr="003A021D" w:rsidRDefault="00176689" w:rsidP="00176689">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176689" w:rsidRPr="003A021D" w:rsidTr="007A6B24">
        <w:trPr>
          <w:trHeight w:val="624"/>
          <w:tblHeader/>
        </w:trPr>
        <w:tc>
          <w:tcPr>
            <w:tcW w:w="2835" w:type="dxa"/>
            <w:gridSpan w:val="2"/>
            <w:tcBorders>
              <w:bottom w:val="single" w:sz="4" w:space="0" w:color="auto"/>
            </w:tcBorders>
            <w:tcMar>
              <w:left w:w="0" w:type="dxa"/>
              <w:right w:w="0" w:type="dxa"/>
            </w:tcMar>
            <w:vAlign w:val="center"/>
          </w:tcPr>
          <w:p w:rsidR="00176689" w:rsidRPr="003A021D" w:rsidRDefault="00176689" w:rsidP="007A6B24">
            <w:pPr>
              <w:pStyle w:val="BespokeTable"/>
            </w:pPr>
            <w:r w:rsidRPr="003A021D">
              <w:t>Range/Colour</w:t>
            </w:r>
          </w:p>
        </w:tc>
        <w:tc>
          <w:tcPr>
            <w:tcW w:w="993" w:type="dxa"/>
            <w:tcMar>
              <w:left w:w="0" w:type="dxa"/>
              <w:right w:w="0" w:type="dxa"/>
            </w:tcMar>
            <w:vAlign w:val="center"/>
          </w:tcPr>
          <w:p w:rsidR="00176689" w:rsidRPr="003A021D" w:rsidRDefault="00176689" w:rsidP="007A6B24">
            <w:pPr>
              <w:pStyle w:val="BespokeTable"/>
            </w:pPr>
            <w:r w:rsidRPr="003A021D">
              <w:t>Tile size</w:t>
            </w:r>
          </w:p>
        </w:tc>
        <w:tc>
          <w:tcPr>
            <w:tcW w:w="1559" w:type="dxa"/>
            <w:tcMar>
              <w:left w:w="0" w:type="dxa"/>
              <w:right w:w="0" w:type="dxa"/>
            </w:tcMar>
            <w:vAlign w:val="center"/>
          </w:tcPr>
          <w:p w:rsidR="00176689" w:rsidRPr="003A021D" w:rsidRDefault="00176689" w:rsidP="007A6B24">
            <w:pPr>
              <w:pStyle w:val="BespokeTable"/>
            </w:pPr>
            <w:r w:rsidRPr="003A021D">
              <w:t>Trim (not in Utility rooms/cupboards)</w:t>
            </w:r>
          </w:p>
        </w:tc>
        <w:tc>
          <w:tcPr>
            <w:tcW w:w="1276" w:type="dxa"/>
            <w:tcMar>
              <w:left w:w="0" w:type="dxa"/>
              <w:right w:w="0" w:type="dxa"/>
            </w:tcMar>
            <w:vAlign w:val="center"/>
          </w:tcPr>
          <w:p w:rsidR="00176689" w:rsidRPr="003A021D" w:rsidRDefault="00176689"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176689" w:rsidRPr="003A021D" w:rsidRDefault="00176689" w:rsidP="007A6B24">
            <w:pPr>
              <w:pStyle w:val="BespokeTable"/>
            </w:pPr>
            <w:r w:rsidRPr="003A021D">
              <w:t>Upgrade Floor Tile (recommended)</w:t>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Retro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100x200mm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Pr="00995136" w:rsidRDefault="00176689" w:rsidP="007A6B24">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Calpe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75x300mm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Pr="003A021D" w:rsidRDefault="00176689" w:rsidP="007A6B24">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lastRenderedPageBreak/>
              <w:t>Calpe Seagreen</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75x300mm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3A021D" w:rsidRDefault="00176689" w:rsidP="007A6B24">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90851"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Calpe Warm Grey</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75x300mm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t>Blanco(white)</w:t>
            </w:r>
          </w:p>
          <w:p w:rsidR="00176689" w:rsidRPr="003A021D" w:rsidRDefault="00176689" w:rsidP="007A6B24">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9072" w:type="dxa"/>
            <w:gridSpan w:val="7"/>
            <w:tcMar>
              <w:left w:w="0" w:type="dxa"/>
              <w:right w:w="0" w:type="dxa"/>
            </w:tcMar>
            <w:vAlign w:val="center"/>
          </w:tcPr>
          <w:p w:rsidR="00176689" w:rsidRPr="009958C7" w:rsidRDefault="00176689" w:rsidP="007A6B24">
            <w:pPr>
              <w:pStyle w:val="Style1"/>
            </w:pPr>
            <w:r w:rsidRPr="009958C7">
              <w:t>Retro Blanco, Calpe Blanco, Calpe Seagreen and Calpe Warm Grey tiles above will be fitted in brick-bond format</w:t>
            </w:r>
            <w:r>
              <w:t>.</w:t>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Nimbus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w:t>
            </w:r>
            <w:r w:rsidRPr="003A021D">
              <w:t>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t>Blanco(white)</w:t>
            </w:r>
          </w:p>
          <w:p w:rsidR="00176689" w:rsidRPr="003A021D" w:rsidRDefault="00176689" w:rsidP="007A6B24">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rsidRPr="003A021D">
              <w:t>Nimbus Blanco (333x333mm)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China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Pr="003A021D" w:rsidRDefault="00176689" w:rsidP="007A6B24">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Marmol Carrara Blanco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t>Carrara Blanco Brillo</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Nast Grey</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3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Gris (grey)</w:t>
            </w:r>
          </w:p>
          <w:p w:rsidR="00176689" w:rsidRPr="003A021D" w:rsidRDefault="00176689" w:rsidP="007A6B24">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DF90F"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t>Nast Grey</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Nast Blanco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3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Blanco (white)</w:t>
            </w:r>
          </w:p>
          <w:p w:rsidR="00176689" w:rsidRPr="003A021D" w:rsidRDefault="00176689" w:rsidP="007A6B24">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Default="00176689" w:rsidP="007A6B24">
            <w:pPr>
              <w:pStyle w:val="BespokeTable"/>
            </w:pPr>
            <w:r>
              <w:t>Nast Blanco</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Rodano Lineal Acero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3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Gris (grey)</w:t>
            </w:r>
          </w:p>
          <w:p w:rsidR="00176689" w:rsidRPr="003A021D" w:rsidRDefault="00176689" w:rsidP="007A6B24">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A7A3C"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F348EA">
              <w:t>Rodano Acero (443x443mm)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Sena Acero</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316x592mm</w:t>
            </w:r>
          </w:p>
        </w:tc>
        <w:tc>
          <w:tcPr>
            <w:tcW w:w="1559" w:type="dxa"/>
            <w:tcMar>
              <w:left w:w="0" w:type="dxa"/>
              <w:right w:w="0" w:type="dxa"/>
            </w:tcMar>
            <w:vAlign w:val="center"/>
          </w:tcPr>
          <w:p w:rsidR="00176689" w:rsidRPr="003A021D" w:rsidRDefault="00176689" w:rsidP="007A6B24">
            <w:pPr>
              <w:pStyle w:val="BespokeTable"/>
            </w:pPr>
            <w:r>
              <w:t>10.0mm white</w:t>
            </w:r>
          </w:p>
        </w:tc>
        <w:tc>
          <w:tcPr>
            <w:tcW w:w="1276" w:type="dxa"/>
            <w:tcMar>
              <w:left w:w="0" w:type="dxa"/>
              <w:right w:w="0" w:type="dxa"/>
            </w:tcMar>
            <w:vAlign w:val="center"/>
          </w:tcPr>
          <w:p w:rsidR="00176689" w:rsidRDefault="00176689" w:rsidP="007A6B24">
            <w:pPr>
              <w:pStyle w:val="BespokeTable"/>
            </w:pPr>
            <w:r>
              <w:t>Gris (grey)</w:t>
            </w:r>
          </w:p>
          <w:p w:rsidR="00176689" w:rsidRPr="003A021D" w:rsidRDefault="00176689" w:rsidP="007A6B24">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14C8C"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F348EA">
              <w:t>Rodano Acero (443x443mm)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Rodano Acero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 xml:space="preserve">Manhattan (mid grey) </w:t>
            </w:r>
          </w:p>
          <w:p w:rsidR="00176689" w:rsidRPr="003A021D" w:rsidRDefault="00176689" w:rsidP="007A6B24">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A096BB"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Rodano Acero (443x443mm)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Mosaico Rodano Acero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 xml:space="preserve">Manhattan (mid grey) </w:t>
            </w:r>
          </w:p>
          <w:p w:rsidR="00176689" w:rsidRPr="003A021D" w:rsidRDefault="00176689" w:rsidP="007A6B24">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95528"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Rodano Acero (443x443mm)</w:t>
            </w:r>
          </w:p>
          <w:p w:rsidR="00176689" w:rsidRPr="003A021D" w:rsidRDefault="00176689" w:rsidP="007A6B24">
            <w:pPr>
              <w:pStyle w:val="BespokeTable"/>
            </w:pPr>
            <w:r>
              <w:t>Grout = Manhattan</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lastRenderedPageBreak/>
              <w:t>Rodano Caliza</w:t>
            </w:r>
          </w:p>
        </w:tc>
        <w:tc>
          <w:tcPr>
            <w:tcW w:w="1701" w:type="dxa"/>
            <w:tcBorders>
              <w:left w:val="nil"/>
            </w:tcBorders>
            <w:tcMar>
              <w:left w:w="0" w:type="dxa"/>
              <w:right w:w="0" w:type="dxa"/>
            </w:tcMar>
            <w:vAlign w:val="center"/>
          </w:tcPr>
          <w:p w:rsidR="00176689" w:rsidRPr="003A021D" w:rsidRDefault="00176689" w:rsidP="007A6B24">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3A021D" w:rsidRDefault="00176689" w:rsidP="007A6B24">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D7B54"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Rodano Caliza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Rodano Lineal Caliza</w:t>
            </w:r>
          </w:p>
        </w:tc>
        <w:tc>
          <w:tcPr>
            <w:tcW w:w="1701" w:type="dxa"/>
            <w:tcBorders>
              <w:left w:val="nil"/>
            </w:tcBorders>
            <w:tcMar>
              <w:left w:w="0" w:type="dxa"/>
              <w:right w:w="0" w:type="dxa"/>
            </w:tcMar>
            <w:vAlign w:val="center"/>
          </w:tcPr>
          <w:p w:rsidR="00176689" w:rsidRPr="003A021D" w:rsidRDefault="00176689" w:rsidP="007A6B24">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3A021D" w:rsidRDefault="00176689" w:rsidP="007A6B24">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030A9"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Rodano Caliza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Dover Caliza</w:t>
            </w:r>
          </w:p>
        </w:tc>
        <w:tc>
          <w:tcPr>
            <w:tcW w:w="1701" w:type="dxa"/>
            <w:tcBorders>
              <w:left w:val="nil"/>
            </w:tcBorders>
            <w:tcMar>
              <w:left w:w="0" w:type="dxa"/>
              <w:right w:w="0" w:type="dxa"/>
            </w:tcMar>
            <w:vAlign w:val="center"/>
          </w:tcPr>
          <w:p w:rsidR="00176689" w:rsidRPr="003A021D" w:rsidRDefault="00176689" w:rsidP="007A6B24">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333</w:t>
            </w:r>
            <w:r w:rsidRPr="003A021D">
              <w:t>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rPr>
                <w:b/>
              </w:rPr>
            </w:pPr>
            <w:r w:rsidRPr="003A021D">
              <w:t>Gris (grey)</w:t>
            </w:r>
          </w:p>
          <w:p w:rsidR="00176689" w:rsidRPr="00970571" w:rsidRDefault="00176689" w:rsidP="007A6B24">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E6505"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Dover Caliza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Madagascar Natural</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333x592mm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Gris (grey)</w:t>
            </w:r>
          </w:p>
          <w:p w:rsidR="00176689" w:rsidRPr="003A021D" w:rsidRDefault="00176689" w:rsidP="007A6B24">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107F4E"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176689" w:rsidRDefault="00176689" w:rsidP="007A6B24">
            <w:pPr>
              <w:pStyle w:val="BespokeTable"/>
            </w:pPr>
            <w:r w:rsidRPr="003A021D">
              <w:t>Madagascar Natural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Madagascar Blanco</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333x592mm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Default="00176689" w:rsidP="007A6B24">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176689" w:rsidRPr="003A021D" w:rsidRDefault="00176689" w:rsidP="007A6B24">
            <w:pPr>
              <w:pStyle w:val="BespokeTable"/>
            </w:pPr>
          </w:p>
        </w:tc>
        <w:tc>
          <w:tcPr>
            <w:tcW w:w="1559" w:type="dxa"/>
            <w:tcBorders>
              <w:right w:val="nil"/>
            </w:tcBorders>
            <w:tcMar>
              <w:left w:w="0" w:type="dxa"/>
              <w:right w:w="0" w:type="dxa"/>
            </w:tcMar>
            <w:vAlign w:val="center"/>
          </w:tcPr>
          <w:p w:rsidR="00176689" w:rsidRDefault="00176689" w:rsidP="007A6B24">
            <w:pPr>
              <w:pStyle w:val="BespokeTable"/>
            </w:pPr>
            <w:r w:rsidRPr="003A021D">
              <w:t>Madagascar Blanco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rsidRPr="003A021D">
              <w:t>Dover Antique</w:t>
            </w:r>
          </w:p>
        </w:tc>
        <w:tc>
          <w:tcPr>
            <w:tcW w:w="1701"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rsidRPr="003A021D">
              <w:t>316x592mm</w:t>
            </w:r>
          </w:p>
        </w:tc>
        <w:tc>
          <w:tcPr>
            <w:tcW w:w="1559" w:type="dxa"/>
            <w:tcMar>
              <w:left w:w="0" w:type="dxa"/>
              <w:right w:w="0" w:type="dxa"/>
            </w:tcMar>
            <w:vAlign w:val="center"/>
          </w:tcPr>
          <w:p w:rsidR="00176689" w:rsidRPr="003A021D" w:rsidRDefault="00176689" w:rsidP="007A6B24">
            <w:pPr>
              <w:pStyle w:val="BespokeTable"/>
            </w:pPr>
            <w:r w:rsidRPr="003A021D">
              <w:t>10.0 mm White</w:t>
            </w:r>
          </w:p>
        </w:tc>
        <w:tc>
          <w:tcPr>
            <w:tcW w:w="1276" w:type="dxa"/>
            <w:tcMar>
              <w:left w:w="0" w:type="dxa"/>
              <w:right w:w="0" w:type="dxa"/>
            </w:tcMar>
            <w:vAlign w:val="center"/>
          </w:tcPr>
          <w:p w:rsidR="00176689" w:rsidRDefault="00176689" w:rsidP="007A6B24">
            <w:pPr>
              <w:pStyle w:val="BespokeTable"/>
            </w:pPr>
            <w:r>
              <w:t>Cemento (cement grey)</w:t>
            </w:r>
          </w:p>
          <w:p w:rsidR="00176689" w:rsidRDefault="00176689" w:rsidP="007A6B24">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176689" w:rsidRPr="003A021D" w:rsidRDefault="00176689" w:rsidP="007A6B24">
            <w:pPr>
              <w:pStyle w:val="BespokeTable"/>
            </w:pPr>
          </w:p>
        </w:tc>
        <w:tc>
          <w:tcPr>
            <w:tcW w:w="1559" w:type="dxa"/>
            <w:tcBorders>
              <w:right w:val="nil"/>
            </w:tcBorders>
            <w:tcMar>
              <w:left w:w="0" w:type="dxa"/>
              <w:right w:w="0" w:type="dxa"/>
            </w:tcMar>
            <w:vAlign w:val="center"/>
          </w:tcPr>
          <w:p w:rsidR="00176689" w:rsidRDefault="00176689" w:rsidP="007A6B24">
            <w:pPr>
              <w:pStyle w:val="BespokeTable"/>
            </w:pPr>
            <w:r w:rsidRPr="003A021D">
              <w:t>Dover Caliza (443x443mm)</w:t>
            </w:r>
          </w:p>
          <w:p w:rsidR="00176689" w:rsidRPr="003A021D" w:rsidRDefault="00176689" w:rsidP="007A6B24">
            <w:pPr>
              <w:pStyle w:val="BespokeTable"/>
            </w:pPr>
            <w:r>
              <w:t>Grout = Gris</w:t>
            </w:r>
          </w:p>
        </w:tc>
        <w:tc>
          <w:tcPr>
            <w:tcW w:w="850" w:type="dxa"/>
            <w:tcBorders>
              <w:left w:val="nil"/>
            </w:tcBorders>
            <w:tcMar>
              <w:left w:w="0" w:type="dxa"/>
              <w:right w:w="0" w:type="dxa"/>
            </w:tcMar>
            <w:vAlign w:val="center"/>
          </w:tcPr>
          <w:p w:rsidR="00176689" w:rsidRPr="003A021D" w:rsidRDefault="00176689" w:rsidP="007A6B24">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Ronda Grey</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4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rsidRPr="00456A9B">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Default="00176689" w:rsidP="007A6B24">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r w:rsidR="00176689" w:rsidRPr="003A021D" w:rsidTr="007A6B24">
        <w:trPr>
          <w:trHeight w:val="624"/>
        </w:trPr>
        <w:tc>
          <w:tcPr>
            <w:tcW w:w="1134" w:type="dxa"/>
            <w:tcBorders>
              <w:right w:val="nil"/>
            </w:tcBorders>
            <w:tcMar>
              <w:left w:w="0" w:type="dxa"/>
              <w:right w:w="0" w:type="dxa"/>
            </w:tcMar>
            <w:vAlign w:val="center"/>
          </w:tcPr>
          <w:p w:rsidR="00176689" w:rsidRPr="003A021D" w:rsidRDefault="00176689" w:rsidP="007A6B24">
            <w:pPr>
              <w:pStyle w:val="BespokeTable"/>
            </w:pPr>
            <w:r>
              <w:t>Ronda White</w:t>
            </w:r>
          </w:p>
        </w:tc>
        <w:tc>
          <w:tcPr>
            <w:tcW w:w="1701" w:type="dxa"/>
            <w:tcBorders>
              <w:left w:val="nil"/>
            </w:tcBorders>
            <w:tcMar>
              <w:left w:w="0" w:type="dxa"/>
              <w:right w:w="0" w:type="dxa"/>
            </w:tcMar>
            <w:vAlign w:val="center"/>
          </w:tcPr>
          <w:p w:rsidR="00176689" w:rsidRPr="003A021D" w:rsidRDefault="00176689" w:rsidP="007A6B24">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4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176689" w:rsidRPr="003A021D" w:rsidRDefault="00176689" w:rsidP="007A6B24">
            <w:pPr>
              <w:pStyle w:val="BespokeTable"/>
            </w:pPr>
            <w:r>
              <w:t>200x316mm</w:t>
            </w:r>
          </w:p>
        </w:tc>
        <w:tc>
          <w:tcPr>
            <w:tcW w:w="1559" w:type="dxa"/>
            <w:tcMar>
              <w:left w:w="0" w:type="dxa"/>
              <w:right w:w="0" w:type="dxa"/>
            </w:tcMar>
            <w:vAlign w:val="center"/>
          </w:tcPr>
          <w:p w:rsidR="00176689" w:rsidRPr="003A021D" w:rsidRDefault="00176689" w:rsidP="007A6B24">
            <w:pPr>
              <w:pStyle w:val="BespokeTable"/>
            </w:pPr>
            <w:r w:rsidRPr="00456A9B">
              <w:t>10.0 mm White</w:t>
            </w:r>
          </w:p>
        </w:tc>
        <w:tc>
          <w:tcPr>
            <w:tcW w:w="1276" w:type="dxa"/>
            <w:tcMar>
              <w:left w:w="0" w:type="dxa"/>
              <w:right w:w="0" w:type="dxa"/>
            </w:tcMar>
            <w:vAlign w:val="center"/>
          </w:tcPr>
          <w:p w:rsidR="00176689" w:rsidRDefault="00176689" w:rsidP="007A6B24">
            <w:pPr>
              <w:pStyle w:val="BespokeTable"/>
            </w:pPr>
            <w:r w:rsidRPr="003A021D">
              <w:t>Blanco(white)</w:t>
            </w:r>
          </w:p>
          <w:p w:rsidR="00176689" w:rsidRDefault="00176689" w:rsidP="007A6B24">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176689" w:rsidRPr="003A021D" w:rsidRDefault="00176689" w:rsidP="007A6B24">
            <w:pPr>
              <w:pStyle w:val="BespokeTable"/>
            </w:pPr>
            <w:r>
              <w:t>See further options below</w:t>
            </w:r>
          </w:p>
        </w:tc>
        <w:tc>
          <w:tcPr>
            <w:tcW w:w="850" w:type="dxa"/>
            <w:tcBorders>
              <w:left w:val="nil"/>
            </w:tcBorders>
            <w:tcMar>
              <w:left w:w="0" w:type="dxa"/>
              <w:right w:w="0" w:type="dxa"/>
            </w:tcMar>
            <w:vAlign w:val="center"/>
          </w:tcPr>
          <w:p w:rsidR="00176689" w:rsidRPr="003A021D" w:rsidRDefault="00176689" w:rsidP="007A6B24">
            <w:pPr>
              <w:pStyle w:val="BespokeTable"/>
            </w:pPr>
          </w:p>
        </w:tc>
      </w:tr>
    </w:tbl>
    <w:p w:rsidR="00176689" w:rsidRPr="003A021D" w:rsidRDefault="00176689" w:rsidP="00176689">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176689" w:rsidRDefault="00176689" w:rsidP="00176689">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176689" w:rsidTr="007A6B24">
        <w:trPr>
          <w:tblHeader/>
        </w:trPr>
        <w:tc>
          <w:tcPr>
            <w:tcW w:w="1838" w:type="dxa"/>
            <w:vAlign w:val="center"/>
          </w:tcPr>
          <w:p w:rsidR="00176689" w:rsidRDefault="00176689" w:rsidP="007A6B24">
            <w:pPr>
              <w:pStyle w:val="BespokeTable"/>
            </w:pPr>
            <w:r>
              <w:t>Range/Colour</w:t>
            </w:r>
          </w:p>
        </w:tc>
        <w:tc>
          <w:tcPr>
            <w:tcW w:w="1134" w:type="dxa"/>
            <w:vAlign w:val="center"/>
          </w:tcPr>
          <w:p w:rsidR="00176689" w:rsidRDefault="00176689" w:rsidP="007A6B24">
            <w:pPr>
              <w:pStyle w:val="BespokeTable"/>
            </w:pPr>
            <w:r>
              <w:t>Tile size</w:t>
            </w:r>
          </w:p>
        </w:tc>
        <w:tc>
          <w:tcPr>
            <w:tcW w:w="1559" w:type="dxa"/>
            <w:vAlign w:val="center"/>
          </w:tcPr>
          <w:p w:rsidR="00176689" w:rsidRDefault="00176689" w:rsidP="007A6B24">
            <w:pPr>
              <w:pStyle w:val="BespokeTable"/>
            </w:pPr>
            <w:r>
              <w:t>Grout/Sealant</w:t>
            </w:r>
          </w:p>
        </w:tc>
        <w:tc>
          <w:tcPr>
            <w:tcW w:w="4530" w:type="dxa"/>
            <w:vAlign w:val="center"/>
          </w:tcPr>
          <w:p w:rsidR="00176689" w:rsidRDefault="00176689" w:rsidP="007A6B24">
            <w:pPr>
              <w:pStyle w:val="BespokeTable"/>
            </w:pPr>
          </w:p>
        </w:tc>
      </w:tr>
      <w:tr w:rsidR="00176689" w:rsidTr="007A6B24">
        <w:trPr>
          <w:trHeight w:val="1474"/>
        </w:trPr>
        <w:tc>
          <w:tcPr>
            <w:tcW w:w="1838" w:type="dxa"/>
            <w:vAlign w:val="center"/>
          </w:tcPr>
          <w:p w:rsidR="00176689" w:rsidRDefault="00176689" w:rsidP="007A6B24">
            <w:pPr>
              <w:pStyle w:val="BespokeTable"/>
            </w:pPr>
            <w:r>
              <w:t>Turin Blanco</w:t>
            </w:r>
          </w:p>
        </w:tc>
        <w:tc>
          <w:tcPr>
            <w:tcW w:w="1134" w:type="dxa"/>
            <w:vAlign w:val="center"/>
          </w:tcPr>
          <w:p w:rsidR="00176689" w:rsidRDefault="00176689" w:rsidP="007A6B24">
            <w:pPr>
              <w:pStyle w:val="BespokeTable"/>
            </w:pPr>
            <w:r>
              <w:t>443x443mm</w:t>
            </w:r>
          </w:p>
        </w:tc>
        <w:tc>
          <w:tcPr>
            <w:tcW w:w="1559" w:type="dxa"/>
            <w:vAlign w:val="center"/>
          </w:tcPr>
          <w:p w:rsidR="00176689" w:rsidRDefault="00176689" w:rsidP="007A6B24">
            <w:pPr>
              <w:pStyle w:val="BespokeTable"/>
            </w:pPr>
            <w:r w:rsidRPr="003A021D">
              <w:t>Gris (grey)</w:t>
            </w:r>
          </w:p>
          <w:p w:rsidR="00176689" w:rsidRDefault="00176689" w:rsidP="007A6B24">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42C0E"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lastRenderedPageBreak/>
              <w:t>Ferroker</w:t>
            </w:r>
          </w:p>
        </w:tc>
        <w:tc>
          <w:tcPr>
            <w:tcW w:w="1134" w:type="dxa"/>
            <w:vAlign w:val="center"/>
          </w:tcPr>
          <w:p w:rsidR="00176689" w:rsidRDefault="00176689" w:rsidP="007A6B24">
            <w:pPr>
              <w:pStyle w:val="BespokeTable"/>
            </w:pPr>
            <w:r w:rsidRPr="00AB0451">
              <w:t>443x443mm</w:t>
            </w:r>
          </w:p>
        </w:tc>
        <w:tc>
          <w:tcPr>
            <w:tcW w:w="1559" w:type="dxa"/>
            <w:vAlign w:val="center"/>
          </w:tcPr>
          <w:p w:rsidR="00176689" w:rsidRDefault="00176689" w:rsidP="007A6B24">
            <w:pPr>
              <w:pStyle w:val="BespokeTable"/>
            </w:pPr>
            <w:r>
              <w:t>Antracita (anthracite grey)</w:t>
            </w:r>
          </w:p>
          <w:p w:rsidR="00176689" w:rsidRDefault="00176689" w:rsidP="007A6B24">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176689" w:rsidRDefault="00176689" w:rsidP="007A6B24">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Ferroker Aluminio</w:t>
            </w:r>
          </w:p>
        </w:tc>
        <w:tc>
          <w:tcPr>
            <w:tcW w:w="1134" w:type="dxa"/>
            <w:vAlign w:val="center"/>
          </w:tcPr>
          <w:p w:rsidR="00176689" w:rsidRDefault="00176689" w:rsidP="007A6B24">
            <w:pPr>
              <w:pStyle w:val="BespokeTable"/>
            </w:pPr>
            <w:r w:rsidRPr="00AB0451">
              <w:t>443x443mm</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215A7"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Carrara Blanco Brillo</w:t>
            </w:r>
          </w:p>
        </w:tc>
        <w:tc>
          <w:tcPr>
            <w:tcW w:w="1134" w:type="dxa"/>
            <w:vAlign w:val="center"/>
          </w:tcPr>
          <w:p w:rsidR="00176689" w:rsidRDefault="00176689" w:rsidP="007A6B24">
            <w:pPr>
              <w:pStyle w:val="BespokeTable"/>
            </w:pPr>
            <w:r>
              <w:t>446x446</w:t>
            </w:r>
            <w:r w:rsidRPr="00AB0451">
              <w:t>mm</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39098"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Nast Grey</w:t>
            </w:r>
          </w:p>
        </w:tc>
        <w:tc>
          <w:tcPr>
            <w:tcW w:w="1134" w:type="dxa"/>
            <w:vAlign w:val="center"/>
          </w:tcPr>
          <w:p w:rsidR="00176689" w:rsidRDefault="00176689" w:rsidP="007A6B24">
            <w:pPr>
              <w:pStyle w:val="BespokeTable"/>
            </w:pPr>
            <w:r w:rsidRPr="00AB0451">
              <w:t>443x443mm</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76C5E"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Nast Blanco</w:t>
            </w:r>
          </w:p>
        </w:tc>
        <w:tc>
          <w:tcPr>
            <w:tcW w:w="1134" w:type="dxa"/>
            <w:vAlign w:val="center"/>
          </w:tcPr>
          <w:p w:rsidR="00176689" w:rsidRDefault="00176689" w:rsidP="007A6B24">
            <w:pPr>
              <w:pStyle w:val="BespokeTable"/>
            </w:pPr>
            <w:r w:rsidRPr="00AB0451">
              <w:t>443x443mm</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FD201"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Paris Colonial</w:t>
            </w:r>
          </w:p>
        </w:tc>
        <w:tc>
          <w:tcPr>
            <w:tcW w:w="1134" w:type="dxa"/>
            <w:vAlign w:val="center"/>
          </w:tcPr>
          <w:p w:rsidR="00176689" w:rsidRDefault="00176689" w:rsidP="007A6B24">
            <w:pPr>
              <w:pStyle w:val="BespokeTable"/>
            </w:pPr>
            <w:r w:rsidRPr="00AB0451">
              <w:t>443x443mm</w:t>
            </w:r>
          </w:p>
          <w:p w:rsidR="00176689" w:rsidRDefault="00176689" w:rsidP="007A6B24">
            <w:pPr>
              <w:pStyle w:val="BespokeTable"/>
            </w:pPr>
            <w:r>
              <w:t>(all tiles will be laid in same orientation)</w:t>
            </w:r>
          </w:p>
        </w:tc>
        <w:tc>
          <w:tcPr>
            <w:tcW w:w="1559" w:type="dxa"/>
            <w:vAlign w:val="center"/>
          </w:tcPr>
          <w:p w:rsidR="00176689" w:rsidRDefault="00176689" w:rsidP="007A6B24">
            <w:pPr>
              <w:pStyle w:val="BespokeTable"/>
            </w:pPr>
            <w:r>
              <w:t>Tabaco</w:t>
            </w:r>
          </w:p>
          <w:p w:rsidR="00176689" w:rsidRDefault="00176689" w:rsidP="007A6B24">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176689" w:rsidRDefault="00176689" w:rsidP="007A6B24">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Paris Natural</w:t>
            </w:r>
          </w:p>
        </w:tc>
        <w:tc>
          <w:tcPr>
            <w:tcW w:w="1134" w:type="dxa"/>
            <w:vAlign w:val="center"/>
          </w:tcPr>
          <w:p w:rsidR="00176689" w:rsidRDefault="00176689" w:rsidP="007A6B24">
            <w:pPr>
              <w:pStyle w:val="BespokeTable"/>
            </w:pPr>
            <w:r w:rsidRPr="00AB0451">
              <w:t>443x443mm</w:t>
            </w:r>
          </w:p>
          <w:p w:rsidR="00176689" w:rsidRDefault="00176689" w:rsidP="007A6B24">
            <w:pPr>
              <w:pStyle w:val="BespokeTable"/>
            </w:pPr>
            <w:r>
              <w:t>(all tiles will be laid in same orientation)</w:t>
            </w:r>
          </w:p>
        </w:tc>
        <w:tc>
          <w:tcPr>
            <w:tcW w:w="1559" w:type="dxa"/>
            <w:vAlign w:val="center"/>
          </w:tcPr>
          <w:p w:rsidR="00176689" w:rsidRDefault="00176689" w:rsidP="007A6B24">
            <w:pPr>
              <w:pStyle w:val="BespokeTable"/>
            </w:pPr>
            <w:r>
              <w:t>Cemento (cement grey)</w:t>
            </w:r>
          </w:p>
          <w:p w:rsidR="00176689" w:rsidRDefault="00176689" w:rsidP="007A6B24">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176689" w:rsidRDefault="00176689" w:rsidP="007A6B24">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lastRenderedPageBreak/>
              <w:t>Paris Fresno</w:t>
            </w:r>
          </w:p>
        </w:tc>
        <w:tc>
          <w:tcPr>
            <w:tcW w:w="1134" w:type="dxa"/>
            <w:vAlign w:val="center"/>
          </w:tcPr>
          <w:p w:rsidR="00176689" w:rsidRDefault="00176689" w:rsidP="007A6B24">
            <w:pPr>
              <w:pStyle w:val="BespokeTable"/>
            </w:pPr>
            <w:r w:rsidRPr="00AB0451">
              <w:t>443x443mm</w:t>
            </w:r>
          </w:p>
          <w:p w:rsidR="00176689" w:rsidRDefault="00176689" w:rsidP="007A6B24">
            <w:pPr>
              <w:pStyle w:val="BespokeTable"/>
            </w:pPr>
            <w:r>
              <w:t>(all tiles will be laid in same orientation)</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F358E"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176689" w:rsidTr="007A6B24">
        <w:tc>
          <w:tcPr>
            <w:tcW w:w="9061" w:type="dxa"/>
            <w:gridSpan w:val="4"/>
            <w:vAlign w:val="center"/>
          </w:tcPr>
          <w:p w:rsidR="00176689" w:rsidRDefault="00176689" w:rsidP="007A6B24">
            <w:pPr>
              <w:pStyle w:val="BespokeTable"/>
            </w:pPr>
            <w:r>
              <w:t>The following tiles are from premium ranges and will incur additional pricing:</w:t>
            </w:r>
          </w:p>
        </w:tc>
      </w:tr>
      <w:tr w:rsidR="00176689" w:rsidTr="007A6B24">
        <w:trPr>
          <w:trHeight w:val="1474"/>
        </w:trPr>
        <w:tc>
          <w:tcPr>
            <w:tcW w:w="1838" w:type="dxa"/>
            <w:vAlign w:val="center"/>
          </w:tcPr>
          <w:p w:rsidR="00176689" w:rsidRDefault="00176689" w:rsidP="007A6B24">
            <w:pPr>
              <w:pStyle w:val="BespokeTable"/>
            </w:pPr>
            <w:r>
              <w:t>Marmi Blanco</w:t>
            </w:r>
          </w:p>
        </w:tc>
        <w:tc>
          <w:tcPr>
            <w:tcW w:w="1134" w:type="dxa"/>
            <w:vAlign w:val="center"/>
          </w:tcPr>
          <w:p w:rsidR="00176689" w:rsidRDefault="00176689" w:rsidP="007A6B24">
            <w:pPr>
              <w:pStyle w:val="BespokeTable"/>
            </w:pPr>
            <w:r>
              <w:t>435x435</w:t>
            </w:r>
            <w:r w:rsidRPr="00AB0451">
              <w:t>mm</w:t>
            </w:r>
          </w:p>
        </w:tc>
        <w:tc>
          <w:tcPr>
            <w:tcW w:w="1559" w:type="dxa"/>
            <w:vAlign w:val="center"/>
          </w:tcPr>
          <w:p w:rsidR="00176689" w:rsidRDefault="00176689" w:rsidP="007A6B24">
            <w:pPr>
              <w:pStyle w:val="BespokeTable"/>
            </w:pPr>
            <w:r w:rsidRPr="003A021D">
              <w:t>Gris (grey)</w:t>
            </w:r>
          </w:p>
          <w:p w:rsidR="00176689" w:rsidRDefault="00176689" w:rsidP="007A6B24">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940B1"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Oxford Acero</w:t>
            </w:r>
          </w:p>
        </w:tc>
        <w:tc>
          <w:tcPr>
            <w:tcW w:w="1134" w:type="dxa"/>
            <w:vAlign w:val="center"/>
          </w:tcPr>
          <w:p w:rsidR="00176689" w:rsidRDefault="00176689" w:rsidP="007A6B24">
            <w:pPr>
              <w:pStyle w:val="BespokeTable"/>
            </w:pPr>
            <w:r>
              <w:t>220x900</w:t>
            </w:r>
            <w:r w:rsidRPr="00AB0451">
              <w:t>mm</w:t>
            </w:r>
          </w:p>
          <w:p w:rsidR="00176689" w:rsidRDefault="00176689" w:rsidP="007A6B24">
            <w:pPr>
              <w:pStyle w:val="BespokeTable"/>
            </w:pPr>
            <w:r>
              <w:t>(tiles</w:t>
            </w:r>
            <w:r w:rsidRPr="009958C7">
              <w:t xml:space="preserve"> will be fitted in brick-bond format</w:t>
            </w:r>
            <w:r>
              <w:t>)</w:t>
            </w:r>
          </w:p>
        </w:tc>
        <w:tc>
          <w:tcPr>
            <w:tcW w:w="1559" w:type="dxa"/>
            <w:vAlign w:val="center"/>
          </w:tcPr>
          <w:p w:rsidR="00176689" w:rsidRDefault="00176689" w:rsidP="007A6B24">
            <w:pPr>
              <w:pStyle w:val="BespokeTable"/>
            </w:pPr>
            <w:r w:rsidRPr="003A021D">
              <w:t xml:space="preserve">Manhattan (mid grey) </w:t>
            </w:r>
          </w:p>
          <w:p w:rsidR="00176689" w:rsidRDefault="00176689" w:rsidP="007A6B24">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DF88E"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176689" w:rsidRDefault="00176689" w:rsidP="007A6B24">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Antique Silver</w:t>
            </w:r>
          </w:p>
        </w:tc>
        <w:tc>
          <w:tcPr>
            <w:tcW w:w="1134" w:type="dxa"/>
            <w:vAlign w:val="center"/>
          </w:tcPr>
          <w:p w:rsidR="00176689" w:rsidRDefault="00176689" w:rsidP="007A6B24">
            <w:pPr>
              <w:pStyle w:val="BespokeTable"/>
            </w:pPr>
            <w:r>
              <w:t>596x596</w:t>
            </w:r>
            <w:r w:rsidRPr="00AB0451">
              <w:t>mm</w:t>
            </w:r>
          </w:p>
        </w:tc>
        <w:tc>
          <w:tcPr>
            <w:tcW w:w="1559" w:type="dxa"/>
            <w:vAlign w:val="center"/>
          </w:tcPr>
          <w:p w:rsidR="00176689" w:rsidRDefault="00176689" w:rsidP="007A6B24">
            <w:pPr>
              <w:pStyle w:val="BespokeTable"/>
            </w:pPr>
            <w:r>
              <w:t>Cemento (cement grey)</w:t>
            </w:r>
          </w:p>
          <w:p w:rsidR="00176689" w:rsidRDefault="00176689" w:rsidP="007A6B24">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176689" w:rsidRDefault="00176689" w:rsidP="007A6B24">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176689" w:rsidTr="007A6B24">
        <w:trPr>
          <w:trHeight w:val="1474"/>
        </w:trPr>
        <w:tc>
          <w:tcPr>
            <w:tcW w:w="1838" w:type="dxa"/>
            <w:vAlign w:val="center"/>
          </w:tcPr>
          <w:p w:rsidR="00176689" w:rsidRDefault="00176689" w:rsidP="007A6B24">
            <w:pPr>
              <w:pStyle w:val="BespokeTable"/>
            </w:pPr>
            <w:r>
              <w:t>Dover Antique</w:t>
            </w:r>
          </w:p>
        </w:tc>
        <w:tc>
          <w:tcPr>
            <w:tcW w:w="1134" w:type="dxa"/>
            <w:vAlign w:val="center"/>
          </w:tcPr>
          <w:p w:rsidR="00176689" w:rsidRDefault="00176689" w:rsidP="007A6B24">
            <w:pPr>
              <w:pStyle w:val="BespokeTable"/>
            </w:pPr>
            <w:r>
              <w:t>596x596</w:t>
            </w:r>
            <w:r w:rsidRPr="00AB0451">
              <w:t>mm</w:t>
            </w:r>
          </w:p>
        </w:tc>
        <w:tc>
          <w:tcPr>
            <w:tcW w:w="1559" w:type="dxa"/>
            <w:vAlign w:val="center"/>
          </w:tcPr>
          <w:p w:rsidR="00176689" w:rsidRDefault="00176689" w:rsidP="007A6B24">
            <w:pPr>
              <w:pStyle w:val="BespokeTable"/>
            </w:pPr>
            <w:r>
              <w:t>Cemento (cement grey)</w:t>
            </w:r>
          </w:p>
          <w:p w:rsidR="00176689" w:rsidRDefault="00176689" w:rsidP="007A6B24">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176689" w:rsidRDefault="00176689" w:rsidP="007A6B24">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rsidTr="00933E42">
        <w:tc>
          <w:tcPr>
            <w:tcW w:w="1843" w:type="dxa"/>
            <w:vMerge w:val="restart"/>
          </w:tcPr>
          <w:p w:rsidR="00933E42" w:rsidRPr="00814735" w:rsidRDefault="00933E42" w:rsidP="00FF3718">
            <w:pPr>
              <w:pStyle w:val="BespokeTable"/>
            </w:pPr>
            <w:r w:rsidRPr="00814735">
              <w:t>Ground floor Toilet (where applicable)</w:t>
            </w:r>
          </w:p>
        </w:tc>
        <w:tc>
          <w:tcPr>
            <w:tcW w:w="7229" w:type="dxa"/>
          </w:tcPr>
          <w:p w:rsidR="00933E42" w:rsidRPr="00814735" w:rsidRDefault="00933E42" w:rsidP="00FF3718">
            <w:pPr>
              <w:pStyle w:val="BespokeTable"/>
            </w:pPr>
            <w:r w:rsidRPr="00814735">
              <w:t xml:space="preserve">Ideal Standard </w:t>
            </w:r>
            <w:r w:rsidR="00FF72FE">
              <w:t>Tempo</w:t>
            </w:r>
            <w:r w:rsidRPr="00814735">
              <w:t xml:space="preserve"> range 1 tap hole wall mounted basin with semi pedestal or corner basin with chrome exposed trap waste</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Ideal Standard </w:t>
            </w:r>
            <w:r w:rsidR="00FF72FE">
              <w:t>Tempo</w:t>
            </w:r>
            <w:r w:rsidRPr="00814735">
              <w:t xml:space="preserve"> close-coupled W.C. complete with seat and cover.</w:t>
            </w:r>
          </w:p>
        </w:tc>
      </w:tr>
      <w:tr w:rsidR="00933E42" w:rsidRPr="003A021D" w:rsidTr="00933E42">
        <w:tc>
          <w:tcPr>
            <w:tcW w:w="1843" w:type="dxa"/>
          </w:tcPr>
          <w:p w:rsidR="00933E42" w:rsidRPr="00814735" w:rsidRDefault="00933E42" w:rsidP="00FF3718">
            <w:pPr>
              <w:pStyle w:val="BespokeTable"/>
            </w:pPr>
          </w:p>
        </w:tc>
        <w:tc>
          <w:tcPr>
            <w:tcW w:w="7229" w:type="dxa"/>
          </w:tcPr>
          <w:p w:rsidR="00933E42" w:rsidRPr="00814735" w:rsidRDefault="00933E42" w:rsidP="00FF3718">
            <w:pPr>
              <w:pStyle w:val="BespokeTable"/>
            </w:pPr>
          </w:p>
        </w:tc>
      </w:tr>
      <w:tr w:rsidR="00933E42" w:rsidRPr="003A021D" w:rsidTr="00933E42">
        <w:tc>
          <w:tcPr>
            <w:tcW w:w="1843" w:type="dxa"/>
            <w:vMerge w:val="restart"/>
          </w:tcPr>
          <w:p w:rsidR="00933E42" w:rsidRPr="00814735" w:rsidRDefault="00933E42" w:rsidP="00FF3718">
            <w:pPr>
              <w:pStyle w:val="BespokeTable"/>
            </w:pPr>
            <w:r w:rsidRPr="00814735">
              <w:t xml:space="preserve">Bathroom </w:t>
            </w:r>
          </w:p>
        </w:tc>
        <w:tc>
          <w:tcPr>
            <w:tcW w:w="7229" w:type="dxa"/>
          </w:tcPr>
          <w:p w:rsidR="00933E42" w:rsidRPr="00814735" w:rsidRDefault="00933E42" w:rsidP="00FF3718">
            <w:pPr>
              <w:pStyle w:val="BespokeTable"/>
            </w:pPr>
            <w:r w:rsidRPr="00814735">
              <w:t>Ideal Standard Tempo Cube  1 tap hole bath</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Ideal Standard Unilux E3194 bath panel.</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Bristan Prism mono bath filler. </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Chrome plated luxury bath pop-up waste kit.</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t>Bristan Prism thermostatic dual control shower valve and adjustable riser (where fitted)</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Ideal Standard </w:t>
            </w:r>
            <w:r w:rsidR="00FF72FE">
              <w:t>Tempo</w:t>
            </w:r>
            <w:r w:rsidRPr="00814735">
              <w:t xml:space="preserve"> Range 1 tap hole basin with semi pedestal.</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Ideal Standard </w:t>
            </w:r>
            <w:r w:rsidR="00FF72FE">
              <w:t>Tempo</w:t>
            </w:r>
            <w:r w:rsidRPr="00814735">
              <w:t xml:space="preserve"> close coupled W.C. with seat and cover.</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t>Novellini Aurora 3 – 2 panel 960mm x 1500mm clear glass bath splash screen (where fitted)</w:t>
            </w:r>
          </w:p>
        </w:tc>
      </w:tr>
      <w:tr w:rsidR="00933E42" w:rsidRPr="003A021D" w:rsidTr="00933E42">
        <w:tc>
          <w:tcPr>
            <w:tcW w:w="1843" w:type="dxa"/>
          </w:tcPr>
          <w:p w:rsidR="00933E42" w:rsidRPr="00814735" w:rsidRDefault="00933E42" w:rsidP="00FF3718">
            <w:pPr>
              <w:pStyle w:val="BespokeTable"/>
            </w:pPr>
          </w:p>
        </w:tc>
        <w:tc>
          <w:tcPr>
            <w:tcW w:w="7229" w:type="dxa"/>
          </w:tcPr>
          <w:p w:rsidR="00933E42" w:rsidRPr="00814735" w:rsidRDefault="00933E42" w:rsidP="00FF3718">
            <w:pPr>
              <w:pStyle w:val="BespokeTable"/>
            </w:pPr>
          </w:p>
        </w:tc>
      </w:tr>
      <w:tr w:rsidR="00933E42" w:rsidRPr="003A021D" w:rsidTr="00933E42">
        <w:tc>
          <w:tcPr>
            <w:tcW w:w="1843" w:type="dxa"/>
            <w:vMerge w:val="restart"/>
          </w:tcPr>
          <w:p w:rsidR="00933E42" w:rsidRDefault="00933E42" w:rsidP="00FF3718">
            <w:pPr>
              <w:pStyle w:val="BespokeTable"/>
            </w:pPr>
            <w:r>
              <w:t>En suite</w:t>
            </w:r>
          </w:p>
          <w:p w:rsidR="00933E42" w:rsidRPr="00814735" w:rsidRDefault="00933E42" w:rsidP="00FF3718">
            <w:pPr>
              <w:pStyle w:val="BespokeTable"/>
            </w:pPr>
            <w:r w:rsidRPr="00814735">
              <w:lastRenderedPageBreak/>
              <w:t>(where applicable)</w:t>
            </w:r>
          </w:p>
        </w:tc>
        <w:tc>
          <w:tcPr>
            <w:tcW w:w="7229" w:type="dxa"/>
          </w:tcPr>
          <w:p w:rsidR="00933E42" w:rsidRPr="00814735" w:rsidRDefault="00933E42" w:rsidP="00FF3718">
            <w:pPr>
              <w:pStyle w:val="BespokeTable"/>
            </w:pPr>
            <w:r w:rsidRPr="00814735">
              <w:lastRenderedPageBreak/>
              <w:t xml:space="preserve">Ideal Standard </w:t>
            </w:r>
            <w:r w:rsidR="00FF72FE">
              <w:t>Tempo</w:t>
            </w:r>
            <w:r w:rsidRPr="00814735">
              <w:t xml:space="preserve"> Range inset 1 tap hole basin with semi pedestal.</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Ideal Standard </w:t>
            </w:r>
            <w:r w:rsidR="00FF72FE">
              <w:t>Tempo</w:t>
            </w:r>
            <w:r w:rsidRPr="00814735">
              <w:t xml:space="preserve"> close coupled W.C. with seat and cover.</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 xml:space="preserve">Just </w:t>
            </w:r>
            <w:r w:rsidR="00FF72FE">
              <w:t>Fusion</w:t>
            </w:r>
            <w:r w:rsidRPr="00814735">
              <w:t xml:space="preserve"> shower tray with wall panel &amp; Ideal Standard Synergy chrome/clear glass enclosure.</w:t>
            </w:r>
          </w:p>
        </w:tc>
      </w:tr>
      <w:tr w:rsidR="00933E42" w:rsidRPr="003A021D" w:rsidTr="00933E42">
        <w:tc>
          <w:tcPr>
            <w:tcW w:w="1843" w:type="dxa"/>
            <w:vMerge/>
          </w:tcPr>
          <w:p w:rsidR="00933E42" w:rsidRPr="00814735" w:rsidRDefault="00933E42" w:rsidP="00FF3718">
            <w:pPr>
              <w:pStyle w:val="BespokeTable"/>
            </w:pPr>
          </w:p>
        </w:tc>
        <w:tc>
          <w:tcPr>
            <w:tcW w:w="7229" w:type="dxa"/>
          </w:tcPr>
          <w:p w:rsidR="00933E42" w:rsidRPr="00814735" w:rsidRDefault="00933E42" w:rsidP="00FF3718">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A3AEF" w:rsidRPr="00006BDE" w:rsidRDefault="00CA3AEF" w:rsidP="00CA3AEF">
      <w:pPr>
        <w:pStyle w:val="Heading1"/>
      </w:pPr>
      <w:r>
        <w:t>Front d</w:t>
      </w:r>
      <w:r w:rsidRPr="00006BDE">
        <w:t xml:space="preserve">oor &amp; </w:t>
      </w:r>
      <w:r>
        <w:t>e</w:t>
      </w:r>
      <w:r w:rsidRPr="00CA3AEF">
        <w:t>xternal</w:t>
      </w:r>
      <w:r>
        <w:t xml:space="preserve"> </w:t>
      </w:r>
      <w:proofErr w:type="spellStart"/>
      <w:r>
        <w:t>colours</w:t>
      </w:r>
      <w:proofErr w:type="spellEnd"/>
    </w:p>
    <w:p w:rsidR="00514891" w:rsidRDefault="00514891" w:rsidP="00514891">
      <w:r>
        <w:t xml:space="preserve">Front entrance doors to houses will be of </w:t>
      </w:r>
      <w:smartTag w:uri="urn:schemas-microsoft-com:office:smarttags" w:element="stockticker">
        <w:r>
          <w:t>GRP</w:t>
        </w:r>
      </w:smartTag>
      <w:r>
        <w:t xml:space="preserve"> construction and 6 panel traditional style painted with chrome finish ironmongery.</w:t>
      </w:r>
    </w:p>
    <w:p w:rsidR="00514891" w:rsidRDefault="00514891" w:rsidP="00514891">
      <w:r>
        <w:t xml:space="preserve">External </w:t>
      </w:r>
      <w:proofErr w:type="spellStart"/>
      <w:r>
        <w:t>colours</w:t>
      </w:r>
      <w:proofErr w:type="spellEnd"/>
      <w:r>
        <w:t xml:space="preserve"> as per the exterior </w:t>
      </w:r>
      <w:proofErr w:type="spellStart"/>
      <w:r>
        <w:t>colour</w:t>
      </w:r>
      <w:proofErr w:type="spellEnd"/>
      <w:r>
        <w:t xml:space="preserve"> finishes schedule</w:t>
      </w:r>
      <w:r w:rsidRPr="002B5F09">
        <w:t xml:space="preserve"> – please ask your Sales Adviser for details.</w:t>
      </w:r>
      <w:r w:rsidR="008C6146">
        <w:t xml:space="preserve"> </w:t>
      </w:r>
      <w:r>
        <w:t xml:space="preserve">Front door </w:t>
      </w:r>
      <w:proofErr w:type="spellStart"/>
      <w:r>
        <w:t>colour</w:t>
      </w:r>
      <w:proofErr w:type="spellEnd"/>
      <w:r>
        <w:t xml:space="preserve"> to be chosen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0B0E34E1" wp14:editId="3B0F42ED">
                  <wp:extent cx="363855" cy="363855"/>
                  <wp:effectExtent l="0" t="0" r="0" b="0"/>
                  <wp:docPr id="138" name="Picture 138" descr="White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ite (BS5252) 00 E 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sz w:val="18"/>
              </w:rPr>
              <w:t>White (BS5252) 00 E 55</w:t>
            </w:r>
          </w:p>
        </w:tc>
        <w:tc>
          <w:tcPr>
            <w:tcW w:w="2977"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538757DC" wp14:editId="0A4283FE">
                  <wp:extent cx="363855" cy="363855"/>
                  <wp:effectExtent l="0" t="0" r="0" b="0"/>
                  <wp:docPr id="139" name="Picture 139" descr="Black (BS5252) 00 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BS5252) 00 E 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color w:val="000000"/>
                <w:sz w:val="18"/>
              </w:rPr>
              <w:t>Black (BS5252) 00 E 53</w:t>
            </w:r>
            <w:r w:rsidRPr="000B5B82">
              <w:rPr>
                <w:color w:val="000000"/>
                <w:sz w:val="18"/>
              </w:rPr>
              <w:tab/>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4CE5E6C" wp14:editId="6C092315">
                  <wp:extent cx="363855" cy="363855"/>
                  <wp:effectExtent l="0" t="0" r="0" b="0"/>
                  <wp:docPr id="140" name="Picture 140" descr="Grey (BS4800) 18 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y (BS4800) 18 B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Grey (BS4800) 18 B 25</w:t>
            </w:r>
          </w:p>
        </w:tc>
      </w:tr>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3593D244" wp14:editId="02F65B71">
                  <wp:extent cx="363855" cy="363855"/>
                  <wp:effectExtent l="0" t="0" r="0" b="0"/>
                  <wp:docPr id="141" name="Picture 141" descr="Red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BS5252) 00 E 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Red (BS5252) 04 E 55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401E9E45" wp14:editId="71AA9AF4">
                  <wp:extent cx="363855" cy="363855"/>
                  <wp:effectExtent l="0" t="0" r="0" b="0"/>
                  <wp:docPr id="142" name="Picture 142" descr="Green (BS4800) 14 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BS4800) 14 C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0B5B82">
            <w:pPr>
              <w:rPr>
                <w:sz w:val="18"/>
              </w:rPr>
            </w:pPr>
            <w:r w:rsidRPr="000B5B82">
              <w:rPr>
                <w:sz w:val="18"/>
              </w:rPr>
              <w:t>Green (BS4800) 14 C 39</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90763F9" wp14:editId="6B931F7F">
                  <wp:extent cx="363855" cy="363855"/>
                  <wp:effectExtent l="0" t="0" r="0" b="0"/>
                  <wp:docPr id="143" name="Picture 143" descr="Blue (RAL)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RAL) 50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Blue (RAL) 5013</w:t>
            </w:r>
          </w:p>
        </w:tc>
      </w:tr>
    </w:tbl>
    <w:p w:rsidR="00514891" w:rsidRDefault="00514891" w:rsidP="00514891">
      <w:r>
        <w:t xml:space="preserve">Note: </w:t>
      </w:r>
      <w:proofErr w:type="spellStart"/>
      <w:r>
        <w:t>Colour</w:t>
      </w:r>
      <w:proofErr w:type="spellEnd"/>
      <w:r>
        <w:t xml:space="preserve"> codes are used for example of approximate (gloss) finish, images shown are for representation only.</w:t>
      </w:r>
    </w:p>
    <w:p w:rsidR="00514891" w:rsidRDefault="00514891" w:rsidP="00514891">
      <w:r>
        <w:t xml:space="preserve">Garage vehicular entrance doors will be in the corresponding pre-finished </w:t>
      </w:r>
      <w:proofErr w:type="spellStart"/>
      <w:r>
        <w:t>colour</w:t>
      </w:r>
      <w:proofErr w:type="spellEnd"/>
      <w:r>
        <w:t xml:space="preserve"> to the front door choice, as detailed below, with the exception of a front door choice of grey, where black will be used in lieu.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062C3564" wp14:editId="6908E051">
                  <wp:extent cx="420924" cy="28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0924"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Moss Green (Based on RAL 6005)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4927CF6" wp14:editId="52D0B4AB">
                  <wp:extent cx="409500" cy="28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00"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Ruby Red (Based on RAL 3003)</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2BAFF304" wp14:editId="180AB3B4">
                  <wp:extent cx="391164" cy="28800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1164" cy="288000"/>
                          </a:xfrm>
                          <a:prstGeom prst="rect">
                            <a:avLst/>
                          </a:prstGeom>
                          <a:noFill/>
                          <a:ln>
                            <a:noFill/>
                          </a:ln>
                        </pic:spPr>
                      </pic:pic>
                    </a:graphicData>
                  </a:graphic>
                </wp:inline>
              </w:drawing>
            </w:r>
          </w:p>
          <w:p w:rsidR="00514891" w:rsidRPr="000B5B82" w:rsidRDefault="00514891" w:rsidP="00514891">
            <w:pPr>
              <w:rPr>
                <w:sz w:val="18"/>
              </w:rPr>
            </w:pPr>
            <w:r w:rsidRPr="000B5B82">
              <w:rPr>
                <w:sz w:val="18"/>
              </w:rPr>
              <w:t>Steel Blue (Based on RAL 5011)</w:t>
            </w:r>
          </w:p>
        </w:tc>
      </w:tr>
      <w:tr w:rsidR="00514891" w:rsidTr="00514891">
        <w:trPr>
          <w:trHeight w:val="680"/>
        </w:trPr>
        <w:tc>
          <w:tcPr>
            <w:tcW w:w="3119" w:type="dxa"/>
            <w:vAlign w:val="center"/>
          </w:tcPr>
          <w:p w:rsidR="008C6146" w:rsidRDefault="008C6146" w:rsidP="008C6146">
            <w:pPr>
              <w:rPr>
                <w:sz w:val="18"/>
              </w:rPr>
            </w:pPr>
            <w:r>
              <w:rPr>
                <w:rFonts w:ascii="Arial" w:hAnsi="Arial" w:cs="Arial"/>
                <w:noProof/>
                <w:color w:val="333333"/>
                <w:sz w:val="18"/>
                <w:szCs w:val="18"/>
                <w:lang w:val="en-GB" w:eastAsia="en-GB"/>
              </w:rPr>
              <w:drawing>
                <wp:inline distT="0" distB="0" distL="0" distR="0" wp14:anchorId="09571E5B" wp14:editId="6E344D04">
                  <wp:extent cx="432000" cy="288000"/>
                  <wp:effectExtent l="0" t="0" r="6350" b="0"/>
                  <wp:docPr id="27" name="Picture 27" descr="https://images-fibreglast-com.s3.amazonaws.com/pio-resized/750/7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mages-fibreglast-com.s3.amazonaws.com/pio-resized/750/701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000" cy="288000"/>
                          </a:xfrm>
                          <a:prstGeom prst="rect">
                            <a:avLst/>
                          </a:prstGeom>
                          <a:noFill/>
                          <a:ln>
                            <a:noFill/>
                          </a:ln>
                        </pic:spPr>
                      </pic:pic>
                    </a:graphicData>
                  </a:graphic>
                </wp:inline>
              </w:drawing>
            </w:r>
          </w:p>
          <w:p w:rsidR="00514891" w:rsidRPr="000B5B82" w:rsidRDefault="008C6146" w:rsidP="008C6146">
            <w:pPr>
              <w:rPr>
                <w:sz w:val="18"/>
              </w:rPr>
            </w:pPr>
            <w:r>
              <w:rPr>
                <w:sz w:val="18"/>
              </w:rPr>
              <w:t>Anthracite Grey (Based on RAL 7016</w:t>
            </w:r>
            <w:r w:rsidRPr="000B5B82">
              <w:rPr>
                <w:sz w:val="18"/>
              </w:rPr>
              <w:t>)</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D82E54D" wp14:editId="41A36A54">
                  <wp:extent cx="398118" cy="2880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8118"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White</w:t>
            </w:r>
          </w:p>
        </w:tc>
        <w:tc>
          <w:tcPr>
            <w:tcW w:w="2975" w:type="dxa"/>
            <w:vAlign w:val="center"/>
          </w:tcPr>
          <w:p w:rsidR="00514891" w:rsidRDefault="00514891" w:rsidP="00514891"/>
        </w:tc>
      </w:tr>
    </w:tbl>
    <w:p w:rsidR="00CA3AEF" w:rsidRPr="00592DCC" w:rsidRDefault="00CA3AEF" w:rsidP="00CA3AEF">
      <w:r>
        <w:t>Fasciae &amp; Eaves</w:t>
      </w:r>
      <w:r w:rsidRPr="00592DCC">
        <w:t xml:space="preserve"> – Exterior white.</w:t>
      </w:r>
    </w:p>
    <w:p w:rsidR="00CA3AEF" w:rsidRDefault="00CA3AEF" w:rsidP="00CA3AEF">
      <w:r w:rsidRPr="00592DCC">
        <w:t>Fencing – pre-finished.</w:t>
      </w:r>
    </w:p>
    <w:p w:rsidR="00514891" w:rsidRDefault="00514891" w:rsidP="00514891">
      <w:pPr>
        <w:pStyle w:val="Heading1"/>
      </w:pPr>
      <w:r>
        <w:t>External lighting (where lighting is fitted, as shown on individual floor plans)</w:t>
      </w:r>
    </w:p>
    <w:p w:rsidR="00514891" w:rsidRDefault="00514891" w:rsidP="00514891">
      <w:r>
        <w:t xml:space="preserve">Public elevations will be fitted with a wall lantern, constructed of die cast </w:t>
      </w:r>
      <w:proofErr w:type="spellStart"/>
      <w:r>
        <w:t>aluminium</w:t>
      </w:r>
      <w:proofErr w:type="spellEnd"/>
      <w:r>
        <w:t xml:space="preserve"> and finished in black.</w:t>
      </w:r>
    </w:p>
    <w:p w:rsidR="00514891" w:rsidRPr="00592DCC" w:rsidRDefault="00514891" w:rsidP="00514891">
      <w:r>
        <w:t>Private elevations will be fitted with a bulkhead style light, finished in white.</w:t>
      </w:r>
    </w:p>
    <w:p w:rsidR="00C15254" w:rsidRDefault="003A021D" w:rsidP="00814735">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CA3AEF" w:rsidRPr="00DD692A" w:rsidRDefault="003A021D" w:rsidP="00814735">
      <w:pPr>
        <w:pStyle w:val="Closingdisclaime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718" w:rsidRDefault="00FF3718" w:rsidP="00814735">
      <w:r>
        <w:separator/>
      </w:r>
    </w:p>
    <w:p w:rsidR="00FF3718" w:rsidRDefault="00FF3718" w:rsidP="00814735"/>
    <w:p w:rsidR="00FF3718" w:rsidRDefault="00FF3718" w:rsidP="00814735"/>
    <w:p w:rsidR="00FF3718" w:rsidRDefault="00FF3718" w:rsidP="00814735"/>
  </w:endnote>
  <w:endnote w:type="continuationSeparator" w:id="0">
    <w:p w:rsidR="00FF3718" w:rsidRDefault="00FF3718" w:rsidP="00814735">
      <w:r>
        <w:continuationSeparator/>
      </w:r>
    </w:p>
    <w:p w:rsidR="00FF3718" w:rsidRDefault="00FF3718" w:rsidP="00814735"/>
    <w:p w:rsidR="00FF3718" w:rsidRDefault="00FF3718" w:rsidP="00814735"/>
    <w:p w:rsidR="00FF3718" w:rsidRDefault="00FF3718"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718" w:rsidRPr="004B41F6" w:rsidRDefault="00FF3718" w:rsidP="00653A5B">
    <w:pPr>
      <w:pStyle w:val="Subtitle"/>
      <w:ind w:left="0"/>
      <w:rPr>
        <w:sz w:val="22"/>
        <w:szCs w:val="22"/>
      </w:rPr>
    </w:pPr>
    <w:r>
      <w:rPr>
        <w:sz w:val="22"/>
        <w:szCs w:val="22"/>
      </w:rPr>
      <w:t>R</w:t>
    </w:r>
    <w:r w:rsidR="002047D6">
      <w:rPr>
        <w:sz w:val="22"/>
        <w:szCs w:val="22"/>
      </w:rPr>
      <w:t>evision 14</w:t>
    </w:r>
  </w:p>
  <w:sdt>
    <w:sdtPr>
      <w:rPr>
        <w:sz w:val="22"/>
        <w:szCs w:val="22"/>
      </w:rPr>
      <w:alias w:val="Date"/>
      <w:tag w:val="Date"/>
      <w:id w:val="1740671549"/>
      <w:placeholder>
        <w:docPart w:val="4D90C42F186C4F4A8E60C495E3BAE640"/>
      </w:placeholder>
      <w:date w:fullDate="2019-04-03T00:00:00Z">
        <w:dateFormat w:val="MMMM d, yyyy"/>
        <w:lid w:val="en-US"/>
        <w:storeMappedDataAs w:val="dateTime"/>
        <w:calendar w:val="gregorian"/>
      </w:date>
    </w:sdtPr>
    <w:sdtEndPr/>
    <w:sdtContent>
      <w:p w:rsidR="00FF3718" w:rsidRPr="004B41F6" w:rsidRDefault="008A1629" w:rsidP="00B7205D">
        <w:pPr>
          <w:pStyle w:val="Subtitle"/>
          <w:spacing w:before="800" w:after="200"/>
          <w:ind w:left="0"/>
          <w:rPr>
            <w:sz w:val="22"/>
            <w:szCs w:val="22"/>
          </w:rPr>
        </w:pPr>
        <w:r>
          <w:rPr>
            <w:sz w:val="22"/>
            <w:szCs w:val="22"/>
          </w:rPr>
          <w:t>April 3, 2019</w:t>
        </w:r>
      </w:p>
    </w:sdtContent>
  </w:sdt>
  <w:p w:rsidR="00FF3718" w:rsidRDefault="00FF3718" w:rsidP="00B7205D">
    <w:pPr>
      <w:pStyle w:val="PageNumber1"/>
    </w:pPr>
    <w:r>
      <w:t xml:space="preserve"> Page </w:t>
    </w:r>
    <w:r w:rsidRPr="006D4BCB">
      <w:fldChar w:fldCharType="begin"/>
    </w:r>
    <w:r w:rsidRPr="006D4BCB">
      <w:instrText xml:space="preserve"> PAGE   \* MERGEFORMAT </w:instrText>
    </w:r>
    <w:r w:rsidRPr="006D4BCB">
      <w:fldChar w:fldCharType="separate"/>
    </w:r>
    <w:r w:rsidR="002047D6">
      <w:rPr>
        <w:noProof/>
      </w:rPr>
      <w:t>12</w:t>
    </w:r>
    <w:r w:rsidRPr="006D4BCB">
      <w:rPr>
        <w:noProof/>
      </w:rPr>
      <w:fldChar w:fldCharType="end"/>
    </w:r>
  </w:p>
  <w:p w:rsidR="00FF3718" w:rsidRPr="003F59F2" w:rsidRDefault="00FF3718"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rsidR="00FF3718" w:rsidRPr="003F59F2" w:rsidRDefault="00FF3718" w:rsidP="00653A5B">
    <w:pPr>
      <w:pStyle w:val="Footer"/>
      <w:pBdr>
        <w:top w:val="none" w:sz="0" w:space="0" w:color="auto"/>
      </w:pBdr>
      <w:ind w:left="0"/>
      <w:rPr>
        <w:noProof/>
        <w:lang w:val="en-GB" w:eastAsia="en-GB"/>
      </w:rPr>
    </w:pPr>
    <w:r w:rsidRPr="003F59F2">
      <w:rPr>
        <w:noProof/>
        <w:lang w:val="en-GB" w:eastAsia="en-GB"/>
      </w:rPr>
      <w:t>Balmacassie, Ellon, Aberdeenshire, AB41 8QR</w:t>
    </w:r>
  </w:p>
  <w:p w:rsidR="00FF3718" w:rsidRPr="003F59F2" w:rsidRDefault="00FF3718"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FF3718" w:rsidRDefault="00FF3718" w:rsidP="008147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718" w:rsidRPr="00A2720F" w:rsidRDefault="00FF3718" w:rsidP="00814735">
    <w:pPr>
      <w:pStyle w:val="Footer"/>
    </w:pPr>
    <w:r>
      <w:fldChar w:fldCharType="begin"/>
    </w:r>
    <w:r>
      <w:instrText xml:space="preserve"> DATE \@ "M/d/yyyy" </w:instrText>
    </w:r>
    <w:r>
      <w:fldChar w:fldCharType="separate"/>
    </w:r>
    <w:r w:rsidR="002047D6">
      <w:rPr>
        <w:noProof/>
      </w:rPr>
      <w:t>4/3/2019</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FF3718" w:rsidRDefault="00FF3718" w:rsidP="00814735"/>
  <w:p w:rsidR="00FF3718" w:rsidRDefault="00FF3718"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718" w:rsidRDefault="00FF3718" w:rsidP="00814735">
      <w:r>
        <w:separator/>
      </w:r>
    </w:p>
    <w:p w:rsidR="00FF3718" w:rsidRDefault="00FF3718" w:rsidP="00814735"/>
    <w:p w:rsidR="00FF3718" w:rsidRDefault="00FF3718" w:rsidP="00814735"/>
    <w:p w:rsidR="00FF3718" w:rsidRDefault="00FF3718" w:rsidP="00814735"/>
  </w:footnote>
  <w:footnote w:type="continuationSeparator" w:id="0">
    <w:p w:rsidR="00FF3718" w:rsidRDefault="00FF3718" w:rsidP="00814735">
      <w:r>
        <w:continuationSeparator/>
      </w:r>
    </w:p>
    <w:p w:rsidR="00FF3718" w:rsidRDefault="00FF3718" w:rsidP="00814735"/>
    <w:p w:rsidR="00FF3718" w:rsidRDefault="00FF3718" w:rsidP="00814735"/>
    <w:p w:rsidR="00FF3718" w:rsidRDefault="00FF3718"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718" w:rsidRDefault="00FF3718" w:rsidP="00814735">
    <w:pPr>
      <w:pStyle w:val="Logo"/>
    </w:pPr>
    <w:r w:rsidRPr="00DD692A">
      <w:rPr>
        <w:lang w:val="en-GB" w:eastAsia="en-GB"/>
      </w:rPr>
      <w:drawing>
        <wp:inline distT="0" distB="0" distL="0" distR="0" wp14:anchorId="1FBCC9A7" wp14:editId="2890DED7">
          <wp:extent cx="853200" cy="727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FF3718" w:rsidRDefault="00FF3718" w:rsidP="008147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718" w:rsidRDefault="00FF3718"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7987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60754"/>
    <w:rsid w:val="00060B60"/>
    <w:rsid w:val="000657AB"/>
    <w:rsid w:val="00086DBB"/>
    <w:rsid w:val="00092A5D"/>
    <w:rsid w:val="000A04A7"/>
    <w:rsid w:val="000A08C1"/>
    <w:rsid w:val="000A55CE"/>
    <w:rsid w:val="000B5B82"/>
    <w:rsid w:val="000D0746"/>
    <w:rsid w:val="000D0920"/>
    <w:rsid w:val="000D7649"/>
    <w:rsid w:val="000E082C"/>
    <w:rsid w:val="000E4AEA"/>
    <w:rsid w:val="00103966"/>
    <w:rsid w:val="00120219"/>
    <w:rsid w:val="00135B17"/>
    <w:rsid w:val="00140881"/>
    <w:rsid w:val="00142460"/>
    <w:rsid w:val="00143B45"/>
    <w:rsid w:val="00145F7A"/>
    <w:rsid w:val="001726BA"/>
    <w:rsid w:val="00176689"/>
    <w:rsid w:val="00186425"/>
    <w:rsid w:val="001873F8"/>
    <w:rsid w:val="001A717A"/>
    <w:rsid w:val="001D49EC"/>
    <w:rsid w:val="001F6EB9"/>
    <w:rsid w:val="002047D6"/>
    <w:rsid w:val="00210E48"/>
    <w:rsid w:val="00234C67"/>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71EC"/>
    <w:rsid w:val="00366C35"/>
    <w:rsid w:val="0038262C"/>
    <w:rsid w:val="0039014B"/>
    <w:rsid w:val="003A021D"/>
    <w:rsid w:val="003A0FDA"/>
    <w:rsid w:val="003C13F8"/>
    <w:rsid w:val="003E5CFA"/>
    <w:rsid w:val="003F59F2"/>
    <w:rsid w:val="003F6A01"/>
    <w:rsid w:val="0040075A"/>
    <w:rsid w:val="004244DC"/>
    <w:rsid w:val="00431112"/>
    <w:rsid w:val="00432E47"/>
    <w:rsid w:val="00435955"/>
    <w:rsid w:val="00497612"/>
    <w:rsid w:val="004B41F6"/>
    <w:rsid w:val="004C1652"/>
    <w:rsid w:val="004C1DD0"/>
    <w:rsid w:val="004E3A66"/>
    <w:rsid w:val="004E6F44"/>
    <w:rsid w:val="004F56EF"/>
    <w:rsid w:val="004F5ABF"/>
    <w:rsid w:val="00514891"/>
    <w:rsid w:val="0052138B"/>
    <w:rsid w:val="00534009"/>
    <w:rsid w:val="00542553"/>
    <w:rsid w:val="005446BC"/>
    <w:rsid w:val="00547BC9"/>
    <w:rsid w:val="00573A19"/>
    <w:rsid w:val="00592393"/>
    <w:rsid w:val="00592622"/>
    <w:rsid w:val="005933B3"/>
    <w:rsid w:val="005B3757"/>
    <w:rsid w:val="005B7F5D"/>
    <w:rsid w:val="005C3BB7"/>
    <w:rsid w:val="005C3EEE"/>
    <w:rsid w:val="005E2BED"/>
    <w:rsid w:val="005F10EA"/>
    <w:rsid w:val="00604368"/>
    <w:rsid w:val="0062308F"/>
    <w:rsid w:val="0063794D"/>
    <w:rsid w:val="00646C54"/>
    <w:rsid w:val="00653A5B"/>
    <w:rsid w:val="0066477E"/>
    <w:rsid w:val="006B75E6"/>
    <w:rsid w:val="006C72BC"/>
    <w:rsid w:val="006D4BCB"/>
    <w:rsid w:val="006E2F2C"/>
    <w:rsid w:val="006F48EE"/>
    <w:rsid w:val="007075DD"/>
    <w:rsid w:val="00734206"/>
    <w:rsid w:val="00743A5D"/>
    <w:rsid w:val="00760386"/>
    <w:rsid w:val="007901D8"/>
    <w:rsid w:val="007B4FEB"/>
    <w:rsid w:val="00814735"/>
    <w:rsid w:val="00857E22"/>
    <w:rsid w:val="008700D8"/>
    <w:rsid w:val="00876955"/>
    <w:rsid w:val="008A1629"/>
    <w:rsid w:val="008B1F83"/>
    <w:rsid w:val="008B49B1"/>
    <w:rsid w:val="008C0725"/>
    <w:rsid w:val="008C6146"/>
    <w:rsid w:val="008C7443"/>
    <w:rsid w:val="008D0DD3"/>
    <w:rsid w:val="008D3C07"/>
    <w:rsid w:val="00932DC5"/>
    <w:rsid w:val="00933E42"/>
    <w:rsid w:val="0094733B"/>
    <w:rsid w:val="00964EA4"/>
    <w:rsid w:val="00977FC5"/>
    <w:rsid w:val="00980D5C"/>
    <w:rsid w:val="009A3836"/>
    <w:rsid w:val="009C0D77"/>
    <w:rsid w:val="009D2032"/>
    <w:rsid w:val="009D56C6"/>
    <w:rsid w:val="009E126E"/>
    <w:rsid w:val="00A06C3B"/>
    <w:rsid w:val="00A142CC"/>
    <w:rsid w:val="00A2720F"/>
    <w:rsid w:val="00A30F81"/>
    <w:rsid w:val="00A40AF9"/>
    <w:rsid w:val="00A71622"/>
    <w:rsid w:val="00A730C8"/>
    <w:rsid w:val="00A93BEF"/>
    <w:rsid w:val="00AA276A"/>
    <w:rsid w:val="00AE0C04"/>
    <w:rsid w:val="00AE155F"/>
    <w:rsid w:val="00AE2452"/>
    <w:rsid w:val="00B13F68"/>
    <w:rsid w:val="00B3584A"/>
    <w:rsid w:val="00B60CF6"/>
    <w:rsid w:val="00B7205D"/>
    <w:rsid w:val="00BA2569"/>
    <w:rsid w:val="00BA7B9D"/>
    <w:rsid w:val="00BC366E"/>
    <w:rsid w:val="00BE0F2F"/>
    <w:rsid w:val="00BE203C"/>
    <w:rsid w:val="00BE5696"/>
    <w:rsid w:val="00C15254"/>
    <w:rsid w:val="00C20DBC"/>
    <w:rsid w:val="00C22DAD"/>
    <w:rsid w:val="00C424C1"/>
    <w:rsid w:val="00C51725"/>
    <w:rsid w:val="00C53763"/>
    <w:rsid w:val="00C952C0"/>
    <w:rsid w:val="00CA3AEF"/>
    <w:rsid w:val="00CA55AA"/>
    <w:rsid w:val="00CA6EC3"/>
    <w:rsid w:val="00CB0972"/>
    <w:rsid w:val="00CD0C25"/>
    <w:rsid w:val="00CF6524"/>
    <w:rsid w:val="00D064B9"/>
    <w:rsid w:val="00D15A6F"/>
    <w:rsid w:val="00D339FE"/>
    <w:rsid w:val="00D66209"/>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A0000"/>
    <w:rsid w:val="00EC06F4"/>
    <w:rsid w:val="00EC3566"/>
    <w:rsid w:val="00EC3E49"/>
    <w:rsid w:val="00ED5847"/>
    <w:rsid w:val="00F26490"/>
    <w:rsid w:val="00F42B68"/>
    <w:rsid w:val="00F43D55"/>
    <w:rsid w:val="00F44511"/>
    <w:rsid w:val="00F44B87"/>
    <w:rsid w:val="00F47715"/>
    <w:rsid w:val="00F52045"/>
    <w:rsid w:val="00FB23B3"/>
    <w:rsid w:val="00FC1BCC"/>
    <w:rsid w:val="00FD56A8"/>
    <w:rsid w:val="00FF341C"/>
    <w:rsid w:val="00FF356B"/>
    <w:rsid w:val="00FF3718"/>
    <w:rsid w:val="00FF7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9873"/>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paragraph" w:customStyle="1" w:styleId="Style1">
    <w:name w:val="Style1"/>
    <w:basedOn w:val="BespokeTable"/>
    <w:autoRedefine/>
    <w:qFormat/>
    <w:rsid w:val="000A08C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579364756">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0.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hyperlink" Target="http://www.mackintoshkitchens.co.uk/kitchens/trend-painted" TargetMode="External"/><Relationship Id="rId63" Type="http://schemas.openxmlformats.org/officeDocument/2006/relationships/image" Target="media/image40.jpeg"/><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hyperlink" Target="http://www.porcelanosa.com/uk/index.php" TargetMode="External"/><Relationship Id="rId112" Type="http://schemas.openxmlformats.org/officeDocument/2006/relationships/image" Target="media/image85.jpeg"/><Relationship Id="rId133" Type="http://schemas.openxmlformats.org/officeDocument/2006/relationships/image" Target="media/image105.jpeg"/><Relationship Id="rId138" Type="http://schemas.openxmlformats.org/officeDocument/2006/relationships/image" Target="media/image109.jpeg"/><Relationship Id="rId154" Type="http://schemas.openxmlformats.org/officeDocument/2006/relationships/image" Target="media/image125.jpeg"/><Relationship Id="rId159" Type="http://schemas.openxmlformats.org/officeDocument/2006/relationships/image" Target="media/image130.jpeg"/><Relationship Id="rId175" Type="http://schemas.openxmlformats.org/officeDocument/2006/relationships/fontTable" Target="fontTable.xml"/><Relationship Id="rId170" Type="http://schemas.openxmlformats.org/officeDocument/2006/relationships/image" Target="media/image141.emf"/><Relationship Id="rId16" Type="http://schemas.openxmlformats.org/officeDocument/2006/relationships/image" Target="media/image4.png"/><Relationship Id="rId107" Type="http://schemas.openxmlformats.org/officeDocument/2006/relationships/image" Target="media/image81.emf"/><Relationship Id="rId11" Type="http://schemas.openxmlformats.org/officeDocument/2006/relationships/footer" Target="footer1.xml"/><Relationship Id="rId32" Type="http://schemas.openxmlformats.org/officeDocument/2006/relationships/hyperlink" Target="https://www.nobilialondon.co.uk/wp-content/uploads/2015/10/PG3_Riva_893_Sanremo_Oak_Handleless.jpg" TargetMode="External"/><Relationship Id="rId37" Type="http://schemas.openxmlformats.org/officeDocument/2006/relationships/image" Target="media/image22.jpeg"/><Relationship Id="rId53" Type="http://schemas.openxmlformats.org/officeDocument/2006/relationships/hyperlink" Target="http://www.silestone.co.uk/colour/aluminio-nube/" TargetMode="External"/><Relationship Id="rId58" Type="http://schemas.openxmlformats.org/officeDocument/2006/relationships/image" Target="media/image36.jpeg"/><Relationship Id="rId74" Type="http://schemas.openxmlformats.org/officeDocument/2006/relationships/image" Target="media/image51.jpeg"/><Relationship Id="rId79" Type="http://schemas.openxmlformats.org/officeDocument/2006/relationships/image" Target="media/image56.emf"/><Relationship Id="rId102" Type="http://schemas.openxmlformats.org/officeDocument/2006/relationships/image" Target="media/image76.jpeg"/><Relationship Id="rId123" Type="http://schemas.openxmlformats.org/officeDocument/2006/relationships/image" Target="media/image95.jpeg"/><Relationship Id="rId128" Type="http://schemas.openxmlformats.org/officeDocument/2006/relationships/image" Target="media/image100.jpeg"/><Relationship Id="rId144" Type="http://schemas.openxmlformats.org/officeDocument/2006/relationships/image" Target="media/image115.jpeg"/><Relationship Id="rId149"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69.jpeg"/><Relationship Id="rId160" Type="http://schemas.openxmlformats.org/officeDocument/2006/relationships/image" Target="media/image131.jpeg"/><Relationship Id="rId165" Type="http://schemas.openxmlformats.org/officeDocument/2006/relationships/image" Target="media/image136.jpeg"/><Relationship Id="rId22" Type="http://schemas.openxmlformats.org/officeDocument/2006/relationships/image" Target="media/image9.jpeg"/><Relationship Id="rId27" Type="http://schemas.openxmlformats.org/officeDocument/2006/relationships/hyperlink" Target="http://www.duropal.co.uk/assets/files/m/gsvda/image.jpg" TargetMode="External"/><Relationship Id="rId43" Type="http://schemas.openxmlformats.org/officeDocument/2006/relationships/hyperlink" Target="http://www.nobilialondon.co.uk/wp-content/uploads/2015/10/122_Sand.jpg" TargetMode="External"/><Relationship Id="rId48" Type="http://schemas.openxmlformats.org/officeDocument/2006/relationships/image" Target="media/image30.emf"/><Relationship Id="rId64" Type="http://schemas.openxmlformats.org/officeDocument/2006/relationships/image" Target="media/image41.jpeg"/><Relationship Id="rId69" Type="http://schemas.openxmlformats.org/officeDocument/2006/relationships/image" Target="media/image46.emf"/><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6.jpeg"/><Relationship Id="rId139" Type="http://schemas.openxmlformats.org/officeDocument/2006/relationships/image" Target="media/image110.jpeg"/><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image" Target="media/image121.emf"/><Relationship Id="rId155" Type="http://schemas.openxmlformats.org/officeDocument/2006/relationships/image" Target="media/image126.jpeg"/><Relationship Id="rId171" Type="http://schemas.openxmlformats.org/officeDocument/2006/relationships/image" Target="media/image142.emf"/><Relationship Id="rId176" Type="http://schemas.openxmlformats.org/officeDocument/2006/relationships/glossaryDocument" Target="glossary/document.xml"/><Relationship Id="rId12" Type="http://schemas.openxmlformats.org/officeDocument/2006/relationships/header" Target="header2.xml"/><Relationship Id="rId17" Type="http://schemas.openxmlformats.org/officeDocument/2006/relationships/hyperlink" Target="http://www.nobilialondon.co.uk/product/062_metal_stainless_steel/" TargetMode="Externa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37.jpeg"/><Relationship Id="rId103" Type="http://schemas.openxmlformats.org/officeDocument/2006/relationships/image" Target="media/image77.jpeg"/><Relationship Id="rId108" Type="http://schemas.openxmlformats.org/officeDocument/2006/relationships/hyperlink" Target="http://www.porcelanosa.com/finder/resources/img/high/100140547.jpg" TargetMode="External"/><Relationship Id="rId124" Type="http://schemas.openxmlformats.org/officeDocument/2006/relationships/image" Target="media/image96.jpeg"/><Relationship Id="rId129" Type="http://schemas.openxmlformats.org/officeDocument/2006/relationships/image" Target="media/image101.jpeg"/><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2.jpeg"/><Relationship Id="rId91" Type="http://schemas.openxmlformats.org/officeDocument/2006/relationships/hyperlink" Target="http://www.porcelanosa.com/finder/resources/img/high/100157376.jpg" TargetMode="External"/><Relationship Id="rId96" Type="http://schemas.openxmlformats.org/officeDocument/2006/relationships/image" Target="media/image70.emf"/><Relationship Id="rId140" Type="http://schemas.openxmlformats.org/officeDocument/2006/relationships/image" Target="media/image111.jpeg"/><Relationship Id="rId145" Type="http://schemas.openxmlformats.org/officeDocument/2006/relationships/image" Target="media/image116.jpeg"/><Relationship Id="rId161" Type="http://schemas.openxmlformats.org/officeDocument/2006/relationships/image" Target="media/image132.jpeg"/><Relationship Id="rId166" Type="http://schemas.openxmlformats.org/officeDocument/2006/relationships/image" Target="media/image13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hyperlink" Target="http://www.nobilialondon.co.uk/wp-content/uploads/2015/10/PG3_Flash_450_White_High_Gloss.jpg" TargetMode="External"/><Relationship Id="rId114" Type="http://schemas.openxmlformats.org/officeDocument/2006/relationships/image" Target="media/image87.jpeg"/><Relationship Id="rId119" Type="http://schemas.openxmlformats.org/officeDocument/2006/relationships/image" Target="media/image92.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4.jpeg"/><Relationship Id="rId130" Type="http://schemas.openxmlformats.org/officeDocument/2006/relationships/image" Target="media/image102.jpeg"/><Relationship Id="rId135" Type="http://schemas.openxmlformats.org/officeDocument/2006/relationships/image" Target="media/image107.jpeg"/><Relationship Id="rId143" Type="http://schemas.openxmlformats.org/officeDocument/2006/relationships/image" Target="media/image114.jpeg"/><Relationship Id="rId148" Type="http://schemas.openxmlformats.org/officeDocument/2006/relationships/image" Target="media/image119.jpeg"/><Relationship Id="rId151" Type="http://schemas.openxmlformats.org/officeDocument/2006/relationships/image" Target="media/image122.jpeg"/><Relationship Id="rId156" Type="http://schemas.openxmlformats.org/officeDocument/2006/relationships/image" Target="media/image127.emf"/><Relationship Id="rId164" Type="http://schemas.openxmlformats.org/officeDocument/2006/relationships/image" Target="media/image135.jpeg"/><Relationship Id="rId169" Type="http://schemas.openxmlformats.org/officeDocument/2006/relationships/image" Target="media/image140.jpeg"/><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143.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4.jpeg"/><Relationship Id="rId109" Type="http://schemas.openxmlformats.org/officeDocument/2006/relationships/image" Target="media/image82.jpeg"/><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3.jpeg"/><Relationship Id="rId125" Type="http://schemas.openxmlformats.org/officeDocument/2006/relationships/image" Target="media/image97.jpeg"/><Relationship Id="rId141" Type="http://schemas.openxmlformats.org/officeDocument/2006/relationships/image" Target="media/image112.jpeg"/><Relationship Id="rId146" Type="http://schemas.openxmlformats.org/officeDocument/2006/relationships/image" Target="media/image117.jpeg"/><Relationship Id="rId167" Type="http://schemas.openxmlformats.org/officeDocument/2006/relationships/image" Target="media/image138.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7.jpeg"/><Relationship Id="rId162" Type="http://schemas.openxmlformats.org/officeDocument/2006/relationships/image" Target="media/image133.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3.jpeg"/><Relationship Id="rId136" Type="http://schemas.openxmlformats.org/officeDocument/2006/relationships/image" Target="media/image108.jpeg"/><Relationship Id="rId157" Type="http://schemas.openxmlformats.org/officeDocument/2006/relationships/image" Target="media/image128.jpeg"/><Relationship Id="rId61" Type="http://schemas.openxmlformats.org/officeDocument/2006/relationships/hyperlink" Target="http://www.mackintoshkitchens.co.uk/finishing-touches/handles/handle-suite-670" TargetMode="External"/><Relationship Id="rId82" Type="http://schemas.openxmlformats.org/officeDocument/2006/relationships/image" Target="media/image59.emf"/><Relationship Id="rId152" Type="http://schemas.openxmlformats.org/officeDocument/2006/relationships/image" Target="media/image123.jpeg"/><Relationship Id="rId173" Type="http://schemas.openxmlformats.org/officeDocument/2006/relationships/image" Target="media/image144.jpeg"/><Relationship Id="rId19" Type="http://schemas.openxmlformats.org/officeDocument/2006/relationships/image" Target="media/image6.jpeg"/><Relationship Id="rId14" Type="http://schemas.openxmlformats.org/officeDocument/2006/relationships/hyperlink" Target="http://www.nobiliagb.co.uk/" TargetMode="Externa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5.jpeg"/><Relationship Id="rId77" Type="http://schemas.openxmlformats.org/officeDocument/2006/relationships/image" Target="media/image54.emf"/><Relationship Id="rId100" Type="http://schemas.openxmlformats.org/officeDocument/2006/relationships/image" Target="media/image74.emf"/><Relationship Id="rId105" Type="http://schemas.openxmlformats.org/officeDocument/2006/relationships/image" Target="media/image79.jpeg"/><Relationship Id="rId126" Type="http://schemas.openxmlformats.org/officeDocument/2006/relationships/image" Target="media/image98.jpeg"/><Relationship Id="rId147" Type="http://schemas.openxmlformats.org/officeDocument/2006/relationships/image" Target="media/image118.jpeg"/><Relationship Id="rId168"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hyperlink" Target="http://www.nobilialondon.co.uk/wp-content/uploads/2015/10/022-White-Gloss.jpg" TargetMode="External"/><Relationship Id="rId72" Type="http://schemas.openxmlformats.org/officeDocument/2006/relationships/image" Target="media/image49.jpeg"/><Relationship Id="rId93" Type="http://schemas.openxmlformats.org/officeDocument/2006/relationships/hyperlink" Target="http://www.porcelanosa.com/finder/resources/img/high/100157370_001.jpg" TargetMode="External"/><Relationship Id="rId98" Type="http://schemas.openxmlformats.org/officeDocument/2006/relationships/image" Target="media/image72.jpeg"/><Relationship Id="rId121" Type="http://schemas.openxmlformats.org/officeDocument/2006/relationships/hyperlink" Target="http://www.porcelanosa.com/finder/Ceramic_Tiles_13/Retro_Blanco_10x20.html" TargetMode="External"/><Relationship Id="rId142" Type="http://schemas.openxmlformats.org/officeDocument/2006/relationships/image" Target="media/image113.jpeg"/><Relationship Id="rId163" Type="http://schemas.openxmlformats.org/officeDocument/2006/relationships/image" Target="media/image134.jpeg"/><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image" Target="media/image29.png"/><Relationship Id="rId67" Type="http://schemas.openxmlformats.org/officeDocument/2006/relationships/image" Target="media/image44.emf"/><Relationship Id="rId116" Type="http://schemas.openxmlformats.org/officeDocument/2006/relationships/image" Target="media/image89.jpeg"/><Relationship Id="rId137" Type="http://schemas.openxmlformats.org/officeDocument/2006/relationships/hyperlink" Target="http://www.porcelanosa.com/finder/resources/img/high/100124082.jpg" TargetMode="External"/><Relationship Id="rId158" Type="http://schemas.openxmlformats.org/officeDocument/2006/relationships/image" Target="media/image129.jpeg"/><Relationship Id="rId20" Type="http://schemas.openxmlformats.org/officeDocument/2006/relationships/image" Target="media/image7.jpeg"/><Relationship Id="rId41" Type="http://schemas.openxmlformats.org/officeDocument/2006/relationships/hyperlink" Target="http://www.nobilialondon.co.uk/wp-content/uploads/2015/10/PG2_Laser_415_Sand.jpg" TargetMode="External"/><Relationship Id="rId62" Type="http://schemas.openxmlformats.org/officeDocument/2006/relationships/image" Target="media/image39.jpeg"/><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4.jpeg"/><Relationship Id="rId132" Type="http://schemas.openxmlformats.org/officeDocument/2006/relationships/image" Target="media/image104.jpeg"/><Relationship Id="rId153" Type="http://schemas.openxmlformats.org/officeDocument/2006/relationships/image" Target="media/image124.jpeg"/><Relationship Id="rId174" Type="http://schemas.openxmlformats.org/officeDocument/2006/relationships/image" Target="media/image145.emf"/><Relationship Id="rId15" Type="http://schemas.openxmlformats.org/officeDocument/2006/relationships/image" Target="media/image3.png"/><Relationship Id="rId36" Type="http://schemas.openxmlformats.org/officeDocument/2006/relationships/image" Target="media/image21.jpeg"/><Relationship Id="rId57" Type="http://schemas.openxmlformats.org/officeDocument/2006/relationships/hyperlink" Target="https://www.nobilialondon.co.uk/wp-content/uploads/2015/10/PG9_Lux_823_Slate_Grey_High_Gloss.jpg" TargetMode="External"/><Relationship Id="rId106" Type="http://schemas.openxmlformats.org/officeDocument/2006/relationships/image" Target="media/image80.jpeg"/><Relationship Id="rId127" Type="http://schemas.openxmlformats.org/officeDocument/2006/relationships/image" Target="media/image99.jpeg"/></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114403"/>
    <w:rsid w:val="00327D5C"/>
    <w:rsid w:val="00C60777"/>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C16FB842-5C01-4432-A6ED-37A76A0A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36</TotalTime>
  <Pages>12</Pages>
  <Words>2262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Bespoke Options;</dc:subject>
  <dc:creator>Simon Birkby</dc:creator>
  <cp:keywords>Bespoke Options</cp:keywords>
  <cp:lastModifiedBy>Simon Birkby</cp:lastModifiedBy>
  <cp:revision>21</cp:revision>
  <cp:lastPrinted>2019-04-03T13:51:00Z</cp:lastPrinted>
  <dcterms:created xsi:type="dcterms:W3CDTF">2016-08-31T15:16:00Z</dcterms:created>
  <dcterms:modified xsi:type="dcterms:W3CDTF">2019-04-03T13:51:00Z</dcterms:modified>
  <cp:category>Bespoke Options</cp:category>
  <cp:contentStatus>Bespoke Options;</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