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840223" w14:textId="77777777" w:rsidR="00547BC9" w:rsidRPr="000D7649" w:rsidRDefault="00653A5B" w:rsidP="00814735">
      <w:pPr>
        <w:pStyle w:val="Title"/>
      </w:pPr>
      <w:r>
        <w:t>Bespoke Options</w:t>
      </w:r>
    </w:p>
    <w:p w14:paraId="5352D76C" w14:textId="77777777" w:rsidR="00F56D0A" w:rsidRDefault="00F56D0A" w:rsidP="00F56D0A">
      <w:pPr>
        <w:pStyle w:val="Projectimage"/>
      </w:pPr>
      <w:r w:rsidRPr="00A76AF6">
        <w:rPr>
          <w:noProof/>
          <w:lang w:val="en-GB" w:eastAsia="en-GB"/>
        </w:rPr>
        <w:drawing>
          <wp:inline distT="0" distB="0" distL="0" distR="0" wp14:anchorId="66282D3B" wp14:editId="2E5C2074">
            <wp:extent cx="5760085" cy="32780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7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F3ADA" w14:textId="77777777" w:rsidR="00F56D0A" w:rsidRDefault="00F56D0A" w:rsidP="00F56D0A">
      <w:pPr>
        <w:pStyle w:val="Projecttitle"/>
      </w:pPr>
      <w:r>
        <w:t>Dubford, Bridge of Don</w:t>
      </w:r>
    </w:p>
    <w:p w14:paraId="45219742" w14:textId="7CAAD71C" w:rsidR="00F56D0A" w:rsidRDefault="00F56D0A" w:rsidP="00F56D0A">
      <w:pPr>
        <w:pStyle w:val="Subtitle"/>
        <w:ind w:left="0"/>
      </w:pPr>
      <w:r>
        <w:t>Flats</w:t>
      </w:r>
    </w:p>
    <w:p w14:paraId="34B4A58E" w14:textId="1E39A350" w:rsidR="00933E42" w:rsidRDefault="00F56D0A" w:rsidP="00F56D0A">
      <w:pPr>
        <w:pStyle w:val="Subtitle"/>
        <w:ind w:left="0"/>
        <w:rPr>
          <w:noProof/>
          <w:lang w:val="en-GB" w:eastAsia="en-GB"/>
        </w:rPr>
        <w:sectPr w:rsidR="00933E42" w:rsidSect="003C13F8">
          <w:headerReference w:type="default" r:id="rId10"/>
          <w:footerReference w:type="default" r:id="rId11"/>
          <w:headerReference w:type="first" r:id="rId12"/>
          <w:footerReference w:type="first" r:id="rId13"/>
          <w:pgSz w:w="11907" w:h="16840" w:code="9"/>
          <w:pgMar w:top="1077" w:right="1418" w:bottom="1077" w:left="1418" w:header="720" w:footer="362" w:gutter="0"/>
          <w:cols w:space="720"/>
          <w:docGrid w:linePitch="272"/>
        </w:sectPr>
      </w:pPr>
      <w:r>
        <w:t>Plot</w:t>
      </w:r>
      <w:r w:rsidR="00076685">
        <w:t xml:space="preserve">s </w:t>
      </w:r>
      <w:r w:rsidR="00406810">
        <w:t>1901</w:t>
      </w:r>
      <w:r w:rsidR="00D07236">
        <w:t xml:space="preserve">, </w:t>
      </w:r>
      <w:r w:rsidR="00406810">
        <w:t>1903 &amp;1905</w:t>
      </w:r>
      <w:r>
        <w:t xml:space="preserve"> </w:t>
      </w:r>
      <w:bookmarkStart w:id="0" w:name="_GoBack"/>
      <w:bookmarkEnd w:id="0"/>
    </w:p>
    <w:p w14:paraId="1140059E" w14:textId="77777777" w:rsidR="00335DE9" w:rsidRPr="003A021D" w:rsidRDefault="003A021D" w:rsidP="00406810">
      <w:pPr>
        <w:pStyle w:val="Heading1"/>
        <w:rPr>
          <w:noProof/>
          <w:lang w:val="en-GB" w:eastAsia="en-GB"/>
        </w:rPr>
      </w:pPr>
      <w:r w:rsidRPr="003A021D">
        <w:rPr>
          <w:noProof/>
          <w:lang w:val="en-GB" w:eastAsia="en-GB"/>
        </w:rPr>
        <w:lastRenderedPageBreak/>
        <w:t>Kitchen (including Utility rooms/cupboard, where applicable)</w:t>
      </w:r>
    </w:p>
    <w:tbl>
      <w:tblPr>
        <w:tblStyle w:val="TableGrid"/>
        <w:tblW w:w="9043" w:type="dxa"/>
        <w:jc w:val="right"/>
        <w:tblLook w:val="04A0" w:firstRow="1" w:lastRow="0" w:firstColumn="1" w:lastColumn="0" w:noHBand="0" w:noVBand="1"/>
      </w:tblPr>
      <w:tblGrid>
        <w:gridCol w:w="1532"/>
        <w:gridCol w:w="1227"/>
        <w:gridCol w:w="3967"/>
        <w:gridCol w:w="2317"/>
      </w:tblGrid>
      <w:tr w:rsidR="00171858" w:rsidRPr="003A021D" w14:paraId="39FC5EEA" w14:textId="77777777" w:rsidTr="00171858">
        <w:trPr>
          <w:trHeight w:val="708"/>
          <w:jc w:val="right"/>
        </w:trPr>
        <w:tc>
          <w:tcPr>
            <w:tcW w:w="1532" w:type="dxa"/>
            <w:tcBorders>
              <w:bottom w:val="single" w:sz="4" w:space="0" w:color="auto"/>
            </w:tcBorders>
            <w:vAlign w:val="center"/>
          </w:tcPr>
          <w:p w14:paraId="60242762" w14:textId="77777777" w:rsidR="00335DE9" w:rsidRPr="003A021D" w:rsidRDefault="00335DE9" w:rsidP="006B769E">
            <w:pPr>
              <w:pStyle w:val="BespokeTable"/>
            </w:pPr>
            <w:r w:rsidRPr="003A021D">
              <w:t>Standard door fronts</w:t>
            </w:r>
            <w:r w:rsidR="006B769E">
              <w:t xml:space="preserve"> (JTC Aspire</w:t>
            </w:r>
            <w:r w:rsidR="00406810">
              <w:t xml:space="preserve"> range)</w:t>
            </w:r>
          </w:p>
        </w:tc>
        <w:tc>
          <w:tcPr>
            <w:tcW w:w="1227" w:type="dxa"/>
            <w:tcBorders>
              <w:bottom w:val="single" w:sz="4" w:space="0" w:color="auto"/>
            </w:tcBorders>
            <w:vAlign w:val="center"/>
          </w:tcPr>
          <w:p w14:paraId="6607C227" w14:textId="77777777" w:rsidR="00335DE9" w:rsidRPr="003A021D" w:rsidRDefault="00406810" w:rsidP="00BD7888">
            <w:pPr>
              <w:pStyle w:val="BespokeTable"/>
            </w:pPr>
            <w:r>
              <w:t>Visible Panels/Plinth</w:t>
            </w:r>
          </w:p>
        </w:tc>
        <w:tc>
          <w:tcPr>
            <w:tcW w:w="3967" w:type="dxa"/>
            <w:tcBorders>
              <w:bottom w:val="single" w:sz="4" w:space="0" w:color="auto"/>
            </w:tcBorders>
            <w:vAlign w:val="center"/>
          </w:tcPr>
          <w:p w14:paraId="52B02D0E" w14:textId="77777777" w:rsidR="00335DE9" w:rsidRPr="003A021D" w:rsidRDefault="00335DE9" w:rsidP="00BD7888">
            <w:pPr>
              <w:pStyle w:val="BespokeTable"/>
            </w:pPr>
            <w:r w:rsidRPr="003A021D">
              <w:t>Handle No.</w:t>
            </w:r>
          </w:p>
        </w:tc>
        <w:tc>
          <w:tcPr>
            <w:tcW w:w="2317" w:type="dxa"/>
            <w:tcBorders>
              <w:bottom w:val="single" w:sz="4" w:space="0" w:color="auto"/>
            </w:tcBorders>
            <w:vAlign w:val="center"/>
          </w:tcPr>
          <w:p w14:paraId="4BBD5896" w14:textId="77777777" w:rsidR="00335DE9" w:rsidRPr="003A021D" w:rsidRDefault="00406810" w:rsidP="00BD7888">
            <w:pPr>
              <w:pStyle w:val="BespokeTable"/>
            </w:pPr>
            <w:r>
              <w:t>Laminate Work Surface</w:t>
            </w:r>
          </w:p>
        </w:tc>
      </w:tr>
      <w:tr w:rsidR="00171858" w:rsidRPr="003A021D" w14:paraId="6DD3DC7E" w14:textId="77777777" w:rsidTr="00171858">
        <w:trPr>
          <w:trHeight w:val="57"/>
          <w:jc w:val="right"/>
        </w:trPr>
        <w:tc>
          <w:tcPr>
            <w:tcW w:w="1532" w:type="dxa"/>
            <w:tcBorders>
              <w:bottom w:val="nil"/>
            </w:tcBorders>
          </w:tcPr>
          <w:p w14:paraId="21D20A7B" w14:textId="77777777" w:rsidR="00335DE9" w:rsidRPr="003A021D" w:rsidRDefault="003848A1" w:rsidP="00BD7888">
            <w:pPr>
              <w:pStyle w:val="BespokeTable"/>
            </w:pPr>
            <w:r>
              <w:t>Acacia</w:t>
            </w:r>
          </w:p>
        </w:tc>
        <w:tc>
          <w:tcPr>
            <w:tcW w:w="1227" w:type="dxa"/>
            <w:tcBorders>
              <w:bottom w:val="nil"/>
            </w:tcBorders>
          </w:tcPr>
          <w:p w14:paraId="11E8D180" w14:textId="77777777" w:rsidR="00335DE9" w:rsidRPr="003A021D" w:rsidRDefault="003848A1" w:rsidP="00BD7888">
            <w:pPr>
              <w:pStyle w:val="BespokeTable"/>
            </w:pPr>
            <w:r>
              <w:t>Acacia (interior will match</w:t>
            </w:r>
            <w:r w:rsidR="00406810">
              <w:t>)</w:t>
            </w:r>
          </w:p>
        </w:tc>
        <w:tc>
          <w:tcPr>
            <w:tcW w:w="3967" w:type="dxa"/>
            <w:tcBorders>
              <w:top w:val="dashSmallGap" w:sz="4" w:space="0" w:color="auto"/>
              <w:bottom w:val="nil"/>
            </w:tcBorders>
          </w:tcPr>
          <w:p w14:paraId="2BB9D38C" w14:textId="77777777" w:rsidR="00335DE9" w:rsidRPr="003A021D" w:rsidRDefault="00406810" w:rsidP="00BD7888">
            <w:pPr>
              <w:pStyle w:val="BespokeTable"/>
            </w:pPr>
            <w:r>
              <w:t>HLE 50</w:t>
            </w:r>
          </w:p>
        </w:tc>
        <w:tc>
          <w:tcPr>
            <w:tcW w:w="2317" w:type="dxa"/>
            <w:tcBorders>
              <w:top w:val="dashSmallGap" w:sz="4" w:space="0" w:color="auto"/>
              <w:bottom w:val="nil"/>
            </w:tcBorders>
          </w:tcPr>
          <w:p w14:paraId="12F5769B" w14:textId="77777777" w:rsidR="00335DE9" w:rsidRPr="003A021D" w:rsidRDefault="00406810" w:rsidP="00BD7888">
            <w:pPr>
              <w:pStyle w:val="BespokeTable"/>
            </w:pPr>
            <w:r>
              <w:t>Jet</w:t>
            </w:r>
          </w:p>
        </w:tc>
      </w:tr>
      <w:tr w:rsidR="00171858" w:rsidRPr="003A021D" w14:paraId="225F1C30" w14:textId="77777777" w:rsidTr="00171858">
        <w:trPr>
          <w:trHeight w:val="708"/>
          <w:jc w:val="right"/>
        </w:trPr>
        <w:tc>
          <w:tcPr>
            <w:tcW w:w="1532" w:type="dxa"/>
            <w:tcBorders>
              <w:top w:val="nil"/>
              <w:bottom w:val="single" w:sz="4" w:space="0" w:color="auto"/>
            </w:tcBorders>
          </w:tcPr>
          <w:p w14:paraId="73BEB2D9" w14:textId="77777777" w:rsidR="00335DE9" w:rsidRPr="003A021D" w:rsidRDefault="00DD2C15" w:rsidP="00BD7888">
            <w:pPr>
              <w:pStyle w:val="BespokeTable"/>
            </w:pPr>
            <w:r w:rsidRPr="00DD2C15">
              <w:drawing>
                <wp:inline distT="0" distB="0" distL="0" distR="0" wp14:anchorId="1F55CAD3" wp14:editId="3952BB79">
                  <wp:extent cx="658033" cy="900000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03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7" w:type="dxa"/>
            <w:tcBorders>
              <w:top w:val="nil"/>
              <w:bottom w:val="single" w:sz="4" w:space="0" w:color="auto"/>
            </w:tcBorders>
          </w:tcPr>
          <w:p w14:paraId="75E03061" w14:textId="77777777" w:rsidR="00335DE9" w:rsidRPr="003A021D" w:rsidRDefault="00335DE9" w:rsidP="00BD7888">
            <w:pPr>
              <w:pStyle w:val="BespokeTable"/>
            </w:pPr>
          </w:p>
        </w:tc>
        <w:tc>
          <w:tcPr>
            <w:tcW w:w="3967" w:type="dxa"/>
            <w:tcBorders>
              <w:top w:val="nil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34ACFBB1" w14:textId="77777777" w:rsidR="00335DE9" w:rsidRPr="003A021D" w:rsidRDefault="00171858" w:rsidP="00BD7888">
            <w:pPr>
              <w:pStyle w:val="BespokeTable"/>
            </w:pPr>
            <w:r>
              <w:drawing>
                <wp:inline distT="0" distB="0" distL="0" distR="0" wp14:anchorId="35EEDAFD" wp14:editId="2753E112">
                  <wp:extent cx="2382205" cy="581025"/>
                  <wp:effectExtent l="0" t="0" r="0" b="0"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188" cy="584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7" w:type="dxa"/>
            <w:tcBorders>
              <w:top w:val="nil"/>
              <w:left w:val="dashSmallGap" w:sz="4" w:space="0" w:color="auto"/>
              <w:bottom w:val="dashSmallGap" w:sz="4" w:space="0" w:color="auto"/>
            </w:tcBorders>
          </w:tcPr>
          <w:p w14:paraId="6B4071EA" w14:textId="77777777" w:rsidR="00335DE9" w:rsidRPr="003A021D" w:rsidRDefault="00171858" w:rsidP="00BD7888">
            <w:pPr>
              <w:pStyle w:val="BespokeTable"/>
            </w:pPr>
            <w:r>
              <w:drawing>
                <wp:inline distT="0" distB="0" distL="0" distR="0" wp14:anchorId="57EE3C1D" wp14:editId="698516CC">
                  <wp:extent cx="1130400" cy="900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4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C932C8" w14:textId="77777777" w:rsidR="003A021D" w:rsidRPr="003A021D" w:rsidRDefault="003A021D" w:rsidP="00814735">
      <w:pPr>
        <w:pStyle w:val="Heading1"/>
        <w:rPr>
          <w:noProof/>
          <w:lang w:val="en-GB" w:eastAsia="en-GB"/>
        </w:rPr>
      </w:pPr>
      <w:r w:rsidRPr="003A021D">
        <w:rPr>
          <w:noProof/>
          <w:lang w:val="en-GB" w:eastAsia="en-GB"/>
        </w:rPr>
        <w:t>Sinks and taps</w:t>
      </w:r>
    </w:p>
    <w:tbl>
      <w:tblPr>
        <w:tblStyle w:val="TableGrid"/>
        <w:tblW w:w="9072" w:type="dxa"/>
        <w:tblInd w:w="-5" w:type="dxa"/>
        <w:tblLook w:val="04A0" w:firstRow="1" w:lastRow="0" w:firstColumn="1" w:lastColumn="0" w:noHBand="0" w:noVBand="1"/>
      </w:tblPr>
      <w:tblGrid>
        <w:gridCol w:w="3119"/>
        <w:gridCol w:w="5953"/>
      </w:tblGrid>
      <w:tr w:rsidR="003A021D" w:rsidRPr="003A021D" w14:paraId="33ECFBD3" w14:textId="77777777" w:rsidTr="00653A5B">
        <w:tc>
          <w:tcPr>
            <w:tcW w:w="3119" w:type="dxa"/>
          </w:tcPr>
          <w:p w14:paraId="02ADF83A" w14:textId="77777777" w:rsidR="003A021D" w:rsidRPr="003A021D" w:rsidRDefault="003A021D" w:rsidP="00BD7888">
            <w:pPr>
              <w:pStyle w:val="BespokeTable"/>
            </w:pPr>
            <w:r w:rsidRPr="003A021D">
              <w:t>Kitchen:</w:t>
            </w:r>
          </w:p>
        </w:tc>
        <w:tc>
          <w:tcPr>
            <w:tcW w:w="5953" w:type="dxa"/>
          </w:tcPr>
          <w:p w14:paraId="67188D2E" w14:textId="77777777" w:rsidR="003A021D" w:rsidRPr="009F5F16" w:rsidRDefault="009F5F16" w:rsidP="00BD7888">
            <w:pPr>
              <w:pStyle w:val="BespokeTable"/>
            </w:pPr>
            <w:r>
              <w:t>Rangemaster Glendale GL9502 stainless steel 1½ bowl sink,</w:t>
            </w:r>
            <w:r w:rsidR="003A021D" w:rsidRPr="003A021D">
              <w:t xml:space="preserve"> Bristan Ruby monobloc sink mixer with single flow spout</w:t>
            </w:r>
            <w:r>
              <w:t xml:space="preserve"> </w:t>
            </w:r>
          </w:p>
        </w:tc>
      </w:tr>
    </w:tbl>
    <w:p w14:paraId="25859D87" w14:textId="77777777" w:rsidR="003A021D" w:rsidRPr="003A021D" w:rsidRDefault="003A021D" w:rsidP="00814735">
      <w:pPr>
        <w:pStyle w:val="Heading1"/>
        <w:rPr>
          <w:noProof/>
          <w:lang w:val="en-GB" w:eastAsia="en-GB"/>
        </w:rPr>
      </w:pPr>
      <w:r w:rsidRPr="003A021D">
        <w:rPr>
          <w:noProof/>
          <w:lang w:val="en-GB" w:eastAsia="en-GB"/>
        </w:rPr>
        <w:t>Appliances</w:t>
      </w:r>
    </w:p>
    <w:p w14:paraId="11F90FA6" w14:textId="77777777" w:rsidR="003A021D" w:rsidRPr="003A021D" w:rsidRDefault="00171858" w:rsidP="00814735">
      <w:pPr>
        <w:rPr>
          <w:noProof/>
          <w:lang w:val="en-GB" w:eastAsia="en-GB"/>
        </w:rPr>
      </w:pPr>
      <w:r>
        <w:rPr>
          <w:noProof/>
          <w:lang w:val="en-GB" w:eastAsia="en-GB"/>
        </w:rPr>
        <w:t xml:space="preserve">Fitted as standard is an electric oven and </w:t>
      </w:r>
      <w:r w:rsidR="003A021D" w:rsidRPr="003A021D">
        <w:rPr>
          <w:noProof/>
          <w:lang w:val="en-GB" w:eastAsia="en-GB"/>
        </w:rPr>
        <w:t>hob</w:t>
      </w:r>
      <w:r>
        <w:rPr>
          <w:noProof/>
          <w:lang w:val="en-GB" w:eastAsia="en-GB"/>
        </w:rPr>
        <w:t>.</w:t>
      </w: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F3367D" w:rsidRPr="003A021D" w14:paraId="3AD84618" w14:textId="77777777" w:rsidTr="00F3367D">
        <w:tc>
          <w:tcPr>
            <w:tcW w:w="9072" w:type="dxa"/>
            <w:vAlign w:val="center"/>
          </w:tcPr>
          <w:p w14:paraId="1ADA1159" w14:textId="77777777" w:rsidR="00F3367D" w:rsidRPr="003A021D" w:rsidRDefault="003A44E9" w:rsidP="00BD7888">
            <w:pPr>
              <w:pStyle w:val="BespokeTable"/>
              <w:numPr>
                <w:ilvl w:val="0"/>
                <w:numId w:val="22"/>
              </w:numPr>
            </w:pPr>
            <w:r w:rsidRPr="003A44E9">
              <w:t>Indesit FIM33KAIX stainless steel single oven, ‘A’ energy rated</w:t>
            </w:r>
          </w:p>
        </w:tc>
      </w:tr>
      <w:tr w:rsidR="00F3367D" w:rsidRPr="003A021D" w14:paraId="799BCA18" w14:textId="77777777" w:rsidTr="00F3367D">
        <w:tc>
          <w:tcPr>
            <w:tcW w:w="9072" w:type="dxa"/>
            <w:vAlign w:val="center"/>
          </w:tcPr>
          <w:p w14:paraId="1605DA7E" w14:textId="77777777" w:rsidR="00F3367D" w:rsidRPr="003A021D" w:rsidRDefault="003A44E9" w:rsidP="00BD7888">
            <w:pPr>
              <w:pStyle w:val="BespokeTable"/>
              <w:numPr>
                <w:ilvl w:val="0"/>
                <w:numId w:val="22"/>
              </w:numPr>
            </w:pPr>
            <w:r w:rsidRPr="003A44E9">
              <w:t>Indesit PIM604IX stainless steel 4 solid plate electric hob</w:t>
            </w:r>
          </w:p>
        </w:tc>
      </w:tr>
    </w:tbl>
    <w:p w14:paraId="68A4EF01" w14:textId="77777777" w:rsidR="003A021D" w:rsidRPr="003A021D" w:rsidRDefault="00171858" w:rsidP="00814735">
      <w:pPr>
        <w:pStyle w:val="Heading1"/>
        <w:rPr>
          <w:noProof/>
          <w:lang w:val="en-GB" w:eastAsia="en-GB"/>
        </w:rPr>
      </w:pPr>
      <w:r>
        <w:rPr>
          <w:noProof/>
          <w:lang w:val="en-GB" w:eastAsia="en-GB"/>
        </w:rPr>
        <w:t xml:space="preserve">Wall </w:t>
      </w:r>
      <w:r w:rsidR="003A021D" w:rsidRPr="003A021D">
        <w:rPr>
          <w:noProof/>
          <w:lang w:val="en-GB" w:eastAsia="en-GB"/>
        </w:rPr>
        <w:t>tiling</w:t>
      </w:r>
    </w:p>
    <w:p w14:paraId="1A71F5F9" w14:textId="77777777" w:rsidR="003A021D" w:rsidRPr="003A021D" w:rsidRDefault="003A021D" w:rsidP="00405CC8">
      <w:pPr>
        <w:pStyle w:val="Heading1"/>
        <w:spacing w:before="120"/>
        <w:rPr>
          <w:noProof/>
          <w:lang w:val="en-GB" w:eastAsia="en-GB"/>
        </w:rPr>
      </w:pPr>
      <w:r w:rsidRPr="003A021D">
        <w:rPr>
          <w:rFonts w:ascii="Open Sans" w:hAnsi="Open Sans"/>
          <w:noProof/>
          <w:color w:val="0000FF"/>
          <w:lang w:val="en-GB" w:eastAsia="en-GB"/>
        </w:rPr>
        <w:drawing>
          <wp:inline distT="0" distB="0" distL="0" distR="0" wp14:anchorId="31C89063" wp14:editId="7657FE9A">
            <wp:extent cx="961200" cy="108000"/>
            <wp:effectExtent l="0" t="0" r="0" b="6350"/>
            <wp:docPr id="504" name="Picture 504" descr="PORCELANOSA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ORCELANOSA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00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072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4"/>
        <w:gridCol w:w="3549"/>
        <w:gridCol w:w="1985"/>
        <w:gridCol w:w="1984"/>
      </w:tblGrid>
      <w:tr w:rsidR="00405CC8" w:rsidRPr="003A021D" w14:paraId="6742035D" w14:textId="77777777" w:rsidTr="00405CC8">
        <w:trPr>
          <w:trHeight w:hRule="exact" w:val="454"/>
          <w:tblHeader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0F6078F" w14:textId="77777777" w:rsidR="00405CC8" w:rsidRPr="003A021D" w:rsidRDefault="00405CC8" w:rsidP="00BD7888">
            <w:pPr>
              <w:pStyle w:val="BespokeTable"/>
            </w:pPr>
            <w:r w:rsidRPr="003A021D">
              <w:t>Range/Colour</w:t>
            </w:r>
          </w:p>
        </w:tc>
        <w:tc>
          <w:tcPr>
            <w:tcW w:w="1985" w:type="dxa"/>
            <w:tcMar>
              <w:left w:w="0" w:type="dxa"/>
              <w:right w:w="0" w:type="dxa"/>
            </w:tcMar>
            <w:vAlign w:val="center"/>
          </w:tcPr>
          <w:p w14:paraId="198CB1F9" w14:textId="77777777" w:rsidR="00405CC8" w:rsidRPr="003A021D" w:rsidRDefault="00405CC8" w:rsidP="00BD7888">
            <w:pPr>
              <w:pStyle w:val="BespokeTable"/>
            </w:pPr>
            <w:r w:rsidRPr="003A021D">
              <w:t>Trim</w:t>
            </w:r>
          </w:p>
        </w:tc>
        <w:tc>
          <w:tcPr>
            <w:tcW w:w="1984" w:type="dxa"/>
            <w:tcMar>
              <w:left w:w="0" w:type="dxa"/>
              <w:right w:w="0" w:type="dxa"/>
            </w:tcMar>
            <w:vAlign w:val="center"/>
          </w:tcPr>
          <w:p w14:paraId="459459B3" w14:textId="77777777" w:rsidR="00405CC8" w:rsidRPr="003A021D" w:rsidRDefault="00405CC8" w:rsidP="00BD7888">
            <w:pPr>
              <w:pStyle w:val="BespokeTable"/>
            </w:pPr>
            <w:r w:rsidRPr="003A021D">
              <w:t>Grout/Sealant</w:t>
            </w:r>
          </w:p>
        </w:tc>
      </w:tr>
      <w:tr w:rsidR="00405CC8" w:rsidRPr="003A021D" w14:paraId="39B7F1A8" w14:textId="77777777" w:rsidTr="00405CC8">
        <w:trPr>
          <w:trHeight w:hRule="exact" w:val="1531"/>
        </w:trPr>
        <w:tc>
          <w:tcPr>
            <w:tcW w:w="1554" w:type="dxa"/>
            <w:tcBorders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6A87F0BB" w14:textId="77777777" w:rsidR="00405CC8" w:rsidRPr="003A021D" w:rsidRDefault="00405CC8" w:rsidP="00BD7888">
            <w:pPr>
              <w:pStyle w:val="BespokeTable"/>
            </w:pPr>
            <w:r w:rsidRPr="003A021D">
              <w:t>Formas Blanco</w:t>
            </w:r>
          </w:p>
        </w:tc>
        <w:tc>
          <w:tcPr>
            <w:tcW w:w="3549" w:type="dxa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14:paraId="7C2B2FFD" w14:textId="77777777" w:rsidR="00405CC8" w:rsidRPr="003A021D" w:rsidRDefault="00405CC8" w:rsidP="00BD7888">
            <w:pPr>
              <w:pStyle w:val="BespokeTable"/>
            </w:pPr>
            <w:r>
              <w:drawing>
                <wp:inline distT="0" distB="0" distL="0" distR="0" wp14:anchorId="28CF5594" wp14:editId="3512DD84">
                  <wp:extent cx="540137" cy="885825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846" cy="900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Mar>
              <w:left w:w="0" w:type="dxa"/>
              <w:right w:w="0" w:type="dxa"/>
            </w:tcMar>
            <w:vAlign w:val="center"/>
          </w:tcPr>
          <w:p w14:paraId="1FDCF8FE" w14:textId="77777777" w:rsidR="00405CC8" w:rsidRPr="003A021D" w:rsidRDefault="00405CC8" w:rsidP="00BD7888">
            <w:pPr>
              <w:pStyle w:val="BespokeTable"/>
            </w:pPr>
            <w:r w:rsidRPr="003A021D">
              <w:t>10.0 mm White</w:t>
            </w:r>
          </w:p>
        </w:tc>
        <w:tc>
          <w:tcPr>
            <w:tcW w:w="1984" w:type="dxa"/>
            <w:tcMar>
              <w:left w:w="0" w:type="dxa"/>
              <w:right w:w="0" w:type="dxa"/>
            </w:tcMar>
            <w:vAlign w:val="center"/>
          </w:tcPr>
          <w:p w14:paraId="7B48FA51" w14:textId="77777777" w:rsidR="00405CC8" w:rsidRPr="003A021D" w:rsidRDefault="00405CC8" w:rsidP="00BD7888">
            <w:pPr>
              <w:pStyle w:val="BespokeTable"/>
            </w:pPr>
            <w:r w:rsidRPr="003A021D">
              <w:t>Blanco(white)</w:t>
            </w:r>
          </w:p>
        </w:tc>
      </w:tr>
    </w:tbl>
    <w:p w14:paraId="60BE9A2A" w14:textId="77777777" w:rsidR="003A021D" w:rsidRPr="003A021D" w:rsidRDefault="003A021D" w:rsidP="00814735">
      <w:pPr>
        <w:pStyle w:val="Heading1"/>
        <w:rPr>
          <w:noProof/>
          <w:lang w:val="en-GB" w:eastAsia="en-GB"/>
        </w:rPr>
      </w:pPr>
      <w:r w:rsidRPr="003A021D">
        <w:rPr>
          <w:noProof/>
          <w:lang w:val="en-GB" w:eastAsia="en-GB"/>
        </w:rPr>
        <w:t>Sanitary ware and fitments</w:t>
      </w:r>
    </w:p>
    <w:p w14:paraId="0B2D18D3" w14:textId="77777777" w:rsidR="003A021D" w:rsidRDefault="003A021D" w:rsidP="00814735">
      <w:pPr>
        <w:rPr>
          <w:noProof/>
          <w:lang w:val="en-GB" w:eastAsia="en-GB"/>
        </w:rPr>
      </w:pPr>
      <w:r w:rsidRPr="003A021D">
        <w:rPr>
          <w:noProof/>
          <w:lang w:val="en-GB" w:eastAsia="en-GB"/>
        </w:rPr>
        <w:t>Sanitary ware colour will be – White.</w:t>
      </w:r>
    </w:p>
    <w:tbl>
      <w:tblPr>
        <w:tblStyle w:val="TableGrid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43"/>
        <w:gridCol w:w="7229"/>
      </w:tblGrid>
      <w:tr w:rsidR="00933E42" w:rsidRPr="003A021D" w14:paraId="49906BC0" w14:textId="77777777" w:rsidTr="00933E42">
        <w:tc>
          <w:tcPr>
            <w:tcW w:w="1843" w:type="dxa"/>
            <w:vMerge w:val="restart"/>
          </w:tcPr>
          <w:p w14:paraId="5C1E08C7" w14:textId="77777777" w:rsidR="00933E42" w:rsidRPr="00814735" w:rsidRDefault="00933E42" w:rsidP="00BD7888">
            <w:pPr>
              <w:pStyle w:val="BespokeTable"/>
            </w:pPr>
            <w:r w:rsidRPr="00814735">
              <w:t xml:space="preserve">Bathroom </w:t>
            </w:r>
          </w:p>
        </w:tc>
        <w:tc>
          <w:tcPr>
            <w:tcW w:w="7229" w:type="dxa"/>
          </w:tcPr>
          <w:p w14:paraId="0743A7FE" w14:textId="77777777" w:rsidR="00933E42" w:rsidRPr="00814735" w:rsidRDefault="00933E42" w:rsidP="00BD7888">
            <w:pPr>
              <w:pStyle w:val="BespokeTable"/>
            </w:pPr>
            <w:r w:rsidRPr="00814735">
              <w:t>Ideal Standard Tempo Cube  1 tap hole bath</w:t>
            </w:r>
          </w:p>
        </w:tc>
      </w:tr>
      <w:tr w:rsidR="00933E42" w:rsidRPr="003A021D" w14:paraId="60D8DD3D" w14:textId="77777777" w:rsidTr="00933E42">
        <w:tc>
          <w:tcPr>
            <w:tcW w:w="1843" w:type="dxa"/>
            <w:vMerge/>
          </w:tcPr>
          <w:p w14:paraId="44829298" w14:textId="77777777" w:rsidR="00933E42" w:rsidRPr="00814735" w:rsidRDefault="00933E42" w:rsidP="00BD7888">
            <w:pPr>
              <w:pStyle w:val="BespokeTable"/>
            </w:pPr>
          </w:p>
        </w:tc>
        <w:tc>
          <w:tcPr>
            <w:tcW w:w="7229" w:type="dxa"/>
          </w:tcPr>
          <w:p w14:paraId="603EB5FF" w14:textId="77777777" w:rsidR="00933E42" w:rsidRPr="00BD7888" w:rsidRDefault="00933E42" w:rsidP="00BD7888">
            <w:pPr>
              <w:pStyle w:val="BespokeTable"/>
            </w:pPr>
            <w:r w:rsidRPr="00BD7888">
              <w:t>Ideal Standard Unilux E3194 bath panel.</w:t>
            </w:r>
          </w:p>
        </w:tc>
      </w:tr>
      <w:tr w:rsidR="00933E42" w:rsidRPr="003A021D" w14:paraId="036BD2F9" w14:textId="77777777" w:rsidTr="00933E42">
        <w:tc>
          <w:tcPr>
            <w:tcW w:w="1843" w:type="dxa"/>
            <w:vMerge/>
          </w:tcPr>
          <w:p w14:paraId="7AAC52AF" w14:textId="77777777" w:rsidR="00933E42" w:rsidRPr="00814735" w:rsidRDefault="00933E42" w:rsidP="00BD7888">
            <w:pPr>
              <w:pStyle w:val="BespokeTable"/>
            </w:pPr>
          </w:p>
        </w:tc>
        <w:tc>
          <w:tcPr>
            <w:tcW w:w="7229" w:type="dxa"/>
          </w:tcPr>
          <w:p w14:paraId="3FED087F" w14:textId="77777777" w:rsidR="00933E42" w:rsidRPr="00BD7888" w:rsidRDefault="00D07236" w:rsidP="00BD7888">
            <w:pPr>
              <w:pStyle w:val="BespokeTable"/>
            </w:pPr>
            <w:hyperlink r:id="rId20" w:history="1">
              <w:r w:rsidR="00BD7888" w:rsidRPr="00BD7888">
                <w:rPr>
                  <w:rStyle w:val="Hyperlink"/>
                  <w:color w:val="auto"/>
                </w:rPr>
                <w:t>Bristan Prism mono bath mixer with shower handset.</w:t>
              </w:r>
            </w:hyperlink>
          </w:p>
        </w:tc>
      </w:tr>
      <w:tr w:rsidR="00933E42" w:rsidRPr="003A021D" w14:paraId="59E715D0" w14:textId="77777777" w:rsidTr="00933E42">
        <w:tc>
          <w:tcPr>
            <w:tcW w:w="1843" w:type="dxa"/>
            <w:vMerge/>
          </w:tcPr>
          <w:p w14:paraId="5A893DF9" w14:textId="77777777" w:rsidR="00933E42" w:rsidRPr="00814735" w:rsidRDefault="00933E42" w:rsidP="00BD7888">
            <w:pPr>
              <w:pStyle w:val="BespokeTable"/>
            </w:pPr>
          </w:p>
        </w:tc>
        <w:tc>
          <w:tcPr>
            <w:tcW w:w="7229" w:type="dxa"/>
          </w:tcPr>
          <w:p w14:paraId="5E1B570A" w14:textId="77777777" w:rsidR="00933E42" w:rsidRPr="00814735" w:rsidRDefault="00933E42" w:rsidP="00BD7888">
            <w:pPr>
              <w:pStyle w:val="BespokeTable"/>
            </w:pPr>
            <w:r w:rsidRPr="00814735">
              <w:t>Chrome plated luxury bath pop-up waste kit.</w:t>
            </w:r>
          </w:p>
        </w:tc>
      </w:tr>
      <w:tr w:rsidR="00933E42" w:rsidRPr="003A021D" w14:paraId="6E10F431" w14:textId="77777777" w:rsidTr="00933E42">
        <w:tc>
          <w:tcPr>
            <w:tcW w:w="1843" w:type="dxa"/>
            <w:vMerge/>
          </w:tcPr>
          <w:p w14:paraId="113CBE15" w14:textId="77777777" w:rsidR="00933E42" w:rsidRPr="00814735" w:rsidRDefault="00933E42" w:rsidP="00BD7888">
            <w:pPr>
              <w:pStyle w:val="BespokeTable"/>
            </w:pPr>
          </w:p>
        </w:tc>
        <w:tc>
          <w:tcPr>
            <w:tcW w:w="7229" w:type="dxa"/>
          </w:tcPr>
          <w:p w14:paraId="6254E639" w14:textId="77777777" w:rsidR="00933E42" w:rsidRPr="00814735" w:rsidRDefault="00933E42" w:rsidP="00BD7888">
            <w:pPr>
              <w:pStyle w:val="BespokeTable"/>
            </w:pPr>
            <w:r w:rsidRPr="00814735">
              <w:t xml:space="preserve">Ideal Standard </w:t>
            </w:r>
            <w:r w:rsidR="00101D92">
              <w:t>Tempo</w:t>
            </w:r>
            <w:r w:rsidRPr="00814735">
              <w:t xml:space="preserve"> Range 1 tap hole basin with semi pedestal.</w:t>
            </w:r>
          </w:p>
        </w:tc>
      </w:tr>
      <w:tr w:rsidR="00933E42" w:rsidRPr="003A021D" w14:paraId="7BF23CCB" w14:textId="77777777" w:rsidTr="00933E42">
        <w:tc>
          <w:tcPr>
            <w:tcW w:w="1843" w:type="dxa"/>
            <w:vMerge/>
          </w:tcPr>
          <w:p w14:paraId="1B74F3B0" w14:textId="77777777" w:rsidR="00933E42" w:rsidRPr="00814735" w:rsidRDefault="00933E42" w:rsidP="00BD7888">
            <w:pPr>
              <w:pStyle w:val="BespokeTable"/>
            </w:pPr>
          </w:p>
        </w:tc>
        <w:tc>
          <w:tcPr>
            <w:tcW w:w="7229" w:type="dxa"/>
          </w:tcPr>
          <w:p w14:paraId="70B57263" w14:textId="77777777" w:rsidR="00933E42" w:rsidRPr="00814735" w:rsidRDefault="00933E42" w:rsidP="00BD7888">
            <w:pPr>
              <w:pStyle w:val="BespokeTable"/>
            </w:pPr>
            <w:r w:rsidRPr="00814735">
              <w:t>Bristan Prism basin mixer with chrome waste kit.</w:t>
            </w:r>
          </w:p>
        </w:tc>
      </w:tr>
      <w:tr w:rsidR="00933E42" w:rsidRPr="003A021D" w14:paraId="33A0AEF8" w14:textId="77777777" w:rsidTr="00933E42">
        <w:tc>
          <w:tcPr>
            <w:tcW w:w="1843" w:type="dxa"/>
            <w:vMerge/>
          </w:tcPr>
          <w:p w14:paraId="17132944" w14:textId="77777777" w:rsidR="00933E42" w:rsidRPr="00814735" w:rsidRDefault="00933E42" w:rsidP="00BD7888">
            <w:pPr>
              <w:pStyle w:val="BespokeTable"/>
            </w:pPr>
          </w:p>
        </w:tc>
        <w:tc>
          <w:tcPr>
            <w:tcW w:w="7229" w:type="dxa"/>
          </w:tcPr>
          <w:p w14:paraId="5522D05F" w14:textId="77777777" w:rsidR="00933E42" w:rsidRPr="00814735" w:rsidRDefault="008D6FB0" w:rsidP="00BD7888">
            <w:pPr>
              <w:pStyle w:val="BespokeTable"/>
            </w:pPr>
            <w:r w:rsidRPr="00814735">
              <w:t xml:space="preserve">Ideal Standard </w:t>
            </w:r>
            <w:r w:rsidR="00101D92">
              <w:t>Tempo</w:t>
            </w:r>
            <w:r w:rsidRPr="00814735">
              <w:t xml:space="preserve"> close coupled W.C. with seat and cover</w:t>
            </w:r>
            <w:r>
              <w:t xml:space="preserve"> or </w:t>
            </w:r>
            <w:r w:rsidRPr="00A07C7A">
              <w:t xml:space="preserve">Ideal Standard </w:t>
            </w:r>
            <w:r w:rsidR="00101D92">
              <w:t>Tempo</w:t>
            </w:r>
            <w:r w:rsidRPr="00A07C7A">
              <w:t xml:space="preserve"> back to wall WC with concealed cistern, dual flushing plate, seat and cover</w:t>
            </w:r>
            <w:r>
              <w:t>.</w:t>
            </w:r>
          </w:p>
        </w:tc>
      </w:tr>
      <w:tr w:rsidR="00933E42" w:rsidRPr="003A021D" w14:paraId="4BEB139C" w14:textId="77777777" w:rsidTr="00933E42">
        <w:tc>
          <w:tcPr>
            <w:tcW w:w="1843" w:type="dxa"/>
            <w:vMerge w:val="restart"/>
          </w:tcPr>
          <w:p w14:paraId="36652D7F" w14:textId="77777777" w:rsidR="00933E42" w:rsidRDefault="00933E42" w:rsidP="00BD7888">
            <w:pPr>
              <w:pStyle w:val="BespokeTable"/>
            </w:pPr>
            <w:r>
              <w:t>En suite</w:t>
            </w:r>
          </w:p>
          <w:p w14:paraId="628F2CF6" w14:textId="77777777" w:rsidR="00933E42" w:rsidRPr="00814735" w:rsidRDefault="00933E42" w:rsidP="00BD7888">
            <w:pPr>
              <w:pStyle w:val="BespokeTable"/>
            </w:pPr>
            <w:r w:rsidRPr="00814735">
              <w:t>(where applicable)</w:t>
            </w:r>
          </w:p>
        </w:tc>
        <w:tc>
          <w:tcPr>
            <w:tcW w:w="7229" w:type="dxa"/>
          </w:tcPr>
          <w:p w14:paraId="29BCD2AE" w14:textId="77777777" w:rsidR="00933E42" w:rsidRPr="00814735" w:rsidRDefault="00933E42" w:rsidP="00BD7888">
            <w:pPr>
              <w:pStyle w:val="BespokeTable"/>
            </w:pPr>
            <w:r w:rsidRPr="00814735">
              <w:t xml:space="preserve">Ideal Standard </w:t>
            </w:r>
            <w:r w:rsidR="00101D92">
              <w:t>Tempo</w:t>
            </w:r>
            <w:r w:rsidRPr="00814735">
              <w:t xml:space="preserve"> Range inset 1 tap hole basin with semi pedestal.</w:t>
            </w:r>
          </w:p>
        </w:tc>
      </w:tr>
      <w:tr w:rsidR="00933E42" w:rsidRPr="003A021D" w14:paraId="787E46F1" w14:textId="77777777" w:rsidTr="00933E42">
        <w:tc>
          <w:tcPr>
            <w:tcW w:w="1843" w:type="dxa"/>
            <w:vMerge/>
          </w:tcPr>
          <w:p w14:paraId="145C1C92" w14:textId="77777777" w:rsidR="00933E42" w:rsidRPr="00814735" w:rsidRDefault="00933E42" w:rsidP="00BD7888">
            <w:pPr>
              <w:pStyle w:val="BespokeTable"/>
            </w:pPr>
          </w:p>
        </w:tc>
        <w:tc>
          <w:tcPr>
            <w:tcW w:w="7229" w:type="dxa"/>
          </w:tcPr>
          <w:p w14:paraId="2CC0B8CC" w14:textId="77777777" w:rsidR="00933E42" w:rsidRPr="00814735" w:rsidRDefault="00933E42" w:rsidP="00BD7888">
            <w:pPr>
              <w:pStyle w:val="BespokeTable"/>
            </w:pPr>
            <w:r w:rsidRPr="00814735">
              <w:t>Bristan Prism basin mixer with chrome waste kit.</w:t>
            </w:r>
          </w:p>
        </w:tc>
      </w:tr>
      <w:tr w:rsidR="00933E42" w:rsidRPr="003A021D" w14:paraId="3EF5AF33" w14:textId="77777777" w:rsidTr="00933E42">
        <w:tc>
          <w:tcPr>
            <w:tcW w:w="1843" w:type="dxa"/>
            <w:vMerge/>
          </w:tcPr>
          <w:p w14:paraId="1F748DC7" w14:textId="77777777" w:rsidR="00933E42" w:rsidRPr="00814735" w:rsidRDefault="00933E42" w:rsidP="00BD7888">
            <w:pPr>
              <w:pStyle w:val="BespokeTable"/>
            </w:pPr>
          </w:p>
        </w:tc>
        <w:tc>
          <w:tcPr>
            <w:tcW w:w="7229" w:type="dxa"/>
          </w:tcPr>
          <w:p w14:paraId="556FD971" w14:textId="77777777" w:rsidR="00933E42" w:rsidRPr="00814735" w:rsidRDefault="008D6FB0" w:rsidP="00BD7888">
            <w:pPr>
              <w:pStyle w:val="BespokeTable"/>
            </w:pPr>
            <w:r w:rsidRPr="00814735">
              <w:t xml:space="preserve">Ideal Standard </w:t>
            </w:r>
            <w:r w:rsidR="00101D92">
              <w:t>Tempo</w:t>
            </w:r>
            <w:r w:rsidRPr="00814735">
              <w:t xml:space="preserve"> close coupled W.C. with seat and cover</w:t>
            </w:r>
            <w:r>
              <w:t xml:space="preserve"> or </w:t>
            </w:r>
            <w:r w:rsidRPr="00A07C7A">
              <w:t xml:space="preserve">Ideal Standard </w:t>
            </w:r>
            <w:r w:rsidR="00101D92">
              <w:t>Tempo</w:t>
            </w:r>
            <w:r w:rsidRPr="00A07C7A">
              <w:t xml:space="preserve"> back to wall WC with concealed cistern, dual flushing plate, seat and cover</w:t>
            </w:r>
            <w:r>
              <w:t>.</w:t>
            </w:r>
          </w:p>
        </w:tc>
      </w:tr>
      <w:tr w:rsidR="00933E42" w:rsidRPr="003A021D" w14:paraId="411BCFE4" w14:textId="77777777" w:rsidTr="00933E42">
        <w:tc>
          <w:tcPr>
            <w:tcW w:w="1843" w:type="dxa"/>
            <w:vMerge/>
          </w:tcPr>
          <w:p w14:paraId="724F079F" w14:textId="77777777" w:rsidR="00933E42" w:rsidRPr="00814735" w:rsidRDefault="00933E42" w:rsidP="00BD7888">
            <w:pPr>
              <w:pStyle w:val="BespokeTable"/>
            </w:pPr>
          </w:p>
        </w:tc>
        <w:tc>
          <w:tcPr>
            <w:tcW w:w="7229" w:type="dxa"/>
          </w:tcPr>
          <w:p w14:paraId="5CE465A2" w14:textId="77777777" w:rsidR="00933E42" w:rsidRPr="00814735" w:rsidRDefault="00933E42" w:rsidP="00BD7888">
            <w:pPr>
              <w:pStyle w:val="BespokeTable"/>
            </w:pPr>
            <w:r w:rsidRPr="00814735">
              <w:t xml:space="preserve">Just </w:t>
            </w:r>
            <w:r w:rsidR="00190718">
              <w:t>Fusion</w:t>
            </w:r>
            <w:r w:rsidRPr="00814735">
              <w:t xml:space="preserve"> shower tray with wall panel &amp; Ideal Standard Synergy chrome/clear glass enclosure.</w:t>
            </w:r>
          </w:p>
        </w:tc>
      </w:tr>
      <w:tr w:rsidR="00933E42" w:rsidRPr="003A021D" w14:paraId="29461731" w14:textId="77777777" w:rsidTr="00933E42">
        <w:tc>
          <w:tcPr>
            <w:tcW w:w="1843" w:type="dxa"/>
            <w:vMerge/>
          </w:tcPr>
          <w:p w14:paraId="63034813" w14:textId="77777777" w:rsidR="00933E42" w:rsidRPr="00814735" w:rsidRDefault="00933E42" w:rsidP="00BD7888">
            <w:pPr>
              <w:pStyle w:val="BespokeTable"/>
            </w:pPr>
          </w:p>
        </w:tc>
        <w:tc>
          <w:tcPr>
            <w:tcW w:w="7229" w:type="dxa"/>
          </w:tcPr>
          <w:p w14:paraId="0FF0F079" w14:textId="77777777" w:rsidR="00933E42" w:rsidRPr="00814735" w:rsidRDefault="00933E42" w:rsidP="00BD7888">
            <w:pPr>
              <w:pStyle w:val="BespokeTable"/>
            </w:pPr>
            <w:r w:rsidRPr="00814735">
              <w:t>Bristan Prism thermostatic dual control shower valve and adjustable riser.</w:t>
            </w:r>
          </w:p>
        </w:tc>
      </w:tr>
    </w:tbl>
    <w:p w14:paraId="00F4865A" w14:textId="77777777" w:rsidR="003A021D" w:rsidRPr="003A021D" w:rsidRDefault="003A021D" w:rsidP="00814735">
      <w:pPr>
        <w:pStyle w:val="Heading1"/>
        <w:rPr>
          <w:noProof/>
          <w:lang w:val="en-GB" w:eastAsia="en-GB"/>
        </w:rPr>
      </w:pPr>
      <w:r w:rsidRPr="003A021D">
        <w:rPr>
          <w:noProof/>
          <w:lang w:val="en-GB" w:eastAsia="en-GB"/>
        </w:rPr>
        <w:t>En suite shower paneling (where applicable)</w:t>
      </w:r>
    </w:p>
    <w:p w14:paraId="3FD2CC1D" w14:textId="77777777" w:rsidR="003A021D" w:rsidRDefault="003A021D" w:rsidP="00814735">
      <w:pPr>
        <w:rPr>
          <w:noProof/>
          <w:lang w:val="en-GB" w:eastAsia="en-GB"/>
        </w:rPr>
      </w:pPr>
      <w:r w:rsidRPr="003A021D">
        <w:rPr>
          <w:noProof/>
          <w:lang w:val="en-GB" w:eastAsia="en-GB"/>
        </w:rPr>
        <w:t>The feature aqua paneling within the shower encl</w:t>
      </w:r>
      <w:r w:rsidR="00777E11">
        <w:rPr>
          <w:noProof/>
          <w:lang w:val="en-GB" w:eastAsia="en-GB"/>
        </w:rPr>
        <w:t xml:space="preserve">osure will be - </w:t>
      </w:r>
      <w:r w:rsidRPr="003A021D">
        <w:rPr>
          <w:noProof/>
          <w:lang w:val="en-GB" w:eastAsia="en-GB"/>
        </w:rPr>
        <w:t>Gloss White 8100.</w:t>
      </w:r>
    </w:p>
    <w:p w14:paraId="14ED4ED4" w14:textId="77777777" w:rsidR="003A021D" w:rsidRPr="003A021D" w:rsidRDefault="003A021D" w:rsidP="00814735">
      <w:pPr>
        <w:pStyle w:val="Closingdisclaimer"/>
        <w:rPr>
          <w:noProof/>
          <w:lang w:val="en-GB" w:eastAsia="en-GB"/>
        </w:rPr>
      </w:pPr>
      <w:r w:rsidRPr="003A021D">
        <w:rPr>
          <w:noProof/>
          <w:lang w:val="en-GB" w:eastAsia="en-GB"/>
        </w:rPr>
        <w:t>Although every care and attention has been taken to ensure the accuracy of all information given, the contents do not form part of or constitute a representation or warranty of any contract.</w:t>
      </w:r>
    </w:p>
    <w:p w14:paraId="6EF5D53B" w14:textId="77777777" w:rsidR="00592622" w:rsidRDefault="003A021D" w:rsidP="00814735">
      <w:pPr>
        <w:pStyle w:val="Closingdisclaimer"/>
        <w:rPr>
          <w:noProof/>
          <w:lang w:val="en-GB" w:eastAsia="en-GB"/>
        </w:rPr>
      </w:pPr>
      <w:r w:rsidRPr="003A021D">
        <w:rPr>
          <w:noProof/>
          <w:lang w:val="en-GB" w:eastAsia="en-GB"/>
        </w:rPr>
        <w:t>Scotia Homes Limited reserves the right to vary the above specifications (including any quoted sizes and specific products/model nos.) where necess</w:t>
      </w:r>
      <w:r w:rsidR="00814735">
        <w:rPr>
          <w:noProof/>
          <w:lang w:val="en-GB" w:eastAsia="en-GB"/>
        </w:rPr>
        <w:t>ary but to similar or higher standards.</w:t>
      </w:r>
    </w:p>
    <w:p w14:paraId="68023DCE" w14:textId="77777777" w:rsidR="00B25ACC" w:rsidRDefault="00B25ACC" w:rsidP="00814735">
      <w:pPr>
        <w:pStyle w:val="Closingdisclaimer"/>
      </w:pPr>
    </w:p>
    <w:p w14:paraId="3909EDF7" w14:textId="77777777" w:rsidR="00B25ACC" w:rsidRPr="00B25ACC" w:rsidRDefault="00B25ACC" w:rsidP="00B25ACC"/>
    <w:p w14:paraId="4CFAE64F" w14:textId="77777777" w:rsidR="00B25ACC" w:rsidRPr="00B25ACC" w:rsidRDefault="00B25ACC" w:rsidP="00B25ACC"/>
    <w:p w14:paraId="50624CC6" w14:textId="77777777" w:rsidR="00CA3AEF" w:rsidRPr="00B25ACC" w:rsidRDefault="00B25ACC" w:rsidP="00B25ACC">
      <w:pPr>
        <w:tabs>
          <w:tab w:val="left" w:pos="7515"/>
        </w:tabs>
      </w:pPr>
      <w:r>
        <w:tab/>
      </w:r>
    </w:p>
    <w:sectPr w:rsidR="00CA3AEF" w:rsidRPr="00B25ACC" w:rsidSect="003C13F8">
      <w:pgSz w:w="11907" w:h="16840" w:code="9"/>
      <w:pgMar w:top="1077" w:right="1418" w:bottom="1077" w:left="1418" w:header="720" w:footer="362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8B6772" w14:textId="77777777" w:rsidR="00B36785" w:rsidRDefault="00B36785" w:rsidP="00814735">
      <w:r>
        <w:separator/>
      </w:r>
    </w:p>
    <w:p w14:paraId="6E0C4D4A" w14:textId="77777777" w:rsidR="00B36785" w:rsidRDefault="00B36785" w:rsidP="00814735"/>
    <w:p w14:paraId="68FDF7A8" w14:textId="77777777" w:rsidR="00B36785" w:rsidRDefault="00B36785" w:rsidP="00814735"/>
    <w:p w14:paraId="7212D7E5" w14:textId="77777777" w:rsidR="00B36785" w:rsidRDefault="00B36785" w:rsidP="00814735"/>
  </w:endnote>
  <w:endnote w:type="continuationSeparator" w:id="0">
    <w:p w14:paraId="64EF03D1" w14:textId="77777777" w:rsidR="00B36785" w:rsidRDefault="00B36785" w:rsidP="00814735">
      <w:r>
        <w:continuationSeparator/>
      </w:r>
    </w:p>
    <w:p w14:paraId="40725892" w14:textId="77777777" w:rsidR="00B36785" w:rsidRDefault="00B36785" w:rsidP="00814735"/>
    <w:p w14:paraId="7DBCA53D" w14:textId="77777777" w:rsidR="00B36785" w:rsidRDefault="00B36785" w:rsidP="00814735"/>
    <w:p w14:paraId="491C0AF2" w14:textId="77777777" w:rsidR="00B36785" w:rsidRDefault="00B36785" w:rsidP="0081473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BB41B" w14:textId="1AB8A770" w:rsidR="00B36785" w:rsidRPr="004B41F6" w:rsidRDefault="00280AA1" w:rsidP="00653A5B">
    <w:pPr>
      <w:pStyle w:val="Subtitle"/>
      <w:ind w:left="0"/>
      <w:rPr>
        <w:sz w:val="22"/>
        <w:szCs w:val="22"/>
      </w:rPr>
    </w:pPr>
    <w:r>
      <w:rPr>
        <w:sz w:val="22"/>
        <w:szCs w:val="22"/>
      </w:rPr>
      <w:t xml:space="preserve">1513 </w:t>
    </w:r>
    <w:r w:rsidR="00B36785">
      <w:rPr>
        <w:sz w:val="22"/>
        <w:szCs w:val="22"/>
      </w:rPr>
      <w:t>R</w:t>
    </w:r>
    <w:r w:rsidR="003848A1">
      <w:rPr>
        <w:sz w:val="22"/>
        <w:szCs w:val="22"/>
      </w:rPr>
      <w:t xml:space="preserve">evision </w:t>
    </w:r>
    <w:r w:rsidR="00D07236">
      <w:rPr>
        <w:sz w:val="22"/>
        <w:szCs w:val="22"/>
      </w:rPr>
      <w:t>5</w:t>
    </w:r>
  </w:p>
  <w:sdt>
    <w:sdtPr>
      <w:rPr>
        <w:sz w:val="22"/>
        <w:szCs w:val="22"/>
      </w:rPr>
      <w:alias w:val="Date"/>
      <w:tag w:val="Date"/>
      <w:id w:val="-2121294107"/>
      <w:placeholder>
        <w:docPart w:val="4D90C42F186C4F4A8E60C495E3BAE640"/>
      </w:placeholder>
      <w:date w:fullDate="2019-11-14T00:00:00Z">
        <w:dateFormat w:val="MMMM d, yyyy"/>
        <w:lid w:val="en-US"/>
        <w:storeMappedDataAs w:val="dateTime"/>
        <w:calendar w:val="gregorian"/>
      </w:date>
    </w:sdtPr>
    <w:sdtEndPr/>
    <w:sdtContent>
      <w:p w14:paraId="01F958DD" w14:textId="02AE0AE1" w:rsidR="00B36785" w:rsidRPr="004B41F6" w:rsidRDefault="00D07236" w:rsidP="00B7205D">
        <w:pPr>
          <w:pStyle w:val="Subtitle"/>
          <w:spacing w:before="800" w:after="200"/>
          <w:ind w:left="0"/>
          <w:rPr>
            <w:sz w:val="22"/>
            <w:szCs w:val="22"/>
          </w:rPr>
        </w:pPr>
        <w:r>
          <w:rPr>
            <w:sz w:val="22"/>
            <w:szCs w:val="22"/>
          </w:rPr>
          <w:t>November 14, 2019</w:t>
        </w:r>
      </w:p>
    </w:sdtContent>
  </w:sdt>
  <w:p w14:paraId="55D2BCDF" w14:textId="77777777" w:rsidR="00B36785" w:rsidRDefault="00B36785" w:rsidP="00B7205D">
    <w:pPr>
      <w:pStyle w:val="PageNumber1"/>
    </w:pPr>
    <w:r>
      <w:t xml:space="preserve"> Page </w:t>
    </w:r>
    <w:r w:rsidRPr="006D4BCB">
      <w:fldChar w:fldCharType="begin"/>
    </w:r>
    <w:r w:rsidRPr="006D4BCB">
      <w:instrText xml:space="preserve"> PAGE   \* MERGEFORMAT </w:instrText>
    </w:r>
    <w:r w:rsidRPr="006D4BCB">
      <w:fldChar w:fldCharType="separate"/>
    </w:r>
    <w:r w:rsidR="003848A1">
      <w:rPr>
        <w:noProof/>
      </w:rPr>
      <w:t>2</w:t>
    </w:r>
    <w:r w:rsidRPr="006D4BCB">
      <w:rPr>
        <w:noProof/>
      </w:rPr>
      <w:fldChar w:fldCharType="end"/>
    </w:r>
  </w:p>
  <w:p w14:paraId="10A4A5C3" w14:textId="77777777" w:rsidR="00B36785" w:rsidRPr="003F59F2" w:rsidRDefault="00B36785" w:rsidP="00653A5B">
    <w:pPr>
      <w:pStyle w:val="Footer"/>
      <w:pBdr>
        <w:top w:val="none" w:sz="0" w:space="0" w:color="auto"/>
      </w:pBdr>
      <w:ind w:left="0"/>
      <w:rPr>
        <w:noProof/>
        <w:lang w:val="en-GB" w:eastAsia="en-GB"/>
      </w:rPr>
    </w:pPr>
    <w:r>
      <w:rPr>
        <w:noProof/>
        <w:lang w:val="en-GB" w:eastAsia="en-GB"/>
      </w:rPr>
      <w:t xml:space="preserve">Scotia Homes </w:t>
    </w:r>
    <w:r w:rsidRPr="003F59F2">
      <w:rPr>
        <w:noProof/>
        <w:lang w:val="en-GB" w:eastAsia="en-GB"/>
      </w:rPr>
      <w:t>Limited</w:t>
    </w:r>
  </w:p>
  <w:p w14:paraId="1777DFCB" w14:textId="77777777" w:rsidR="00B36785" w:rsidRPr="003F59F2" w:rsidRDefault="00B36785" w:rsidP="00653A5B">
    <w:pPr>
      <w:pStyle w:val="Footer"/>
      <w:pBdr>
        <w:top w:val="none" w:sz="0" w:space="0" w:color="auto"/>
      </w:pBdr>
      <w:ind w:left="0"/>
      <w:rPr>
        <w:noProof/>
        <w:lang w:val="en-GB" w:eastAsia="en-GB"/>
      </w:rPr>
    </w:pPr>
    <w:r w:rsidRPr="003F59F2">
      <w:rPr>
        <w:noProof/>
        <w:lang w:val="en-GB" w:eastAsia="en-GB"/>
      </w:rPr>
      <w:t>Balmacassie, Ellon, Aberdeenshire, AB41 8QR</w:t>
    </w:r>
  </w:p>
  <w:p w14:paraId="6CD119D4" w14:textId="77777777" w:rsidR="00B36785" w:rsidRPr="003F59F2" w:rsidRDefault="00B36785" w:rsidP="00653A5B">
    <w:pPr>
      <w:pStyle w:val="Footer"/>
      <w:pBdr>
        <w:top w:val="none" w:sz="0" w:space="0" w:color="auto"/>
      </w:pBdr>
      <w:ind w:left="0"/>
      <w:rPr>
        <w:noProof/>
        <w:sz w:val="18"/>
        <w:lang w:val="en-GB" w:eastAsia="en-GB"/>
      </w:rPr>
    </w:pPr>
    <w:r w:rsidRPr="003F59F2">
      <w:rPr>
        <w:noProof/>
        <w:lang w:val="en-GB" w:eastAsia="en-GB"/>
      </w:rPr>
      <w:t xml:space="preserve">E-mail: </w:t>
    </w:r>
    <w:hyperlink r:id="rId1" w:history="1">
      <w:r w:rsidRPr="00884D26">
        <w:rPr>
          <w:rStyle w:val="Hyperlink"/>
          <w:noProof/>
          <w:sz w:val="18"/>
          <w:lang w:val="en-GB" w:eastAsia="en-GB"/>
        </w:rPr>
        <w:t>info@scotia-homes.co.uk</w:t>
      </w:r>
    </w:hyperlink>
    <w:r>
      <w:rPr>
        <w:noProof/>
        <w:sz w:val="18"/>
        <w:lang w:val="en-GB" w:eastAsia="en-GB"/>
      </w:rPr>
      <w:t xml:space="preserve"> </w:t>
    </w:r>
    <w:r w:rsidRPr="003F59F2">
      <w:rPr>
        <w:noProof/>
        <w:lang w:val="en-GB" w:eastAsia="en-GB"/>
      </w:rPr>
      <w:t>● Freephone: 0800 0855 455 ● www.scotia-homes.co.uk</w:t>
    </w:r>
  </w:p>
  <w:p w14:paraId="2CD8C4DD" w14:textId="77777777" w:rsidR="00B36785" w:rsidRDefault="00B36785" w:rsidP="0081473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3DAA9" w14:textId="5C461EC1" w:rsidR="00B36785" w:rsidRPr="00A2720F" w:rsidRDefault="00B36785" w:rsidP="00814735">
    <w:pPr>
      <w:pStyle w:val="Footer"/>
    </w:pPr>
    <w:r>
      <w:fldChar w:fldCharType="begin"/>
    </w:r>
    <w:r>
      <w:instrText xml:space="preserve"> DATE \@ "M/d/yyyy" </w:instrText>
    </w:r>
    <w:r>
      <w:fldChar w:fldCharType="separate"/>
    </w:r>
    <w:r w:rsidR="00D07236">
      <w:rPr>
        <w:noProof/>
      </w:rPr>
      <w:t>11/14/2019</w:t>
    </w:r>
    <w:r>
      <w:rPr>
        <w:noProof/>
      </w:rPr>
      <w:fldChar w:fldCharType="end"/>
    </w:r>
    <w:r w:rsidRPr="00A2720F">
      <w:tab/>
      <w:t>Service Specification</w:t>
    </w:r>
    <w:r w:rsidRPr="00A2720F"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1FD84D41" w14:textId="77777777" w:rsidR="00B36785" w:rsidRDefault="00B36785" w:rsidP="00814735"/>
  <w:p w14:paraId="48187182" w14:textId="77777777" w:rsidR="00B36785" w:rsidRDefault="00B36785" w:rsidP="0081473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C8E71F" w14:textId="77777777" w:rsidR="00B36785" w:rsidRDefault="00B36785" w:rsidP="00814735">
      <w:r>
        <w:separator/>
      </w:r>
    </w:p>
    <w:p w14:paraId="495765C1" w14:textId="77777777" w:rsidR="00B36785" w:rsidRDefault="00B36785" w:rsidP="00814735"/>
    <w:p w14:paraId="38E7809E" w14:textId="77777777" w:rsidR="00B36785" w:rsidRDefault="00B36785" w:rsidP="00814735"/>
    <w:p w14:paraId="243E0FA2" w14:textId="77777777" w:rsidR="00B36785" w:rsidRDefault="00B36785" w:rsidP="00814735"/>
  </w:footnote>
  <w:footnote w:type="continuationSeparator" w:id="0">
    <w:p w14:paraId="6C319885" w14:textId="77777777" w:rsidR="00B36785" w:rsidRDefault="00B36785" w:rsidP="00814735">
      <w:r>
        <w:continuationSeparator/>
      </w:r>
    </w:p>
    <w:p w14:paraId="45B51E94" w14:textId="77777777" w:rsidR="00B36785" w:rsidRDefault="00B36785" w:rsidP="00814735"/>
    <w:p w14:paraId="5062DBC5" w14:textId="77777777" w:rsidR="00B36785" w:rsidRDefault="00B36785" w:rsidP="00814735"/>
    <w:p w14:paraId="7B9603C2" w14:textId="77777777" w:rsidR="00B36785" w:rsidRDefault="00B36785" w:rsidP="0081473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E7D17" w14:textId="77777777" w:rsidR="00B36785" w:rsidRDefault="00B36785" w:rsidP="00814735">
    <w:pPr>
      <w:pStyle w:val="Logo"/>
    </w:pPr>
    <w:r w:rsidRPr="00DD692A">
      <w:rPr>
        <w:lang w:val="en-GB" w:eastAsia="en-GB"/>
      </w:rPr>
      <w:drawing>
        <wp:inline distT="0" distB="0" distL="0" distR="0" wp14:anchorId="1D014A20" wp14:editId="55857601">
          <wp:extent cx="853200" cy="727200"/>
          <wp:effectExtent l="0" t="0" r="444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otia Log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349" t="10135" r="18560"/>
                  <a:stretch/>
                </pic:blipFill>
                <pic:spPr bwMode="auto">
                  <a:xfrm>
                    <a:off x="0" y="0"/>
                    <a:ext cx="853200" cy="72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1A1C23B" w14:textId="77777777" w:rsidR="00B36785" w:rsidRDefault="00B36785" w:rsidP="0081473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D17BF" w14:textId="77777777" w:rsidR="00B36785" w:rsidRDefault="00B36785" w:rsidP="00814735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F9C354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3026F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32353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7A3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A7A6A1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EC0C38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2C32D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2A00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528F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A50B7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945D23"/>
    <w:multiLevelType w:val="hybridMultilevel"/>
    <w:tmpl w:val="C3A071F0"/>
    <w:lvl w:ilvl="0" w:tplc="0409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11" w15:restartNumberingAfterBreak="0">
    <w:nsid w:val="25641E55"/>
    <w:multiLevelType w:val="hybridMultilevel"/>
    <w:tmpl w:val="C62863AC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8545E1A"/>
    <w:multiLevelType w:val="multilevel"/>
    <w:tmpl w:val="297247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" w15:restartNumberingAfterBreak="0">
    <w:nsid w:val="39C616AF"/>
    <w:multiLevelType w:val="hybridMultilevel"/>
    <w:tmpl w:val="8EFE4C02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ACA1EE4"/>
    <w:multiLevelType w:val="hybridMultilevel"/>
    <w:tmpl w:val="9D80DFFE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2A72A61"/>
    <w:multiLevelType w:val="hybridMultilevel"/>
    <w:tmpl w:val="1B3AFB6A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2B53AEB"/>
    <w:multiLevelType w:val="hybridMultilevel"/>
    <w:tmpl w:val="D53CE904"/>
    <w:lvl w:ilvl="0" w:tplc="2A7E7F22">
      <w:start w:val="519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75237E"/>
    <w:multiLevelType w:val="multilevel"/>
    <w:tmpl w:val="73F864B8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18" w15:restartNumberingAfterBreak="0">
    <w:nsid w:val="60FD2132"/>
    <w:multiLevelType w:val="multilevel"/>
    <w:tmpl w:val="73F864B8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19" w15:restartNumberingAfterBreak="0">
    <w:nsid w:val="6BC357A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72586B08"/>
    <w:multiLevelType w:val="hybridMultilevel"/>
    <w:tmpl w:val="08BC78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38678A"/>
    <w:multiLevelType w:val="hybridMultilevel"/>
    <w:tmpl w:val="DB6EB4F4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13"/>
  </w:num>
  <w:num w:numId="4">
    <w:abstractNumId w:val="15"/>
  </w:num>
  <w:num w:numId="5">
    <w:abstractNumId w:val="10"/>
  </w:num>
  <w:num w:numId="6">
    <w:abstractNumId w:val="11"/>
  </w:num>
  <w:num w:numId="7">
    <w:abstractNumId w:val="14"/>
  </w:num>
  <w:num w:numId="8">
    <w:abstractNumId w:val="18"/>
  </w:num>
  <w:num w:numId="9">
    <w:abstractNumId w:val="12"/>
  </w:num>
  <w:num w:numId="10">
    <w:abstractNumId w:val="17"/>
  </w:num>
  <w:num w:numId="11">
    <w:abstractNumId w:val="19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edit="readOnly" w:enforcement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3F8"/>
    <w:rsid w:val="000076AF"/>
    <w:rsid w:val="0003120C"/>
    <w:rsid w:val="00041019"/>
    <w:rsid w:val="00060754"/>
    <w:rsid w:val="00060B60"/>
    <w:rsid w:val="000657AB"/>
    <w:rsid w:val="00076685"/>
    <w:rsid w:val="00092A5D"/>
    <w:rsid w:val="000A04A7"/>
    <w:rsid w:val="000A55CE"/>
    <w:rsid w:val="000B5B82"/>
    <w:rsid w:val="000D0746"/>
    <w:rsid w:val="000D0920"/>
    <w:rsid w:val="000D7649"/>
    <w:rsid w:val="000E082C"/>
    <w:rsid w:val="000E4AEA"/>
    <w:rsid w:val="00101D92"/>
    <w:rsid w:val="00103966"/>
    <w:rsid w:val="00135B17"/>
    <w:rsid w:val="00140881"/>
    <w:rsid w:val="00142460"/>
    <w:rsid w:val="00143B45"/>
    <w:rsid w:val="00145F7A"/>
    <w:rsid w:val="00171858"/>
    <w:rsid w:val="001726BA"/>
    <w:rsid w:val="00186425"/>
    <w:rsid w:val="001873F8"/>
    <w:rsid w:val="00190718"/>
    <w:rsid w:val="001A717A"/>
    <w:rsid w:val="001D49EC"/>
    <w:rsid w:val="001F6EB9"/>
    <w:rsid w:val="00210E48"/>
    <w:rsid w:val="00242CD1"/>
    <w:rsid w:val="0024400E"/>
    <w:rsid w:val="00260FAB"/>
    <w:rsid w:val="00264D2A"/>
    <w:rsid w:val="00280AA1"/>
    <w:rsid w:val="0028439A"/>
    <w:rsid w:val="00296353"/>
    <w:rsid w:val="002B280A"/>
    <w:rsid w:val="002B2B76"/>
    <w:rsid w:val="002B3592"/>
    <w:rsid w:val="002B5167"/>
    <w:rsid w:val="002C15EE"/>
    <w:rsid w:val="002E625D"/>
    <w:rsid w:val="002F1F06"/>
    <w:rsid w:val="002F3444"/>
    <w:rsid w:val="00317A5E"/>
    <w:rsid w:val="00323AC1"/>
    <w:rsid w:val="0032747A"/>
    <w:rsid w:val="00327E6F"/>
    <w:rsid w:val="003356A4"/>
    <w:rsid w:val="00335DE9"/>
    <w:rsid w:val="003371EC"/>
    <w:rsid w:val="00366C35"/>
    <w:rsid w:val="0038262C"/>
    <w:rsid w:val="003848A1"/>
    <w:rsid w:val="0039014B"/>
    <w:rsid w:val="003A021D"/>
    <w:rsid w:val="003A0FDA"/>
    <w:rsid w:val="003A44E9"/>
    <w:rsid w:val="003C13F8"/>
    <w:rsid w:val="003E5CFA"/>
    <w:rsid w:val="003F59F2"/>
    <w:rsid w:val="003F6A01"/>
    <w:rsid w:val="0040075A"/>
    <w:rsid w:val="00405CC8"/>
    <w:rsid w:val="00406810"/>
    <w:rsid w:val="004244DC"/>
    <w:rsid w:val="00431112"/>
    <w:rsid w:val="00432E47"/>
    <w:rsid w:val="00435955"/>
    <w:rsid w:val="00497612"/>
    <w:rsid w:val="004B41F6"/>
    <w:rsid w:val="004C1652"/>
    <w:rsid w:val="004C1DD0"/>
    <w:rsid w:val="004E3A66"/>
    <w:rsid w:val="004E6F44"/>
    <w:rsid w:val="004F56EF"/>
    <w:rsid w:val="004F5ABF"/>
    <w:rsid w:val="00514891"/>
    <w:rsid w:val="005167B8"/>
    <w:rsid w:val="0052138B"/>
    <w:rsid w:val="00534009"/>
    <w:rsid w:val="00536AE1"/>
    <w:rsid w:val="00542553"/>
    <w:rsid w:val="00543E7F"/>
    <w:rsid w:val="005446BC"/>
    <w:rsid w:val="00547BC9"/>
    <w:rsid w:val="00573A19"/>
    <w:rsid w:val="00592622"/>
    <w:rsid w:val="005933B3"/>
    <w:rsid w:val="005B3757"/>
    <w:rsid w:val="005B7F5D"/>
    <w:rsid w:val="005C3BB7"/>
    <w:rsid w:val="005C3EEE"/>
    <w:rsid w:val="005D06C8"/>
    <w:rsid w:val="005E0919"/>
    <w:rsid w:val="005E2BED"/>
    <w:rsid w:val="00604368"/>
    <w:rsid w:val="0062308F"/>
    <w:rsid w:val="0063794D"/>
    <w:rsid w:val="00646C54"/>
    <w:rsid w:val="00653A5B"/>
    <w:rsid w:val="0066477E"/>
    <w:rsid w:val="006A2E59"/>
    <w:rsid w:val="006B75E6"/>
    <w:rsid w:val="006B769E"/>
    <w:rsid w:val="006C72BC"/>
    <w:rsid w:val="006D4BCB"/>
    <w:rsid w:val="006E2F2C"/>
    <w:rsid w:val="006F48EE"/>
    <w:rsid w:val="007075DD"/>
    <w:rsid w:val="00734206"/>
    <w:rsid w:val="00743A5D"/>
    <w:rsid w:val="00760386"/>
    <w:rsid w:val="00777E11"/>
    <w:rsid w:val="007901D8"/>
    <w:rsid w:val="007B4FEB"/>
    <w:rsid w:val="00814735"/>
    <w:rsid w:val="00857E22"/>
    <w:rsid w:val="008700D8"/>
    <w:rsid w:val="00876955"/>
    <w:rsid w:val="008B1F83"/>
    <w:rsid w:val="008B49B1"/>
    <w:rsid w:val="008C0725"/>
    <w:rsid w:val="008C7443"/>
    <w:rsid w:val="008D0DD3"/>
    <w:rsid w:val="008D3C07"/>
    <w:rsid w:val="008D6FB0"/>
    <w:rsid w:val="00933E42"/>
    <w:rsid w:val="0094733B"/>
    <w:rsid w:val="00977FC5"/>
    <w:rsid w:val="00980D5C"/>
    <w:rsid w:val="009A3836"/>
    <w:rsid w:val="009C0D77"/>
    <w:rsid w:val="009D2032"/>
    <w:rsid w:val="009D56C6"/>
    <w:rsid w:val="009F5F16"/>
    <w:rsid w:val="00A06C3B"/>
    <w:rsid w:val="00A142CC"/>
    <w:rsid w:val="00A2720F"/>
    <w:rsid w:val="00A30F81"/>
    <w:rsid w:val="00A40AF9"/>
    <w:rsid w:val="00A71622"/>
    <w:rsid w:val="00A730C8"/>
    <w:rsid w:val="00A93BEF"/>
    <w:rsid w:val="00AA276A"/>
    <w:rsid w:val="00AE0C04"/>
    <w:rsid w:val="00AE155F"/>
    <w:rsid w:val="00AE2452"/>
    <w:rsid w:val="00B13F68"/>
    <w:rsid w:val="00B25ACC"/>
    <w:rsid w:val="00B3584A"/>
    <w:rsid w:val="00B36785"/>
    <w:rsid w:val="00B60CF6"/>
    <w:rsid w:val="00B61734"/>
    <w:rsid w:val="00B7205D"/>
    <w:rsid w:val="00BA2569"/>
    <w:rsid w:val="00BA7B9D"/>
    <w:rsid w:val="00BC366E"/>
    <w:rsid w:val="00BD7888"/>
    <w:rsid w:val="00BE0F2F"/>
    <w:rsid w:val="00BE203C"/>
    <w:rsid w:val="00BE5696"/>
    <w:rsid w:val="00C15254"/>
    <w:rsid w:val="00C20DBC"/>
    <w:rsid w:val="00C22DAD"/>
    <w:rsid w:val="00C424C1"/>
    <w:rsid w:val="00C51725"/>
    <w:rsid w:val="00C53763"/>
    <w:rsid w:val="00C952C0"/>
    <w:rsid w:val="00CA3AEF"/>
    <w:rsid w:val="00CA55AA"/>
    <w:rsid w:val="00CA6EC3"/>
    <w:rsid w:val="00CB0972"/>
    <w:rsid w:val="00CC4D54"/>
    <w:rsid w:val="00CD0C25"/>
    <w:rsid w:val="00D064B9"/>
    <w:rsid w:val="00D07236"/>
    <w:rsid w:val="00D15A6F"/>
    <w:rsid w:val="00D339FE"/>
    <w:rsid w:val="00D66209"/>
    <w:rsid w:val="00D83D47"/>
    <w:rsid w:val="00D91D83"/>
    <w:rsid w:val="00DA0A78"/>
    <w:rsid w:val="00DA66CB"/>
    <w:rsid w:val="00DB0BD9"/>
    <w:rsid w:val="00DB6AAB"/>
    <w:rsid w:val="00DC130F"/>
    <w:rsid w:val="00DD2C15"/>
    <w:rsid w:val="00DD6754"/>
    <w:rsid w:val="00DD692A"/>
    <w:rsid w:val="00DE2945"/>
    <w:rsid w:val="00E04686"/>
    <w:rsid w:val="00E454B5"/>
    <w:rsid w:val="00E477E0"/>
    <w:rsid w:val="00E65DAD"/>
    <w:rsid w:val="00E7276F"/>
    <w:rsid w:val="00E73DF8"/>
    <w:rsid w:val="00EC06F4"/>
    <w:rsid w:val="00EC3566"/>
    <w:rsid w:val="00ED5847"/>
    <w:rsid w:val="00F26490"/>
    <w:rsid w:val="00F3367D"/>
    <w:rsid w:val="00F42B68"/>
    <w:rsid w:val="00F43D55"/>
    <w:rsid w:val="00F44511"/>
    <w:rsid w:val="00F44B87"/>
    <w:rsid w:val="00F47715"/>
    <w:rsid w:val="00F52045"/>
    <w:rsid w:val="00F56D0A"/>
    <w:rsid w:val="00FB23B3"/>
    <w:rsid w:val="00FC1BCC"/>
    <w:rsid w:val="00FD56A8"/>
    <w:rsid w:val="00FF3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1"/>
    <o:shapelayout v:ext="edit">
      <o:idmap v:ext="edit" data="1"/>
    </o:shapelayout>
  </w:shapeDefaults>
  <w:decimalSymbol w:val="."/>
  <w:listSeparator w:val=","/>
  <w14:docId w14:val="176163C9"/>
  <w15:docId w15:val="{A0B31D00-427C-4EA4-BC35-030CB1D3F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814735"/>
    <w:rPr>
      <w:rFonts w:ascii="Century Gothic" w:hAnsi="Century Gothic"/>
    </w:rPr>
  </w:style>
  <w:style w:type="paragraph" w:styleId="Heading1">
    <w:name w:val="heading 1"/>
    <w:basedOn w:val="Normal"/>
    <w:next w:val="Normal"/>
    <w:qFormat/>
    <w:rsid w:val="00980D5C"/>
    <w:pPr>
      <w:keepNext/>
      <w:pBdr>
        <w:top w:val="single" w:sz="4" w:space="1" w:color="5F497A" w:themeColor="accent4" w:themeShade="BF"/>
      </w:pBdr>
      <w:spacing w:before="300" w:after="120"/>
      <w:outlineLvl w:val="0"/>
    </w:pPr>
    <w:rPr>
      <w:b/>
      <w:sz w:val="24"/>
    </w:rPr>
  </w:style>
  <w:style w:type="paragraph" w:styleId="Heading2">
    <w:name w:val="heading 2"/>
    <w:basedOn w:val="Normal"/>
    <w:next w:val="Normal"/>
    <w:autoRedefine/>
    <w:qFormat/>
    <w:rsid w:val="00D83D47"/>
    <w:pPr>
      <w:keepNext/>
      <w:spacing w:before="40" w:after="40"/>
      <w:jc w:val="center"/>
      <w:outlineLvl w:val="1"/>
    </w:pPr>
    <w:rPr>
      <w:rFonts w:asciiTheme="majorHAnsi" w:eastAsia="Times New Roman" w:hAnsiTheme="majorHAnsi"/>
      <w:color w:val="FFFFFF" w:themeColor="background1"/>
      <w:sz w:val="22"/>
    </w:rPr>
  </w:style>
  <w:style w:type="paragraph" w:styleId="Heading3">
    <w:name w:val="heading 3"/>
    <w:basedOn w:val="Normal"/>
    <w:next w:val="Normal"/>
    <w:semiHidden/>
    <w:unhideWhenUsed/>
    <w:rsid w:val="00547BC9"/>
    <w:pPr>
      <w:keepNext/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D83D47"/>
    <w:pPr>
      <w:spacing w:after="400"/>
      <w:ind w:left="-360"/>
    </w:pPr>
    <w:rPr>
      <w:rFonts w:asciiTheme="majorHAnsi" w:hAnsiTheme="majorHAnsi"/>
      <w:b/>
      <w:sz w:val="26"/>
    </w:rPr>
  </w:style>
  <w:style w:type="paragraph" w:styleId="Footer">
    <w:name w:val="footer"/>
    <w:basedOn w:val="Normal"/>
    <w:link w:val="FooterChar"/>
    <w:qFormat/>
    <w:rsid w:val="00AA276A"/>
    <w:pPr>
      <w:pBdr>
        <w:top w:val="single" w:sz="4" w:space="1" w:color="5F497A" w:themeColor="accent4" w:themeShade="BF"/>
      </w:pBdr>
      <w:tabs>
        <w:tab w:val="right" w:pos="9000"/>
      </w:tabs>
      <w:ind w:left="-360"/>
    </w:pPr>
  </w:style>
  <w:style w:type="character" w:styleId="PlaceholderText">
    <w:name w:val="Placeholder Text"/>
    <w:basedOn w:val="DefaultParagraphFont"/>
    <w:uiPriority w:val="99"/>
    <w:semiHidden/>
    <w:rsid w:val="00135B17"/>
    <w:rPr>
      <w:color w:val="808080"/>
    </w:rPr>
  </w:style>
  <w:style w:type="table" w:styleId="TableGrid">
    <w:name w:val="Table Grid"/>
    <w:basedOn w:val="TableNormal"/>
    <w:rsid w:val="00547BC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rsid w:val="003E5CFA"/>
    <w:rPr>
      <w:sz w:val="16"/>
      <w:szCs w:val="16"/>
    </w:rPr>
  </w:style>
  <w:style w:type="paragraph" w:styleId="CommentText">
    <w:name w:val="annotation text"/>
    <w:basedOn w:val="Normal"/>
    <w:semiHidden/>
    <w:rsid w:val="003E5CFA"/>
  </w:style>
  <w:style w:type="paragraph" w:styleId="CommentSubject">
    <w:name w:val="annotation subject"/>
    <w:basedOn w:val="CommentText"/>
    <w:next w:val="CommentText"/>
    <w:semiHidden/>
    <w:rsid w:val="003E5CFA"/>
    <w:rPr>
      <w:b/>
      <w:bCs/>
    </w:rPr>
  </w:style>
  <w:style w:type="paragraph" w:styleId="BalloonText">
    <w:name w:val="Balloon Text"/>
    <w:basedOn w:val="Normal"/>
    <w:semiHidden/>
    <w:unhideWhenUsed/>
    <w:rsid w:val="003E5CFA"/>
    <w:rPr>
      <w:rFonts w:ascii="Tahoma" w:hAnsi="Tahoma" w:cs="Tahoma"/>
      <w:sz w:val="16"/>
      <w:szCs w:val="16"/>
    </w:rPr>
  </w:style>
  <w:style w:type="paragraph" w:customStyle="1" w:styleId="Logo">
    <w:name w:val="Logo"/>
    <w:basedOn w:val="Normal"/>
    <w:autoRedefine/>
    <w:unhideWhenUsed/>
    <w:qFormat/>
    <w:rsid w:val="0094733B"/>
    <w:pPr>
      <w:jc w:val="right"/>
    </w:pPr>
    <w:rPr>
      <w:noProof/>
    </w:rPr>
  </w:style>
  <w:style w:type="paragraph" w:styleId="Title">
    <w:name w:val="Title"/>
    <w:basedOn w:val="Normal"/>
    <w:next w:val="Normal"/>
    <w:link w:val="TitleChar"/>
    <w:qFormat/>
    <w:rsid w:val="000D7649"/>
    <w:pPr>
      <w:keepNext/>
      <w:pBdr>
        <w:bottom w:val="single" w:sz="4" w:space="1" w:color="5F497A" w:themeColor="accent4" w:themeShade="BF"/>
      </w:pBdr>
      <w:spacing w:before="300" w:after="120"/>
      <w:outlineLvl w:val="0"/>
    </w:pPr>
    <w:rPr>
      <w:rFonts w:eastAsia="Times New Roman"/>
      <w:bCs/>
      <w:color w:val="5F497A" w:themeColor="accent4" w:themeShade="BF"/>
      <w:sz w:val="52"/>
    </w:rPr>
  </w:style>
  <w:style w:type="character" w:customStyle="1" w:styleId="TitleChar">
    <w:name w:val="Title Char"/>
    <w:basedOn w:val="DefaultParagraphFont"/>
    <w:link w:val="Title"/>
    <w:rsid w:val="000D7649"/>
    <w:rPr>
      <w:rFonts w:ascii="Century Gothic" w:eastAsia="Times New Roman" w:hAnsi="Century Gothic"/>
      <w:bCs/>
      <w:color w:val="5F497A" w:themeColor="accent4" w:themeShade="BF"/>
      <w:sz w:val="52"/>
    </w:rPr>
  </w:style>
  <w:style w:type="paragraph" w:customStyle="1" w:styleId="CompanyName">
    <w:name w:val="Company Name"/>
    <w:basedOn w:val="Normal"/>
    <w:autoRedefine/>
    <w:qFormat/>
    <w:rsid w:val="003F59F2"/>
    <w:pPr>
      <w:spacing w:before="720" w:after="80"/>
    </w:pPr>
    <w:rPr>
      <w:color w:val="001245"/>
      <w:sz w:val="36"/>
    </w:rPr>
  </w:style>
  <w:style w:type="paragraph" w:styleId="Subtitle">
    <w:name w:val="Subtitle"/>
    <w:basedOn w:val="Normal"/>
    <w:next w:val="Normal"/>
    <w:link w:val="SubtitleChar"/>
    <w:qFormat/>
    <w:rsid w:val="00980D5C"/>
    <w:pPr>
      <w:keepNext/>
      <w:ind w:left="-425"/>
      <w:contextualSpacing/>
      <w:outlineLvl w:val="0"/>
    </w:pPr>
    <w:rPr>
      <w:rFonts w:eastAsia="Times New Roman"/>
      <w:color w:val="7F7F7F" w:themeColor="text1" w:themeTint="80"/>
      <w:sz w:val="24"/>
    </w:rPr>
  </w:style>
  <w:style w:type="character" w:customStyle="1" w:styleId="SubtitleChar">
    <w:name w:val="Subtitle Char"/>
    <w:basedOn w:val="DefaultParagraphFont"/>
    <w:link w:val="Subtitle"/>
    <w:rsid w:val="00980D5C"/>
    <w:rPr>
      <w:rFonts w:ascii="Century Gothic" w:eastAsia="Times New Roman" w:hAnsi="Century Gothic"/>
      <w:color w:val="7F7F7F" w:themeColor="text1" w:themeTint="80"/>
      <w:sz w:val="24"/>
    </w:rPr>
  </w:style>
  <w:style w:type="paragraph" w:customStyle="1" w:styleId="Presentedby">
    <w:name w:val="Presented by"/>
    <w:basedOn w:val="Subtitle"/>
    <w:autoRedefine/>
    <w:qFormat/>
    <w:rsid w:val="00135B17"/>
    <w:rPr>
      <w:szCs w:val="24"/>
    </w:rPr>
  </w:style>
  <w:style w:type="character" w:styleId="Hyperlink">
    <w:name w:val="Hyperlink"/>
    <w:basedOn w:val="DefaultParagraphFont"/>
    <w:unhideWhenUsed/>
    <w:rsid w:val="00CD0C25"/>
    <w:rPr>
      <w:color w:val="0000FF" w:themeColor="hyperlink"/>
      <w:u w:val="single"/>
    </w:rPr>
  </w:style>
  <w:style w:type="paragraph" w:customStyle="1" w:styleId="Projectimage">
    <w:name w:val="Project image"/>
    <w:basedOn w:val="Normal"/>
    <w:autoRedefine/>
    <w:qFormat/>
    <w:rsid w:val="00060754"/>
    <w:pPr>
      <w:spacing w:after="480"/>
      <w:jc w:val="center"/>
    </w:pPr>
  </w:style>
  <w:style w:type="paragraph" w:customStyle="1" w:styleId="Closingdisclaimer">
    <w:name w:val="Closing disclaimer"/>
    <w:basedOn w:val="Normal"/>
    <w:autoRedefine/>
    <w:qFormat/>
    <w:rsid w:val="005B7F5D"/>
    <w:pPr>
      <w:spacing w:before="480"/>
      <w:contextualSpacing/>
    </w:pPr>
    <w:rPr>
      <w:i/>
      <w:sz w:val="18"/>
    </w:rPr>
  </w:style>
  <w:style w:type="paragraph" w:customStyle="1" w:styleId="Projecttitle">
    <w:name w:val="Project title"/>
    <w:basedOn w:val="Normal"/>
    <w:autoRedefine/>
    <w:qFormat/>
    <w:rsid w:val="000D7649"/>
    <w:rPr>
      <w:sz w:val="40"/>
    </w:rPr>
  </w:style>
  <w:style w:type="paragraph" w:customStyle="1" w:styleId="PageNumber1">
    <w:name w:val="Page Number1"/>
    <w:basedOn w:val="Footer"/>
    <w:autoRedefine/>
    <w:qFormat/>
    <w:rsid w:val="00323AC1"/>
    <w:pPr>
      <w:tabs>
        <w:tab w:val="clear" w:pos="9000"/>
      </w:tabs>
      <w:ind w:left="0" w:right="-1"/>
      <w:jc w:val="center"/>
    </w:pPr>
  </w:style>
  <w:style w:type="paragraph" w:customStyle="1" w:styleId="BespokeTable">
    <w:name w:val="Bespoke Table"/>
    <w:basedOn w:val="Normal"/>
    <w:autoRedefine/>
    <w:qFormat/>
    <w:rsid w:val="00BD7888"/>
    <w:rPr>
      <w:rFonts w:eastAsia="Times New Roman"/>
      <w:noProof/>
      <w:sz w:val="16"/>
      <w:lang w:val="en-GB" w:eastAsia="en-GB"/>
    </w:rPr>
  </w:style>
  <w:style w:type="paragraph" w:styleId="NormalIndent">
    <w:name w:val="Normal Indent"/>
    <w:basedOn w:val="Normal"/>
    <w:rsid w:val="00CA3AEF"/>
    <w:pPr>
      <w:spacing w:before="60"/>
      <w:ind w:left="454" w:right="340"/>
    </w:pPr>
    <w:rPr>
      <w:rFonts w:ascii="Arial" w:eastAsia="Times New Roman" w:hAnsi="Arial" w:cs="Arial"/>
      <w:iCs/>
      <w:sz w:val="16"/>
      <w:szCs w:val="16"/>
      <w:lang w:val="en-GB" w:eastAsia="en-GB"/>
    </w:rPr>
  </w:style>
  <w:style w:type="character" w:customStyle="1" w:styleId="HeaderChar">
    <w:name w:val="Header Char"/>
    <w:basedOn w:val="DefaultParagraphFont"/>
    <w:link w:val="Header"/>
    <w:rsid w:val="00F56D0A"/>
    <w:rPr>
      <w:rFonts w:asciiTheme="majorHAnsi" w:hAnsiTheme="majorHAnsi"/>
      <w:b/>
      <w:sz w:val="26"/>
    </w:rPr>
  </w:style>
  <w:style w:type="character" w:customStyle="1" w:styleId="FooterChar">
    <w:name w:val="Footer Char"/>
    <w:basedOn w:val="DefaultParagraphFont"/>
    <w:link w:val="Footer"/>
    <w:rsid w:val="00F56D0A"/>
    <w:rPr>
      <w:rFonts w:ascii="Century Gothic" w:hAnsi="Century Gothic"/>
    </w:rPr>
  </w:style>
  <w:style w:type="paragraph" w:customStyle="1" w:styleId="Style1">
    <w:name w:val="Style1"/>
    <w:basedOn w:val="BespokeTable"/>
    <w:autoRedefine/>
    <w:qFormat/>
    <w:rsid w:val="00335DE9"/>
    <w:rPr>
      <w:b/>
    </w:rPr>
  </w:style>
  <w:style w:type="character" w:styleId="FollowedHyperlink">
    <w:name w:val="FollowedHyperlink"/>
    <w:basedOn w:val="DefaultParagraphFont"/>
    <w:semiHidden/>
    <w:unhideWhenUsed/>
    <w:rsid w:val="00BD788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5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://www.porcelanosa.com/uk/index.php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hyperlink" Target="http://www.bristan.com/product-files/534669/product-web-image-zoom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7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3.emf"/><Relationship Id="rId22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scotia-homes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irkby\AppData\Roaming\Microsoft\Templates\Service%20specificat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D90C42F186C4F4A8E60C495E3BAE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976E6-A5D3-46A1-9CAC-68E91291A8CE}"/>
      </w:docPartPr>
      <w:docPartBody>
        <w:p w:rsidR="00D84928" w:rsidRDefault="00C60777" w:rsidP="00C60777">
          <w:pPr>
            <w:pStyle w:val="4D90C42F186C4F4A8E60C495E3BAE640"/>
          </w:pPr>
          <w:r>
            <w:t>[Click to select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777"/>
    <w:rsid w:val="00327D5C"/>
    <w:rsid w:val="00C60777"/>
    <w:rsid w:val="00D84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90C42F186C4F4A8E60C495E3BAE640">
    <w:name w:val="4D90C42F186C4F4A8E60C495E3BAE640"/>
    <w:rsid w:val="00C607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A2456E2-F907-46A5-AD1D-796286C8B5D2}">
  <we:reference id="wa102925879" version="1.2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7A903-EDBE-4079-881D-796830D4E5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B413A-1E68-4DDA-9FD9-B510E4884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Service specification.dotx</Template>
  <TotalTime>87</TotalTime>
  <Pages>3</Pages>
  <Words>340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Service specification</vt:lpstr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Service specification</dc:title>
  <dc:subject>Scotia Homes Limited</dc:subject>
  <dc:creator>Simon Birkby</dc:creator>
  <cp:keywords/>
  <cp:lastModifiedBy>Simon Birkby</cp:lastModifiedBy>
  <cp:revision>14</cp:revision>
  <cp:lastPrinted>2018-10-19T07:10:00Z</cp:lastPrinted>
  <dcterms:created xsi:type="dcterms:W3CDTF">2018-08-31T08:45:00Z</dcterms:created>
  <dcterms:modified xsi:type="dcterms:W3CDTF">2019-11-14T11:20:00Z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TC011887441033</vt:lpwstr>
  </property>
</Properties>
</file>