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653A5B" w:rsidP="00814735">
      <w:pPr>
        <w:pStyle w:val="Title"/>
      </w:pPr>
      <w:bookmarkStart w:id="0" w:name="_GoBack"/>
      <w:bookmarkEnd w:id="0"/>
      <w:r>
        <w:t>Bespoke Options</w:t>
      </w:r>
    </w:p>
    <w:p w:rsidR="00A616AA" w:rsidRDefault="00A616AA" w:rsidP="00A616AA">
      <w:pPr>
        <w:pStyle w:val="Projecttitle"/>
      </w:pPr>
      <w:r w:rsidRPr="005E3C27">
        <w:rPr>
          <w:noProof/>
          <w:lang w:val="en-GB" w:eastAsia="en-GB"/>
        </w:rPr>
        <w:drawing>
          <wp:inline distT="0" distB="0" distL="0" distR="0" wp14:anchorId="0C77133B" wp14:editId="4F29719C">
            <wp:extent cx="5760085" cy="3254330"/>
            <wp:effectExtent l="0" t="0" r="0" b="3810"/>
            <wp:docPr id="9" name="Picture 9" descr="U:\unionsquare.scotia-homes.co.uk\CC T5 - FT 17 houseshee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C T5 - FT 17 housesheet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54330"/>
                    </a:xfrm>
                    <a:prstGeom prst="rect">
                      <a:avLst/>
                    </a:prstGeom>
                    <a:noFill/>
                    <a:ln>
                      <a:noFill/>
                    </a:ln>
                  </pic:spPr>
                </pic:pic>
              </a:graphicData>
            </a:graphic>
          </wp:inline>
        </w:drawing>
      </w:r>
    </w:p>
    <w:p w:rsidR="00A616AA" w:rsidRDefault="00A616AA" w:rsidP="00A616AA">
      <w:pPr>
        <w:pStyle w:val="Projecttitle"/>
      </w:pPr>
      <w:r>
        <w:t>Charleston, Cove</w:t>
      </w:r>
    </w:p>
    <w:p w:rsidR="00A616AA" w:rsidRDefault="00A616AA" w:rsidP="00A616AA">
      <w:pPr>
        <w:pStyle w:val="Subtitle"/>
        <w:ind w:left="0"/>
      </w:pPr>
      <w:r>
        <w:t>Flats</w:t>
      </w:r>
    </w:p>
    <w:p w:rsidR="00A616AA" w:rsidRPr="009D65C5" w:rsidRDefault="00A616AA" w:rsidP="00A616AA">
      <w:pPr>
        <w:pStyle w:val="Subtitle"/>
        <w:ind w:left="0"/>
        <w:sectPr w:rsidR="00A616AA" w:rsidRPr="009D65C5" w:rsidSect="00A616AA">
          <w:headerReference w:type="default" r:id="rId10"/>
          <w:footerReference w:type="even" r:id="rId11"/>
          <w:footerReference w:type="default" r:id="rId12"/>
          <w:headerReference w:type="first" r:id="rId13"/>
          <w:footerReference w:type="first" r:id="rId14"/>
          <w:pgSz w:w="11907" w:h="16840" w:code="9"/>
          <w:pgMar w:top="1077" w:right="1418" w:bottom="1077" w:left="1418" w:header="720" w:footer="363" w:gutter="0"/>
          <w:pgNumType w:start="1"/>
          <w:cols w:space="720"/>
          <w:docGrid w:linePitch="272"/>
        </w:sectPr>
      </w:pPr>
      <w:r>
        <w:t xml:space="preserve">Plots </w:t>
      </w:r>
      <w:r w:rsidRPr="005E3C27">
        <w:t>620-643, 701-706 &amp; 726-731</w:t>
      </w:r>
    </w:p>
    <w:p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rsidR="003A021D"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204D09B8" wp14:editId="467AABD7">
            <wp:extent cx="925200" cy="180000"/>
            <wp:effectExtent l="0" t="0" r="0" b="0"/>
            <wp:docPr id="430" name="Picture 430" descr="Logo">
              <a:hlinkClick xmlns:a="http://schemas.openxmlformats.org/drawingml/2006/main" r:id="rId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5" tooltip="&quot;Home&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401A34" w:rsidRPr="003A021D" w:rsidTr="00327995">
        <w:trPr>
          <w:trHeight w:val="708"/>
          <w:jc w:val="right"/>
        </w:trPr>
        <w:tc>
          <w:tcPr>
            <w:tcW w:w="1803" w:type="dxa"/>
            <w:tcBorders>
              <w:bottom w:val="single" w:sz="4" w:space="0" w:color="auto"/>
            </w:tcBorders>
            <w:vAlign w:val="center"/>
          </w:tcPr>
          <w:p w:rsidR="00401A34" w:rsidRPr="003A021D" w:rsidRDefault="00401A34" w:rsidP="00327995">
            <w:pPr>
              <w:pStyle w:val="BespokeTable"/>
            </w:pPr>
            <w:r w:rsidRPr="003A021D">
              <w:t>Standard door fronts</w:t>
            </w:r>
          </w:p>
        </w:tc>
        <w:tc>
          <w:tcPr>
            <w:tcW w:w="2271" w:type="dxa"/>
            <w:tcBorders>
              <w:bottom w:val="single" w:sz="4" w:space="0" w:color="auto"/>
            </w:tcBorders>
            <w:vAlign w:val="center"/>
          </w:tcPr>
          <w:p w:rsidR="00401A34" w:rsidRPr="003A021D" w:rsidRDefault="00401A34" w:rsidP="00327995">
            <w:pPr>
              <w:pStyle w:val="BespokeTable"/>
            </w:pPr>
            <w:r w:rsidRPr="003A021D">
              <w:t>Complementary carcase inside/outside</w:t>
            </w:r>
          </w:p>
        </w:tc>
        <w:tc>
          <w:tcPr>
            <w:tcW w:w="2268" w:type="dxa"/>
            <w:tcBorders>
              <w:bottom w:val="single" w:sz="4" w:space="0" w:color="auto"/>
            </w:tcBorders>
            <w:vAlign w:val="center"/>
          </w:tcPr>
          <w:p w:rsidR="00401A34" w:rsidRPr="003A021D" w:rsidRDefault="00401A34" w:rsidP="00327995">
            <w:pPr>
              <w:pStyle w:val="BespokeTable"/>
            </w:pPr>
            <w:r w:rsidRPr="003A021D">
              <w:t>Handle No.</w:t>
            </w:r>
          </w:p>
        </w:tc>
        <w:tc>
          <w:tcPr>
            <w:tcW w:w="2701" w:type="dxa"/>
            <w:tcBorders>
              <w:bottom w:val="single" w:sz="4" w:space="0" w:color="auto"/>
            </w:tcBorders>
            <w:vAlign w:val="center"/>
          </w:tcPr>
          <w:p w:rsidR="00401A34" w:rsidRPr="003A021D" w:rsidRDefault="00401A34" w:rsidP="00327995">
            <w:pPr>
              <w:pStyle w:val="BespokeTable"/>
            </w:pPr>
            <w:r w:rsidRPr="003A021D">
              <w:t>Laminate work surface (Quadra 3mm radius profile) &amp; upstands</w:t>
            </w:r>
          </w:p>
          <w:p w:rsidR="00401A34" w:rsidRPr="003A021D" w:rsidRDefault="00401A34" w:rsidP="00327995">
            <w:pPr>
              <w:pStyle w:val="BespokeTable"/>
            </w:pPr>
            <w:r w:rsidRPr="003A021D">
              <w:drawing>
                <wp:inline distT="0" distB="0" distL="0" distR="0" wp14:anchorId="512C60C6" wp14:editId="2E8972A8">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1A34" w:rsidRPr="003A021D" w:rsidTr="00327995">
        <w:trPr>
          <w:trHeight w:val="57"/>
          <w:jc w:val="right"/>
        </w:trPr>
        <w:tc>
          <w:tcPr>
            <w:tcW w:w="1803" w:type="dxa"/>
            <w:tcBorders>
              <w:bottom w:val="nil"/>
            </w:tcBorders>
          </w:tcPr>
          <w:p w:rsidR="00401A34" w:rsidRPr="003A021D" w:rsidRDefault="00401A34" w:rsidP="00327995">
            <w:pPr>
              <w:pStyle w:val="BespokeTable"/>
            </w:pPr>
            <w:r>
              <w:t>Riva 894 - Ontario</w:t>
            </w:r>
            <w:r w:rsidRPr="003A021D">
              <w:t xml:space="preserve"> Oak</w:t>
            </w:r>
          </w:p>
        </w:tc>
        <w:tc>
          <w:tcPr>
            <w:tcW w:w="2271" w:type="dxa"/>
            <w:tcBorders>
              <w:bottom w:val="nil"/>
            </w:tcBorders>
          </w:tcPr>
          <w:p w:rsidR="00401A34" w:rsidRPr="003A021D" w:rsidRDefault="00401A34" w:rsidP="00327995">
            <w:pPr>
              <w:pStyle w:val="BespokeTable"/>
            </w:pPr>
            <w:r w:rsidRPr="003A021D">
              <w:t>White interior, with all exterior panels, incl</w:t>
            </w:r>
            <w:r>
              <w:t xml:space="preserve">uding plinths in </w:t>
            </w:r>
            <w:r w:rsidR="00A90910" w:rsidRPr="003A021D">
              <w:t>194 - Slate Grey</w:t>
            </w:r>
          </w:p>
        </w:tc>
        <w:tc>
          <w:tcPr>
            <w:tcW w:w="2268" w:type="dxa"/>
            <w:tcBorders>
              <w:bottom w:val="nil"/>
            </w:tcBorders>
          </w:tcPr>
          <w:p w:rsidR="00401A34" w:rsidRPr="003A021D" w:rsidRDefault="00401A34" w:rsidP="00327995">
            <w:pPr>
              <w:pStyle w:val="BespokeTable"/>
            </w:pPr>
            <w:r w:rsidRPr="003A021D">
              <w:t>062 - Stainless Steel</w:t>
            </w:r>
          </w:p>
        </w:tc>
        <w:tc>
          <w:tcPr>
            <w:tcW w:w="2701" w:type="dxa"/>
            <w:tcBorders>
              <w:bottom w:val="nil"/>
            </w:tcBorders>
          </w:tcPr>
          <w:p w:rsidR="00401A34" w:rsidRPr="003A021D" w:rsidRDefault="00401A34" w:rsidP="00327995">
            <w:pPr>
              <w:pStyle w:val="BespokeTable"/>
            </w:pPr>
            <w:r w:rsidRPr="003A021D">
              <w:t>R 6234 FG Rabac</w:t>
            </w:r>
          </w:p>
        </w:tc>
      </w:tr>
      <w:tr w:rsidR="00401A34" w:rsidRPr="003A021D" w:rsidTr="00327995">
        <w:trPr>
          <w:trHeight w:val="708"/>
          <w:jc w:val="right"/>
        </w:trPr>
        <w:tc>
          <w:tcPr>
            <w:tcW w:w="1803" w:type="dxa"/>
            <w:tcBorders>
              <w:top w:val="nil"/>
              <w:bottom w:val="single" w:sz="4" w:space="0" w:color="auto"/>
            </w:tcBorders>
          </w:tcPr>
          <w:p w:rsidR="00401A34" w:rsidRPr="003A021D" w:rsidRDefault="00401A34" w:rsidP="00327995">
            <w:pPr>
              <w:pStyle w:val="BespokeTable"/>
            </w:pPr>
            <w:r>
              <w:rPr>
                <w:rFonts w:ascii="Open Sans" w:hAnsi="Open Sans" w:cs="Arial"/>
                <w:color w:val="000000"/>
                <w:sz w:val="20"/>
              </w:rPr>
              <w:drawing>
                <wp:inline distT="0" distB="0" distL="0" distR="0" wp14:anchorId="6A0071FE" wp14:editId="2E220ABF">
                  <wp:extent cx="450000" cy="648000"/>
                  <wp:effectExtent l="0" t="0" r="7620" b="0"/>
                  <wp:docPr id="2" name="Picture 2" descr="PG2_Riva_894_Ontario_Oak">
                    <a:hlinkClick xmlns:a="http://schemas.openxmlformats.org/drawingml/2006/main" r:id="rId18"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G2_Riva_894_Ontario_Oak">
                            <a:hlinkClick r:id="rId18"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bottom w:val="single" w:sz="4" w:space="0" w:color="auto"/>
            </w:tcBorders>
          </w:tcPr>
          <w:p w:rsidR="00401A34" w:rsidRPr="003A021D" w:rsidRDefault="00A90910" w:rsidP="00327995">
            <w:pPr>
              <w:pStyle w:val="BespokeTable"/>
            </w:pPr>
            <w:r w:rsidRPr="003A021D">
              <w:drawing>
                <wp:inline distT="0" distB="0" distL="0" distR="0" wp14:anchorId="55A55820" wp14:editId="4332A75B">
                  <wp:extent cx="655200" cy="648000"/>
                  <wp:effectExtent l="0" t="0" r="0" b="0"/>
                  <wp:docPr id="4"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2268"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2EE6CC5E" wp14:editId="673B02FE">
                  <wp:extent cx="864000" cy="648000"/>
                  <wp:effectExtent l="0" t="0" r="0" b="0"/>
                  <wp:docPr id="434" name="Picture 35" descr="062_Metal_Stainless_Stee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5DEECA19" wp14:editId="2CCC1CA4">
                  <wp:extent cx="648000" cy="648000"/>
                  <wp:effectExtent l="0" t="0" r="0" b="0"/>
                  <wp:docPr id="435" name="Picture 435" descr="U:\unionsquare.scotia-homes.co.uk\Rabac.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401A34" w:rsidRPr="003A021D" w:rsidTr="00327995">
        <w:trPr>
          <w:trHeight w:val="57"/>
          <w:jc w:val="right"/>
        </w:trPr>
        <w:tc>
          <w:tcPr>
            <w:tcW w:w="1803" w:type="dxa"/>
            <w:tcBorders>
              <w:bottom w:val="nil"/>
            </w:tcBorders>
          </w:tcPr>
          <w:p w:rsidR="00401A34" w:rsidRPr="003A021D" w:rsidRDefault="00401A34" w:rsidP="00327995">
            <w:pPr>
              <w:pStyle w:val="BespokeTable"/>
            </w:pPr>
            <w:r w:rsidRPr="003A021D">
              <w:t>Laser 413 - Mineral Grey</w:t>
            </w:r>
          </w:p>
        </w:tc>
        <w:tc>
          <w:tcPr>
            <w:tcW w:w="2271" w:type="dxa"/>
            <w:tcBorders>
              <w:bottom w:val="nil"/>
            </w:tcBorders>
          </w:tcPr>
          <w:p w:rsidR="00401A34" w:rsidRPr="003A021D" w:rsidRDefault="00401A34" w:rsidP="00327995">
            <w:pPr>
              <w:pStyle w:val="BespokeTable"/>
            </w:pPr>
            <w:r w:rsidRPr="003A021D">
              <w:t>White interior, with all exterior panels, including plinths in 075 - Mineral Grey</w:t>
            </w:r>
          </w:p>
        </w:tc>
        <w:tc>
          <w:tcPr>
            <w:tcW w:w="2268" w:type="dxa"/>
            <w:tcBorders>
              <w:top w:val="dashSmallGap" w:sz="4" w:space="0" w:color="auto"/>
              <w:bottom w:val="nil"/>
            </w:tcBorders>
          </w:tcPr>
          <w:p w:rsidR="00401A34" w:rsidRPr="003A021D" w:rsidRDefault="00401A34" w:rsidP="00327995">
            <w:pPr>
              <w:pStyle w:val="BespokeTable"/>
            </w:pPr>
            <w:r w:rsidRPr="003A021D">
              <w:t>069 - Stainless Steel</w:t>
            </w:r>
          </w:p>
        </w:tc>
        <w:tc>
          <w:tcPr>
            <w:tcW w:w="2701" w:type="dxa"/>
            <w:tcBorders>
              <w:top w:val="dashSmallGap" w:sz="4" w:space="0" w:color="auto"/>
              <w:bottom w:val="nil"/>
            </w:tcBorders>
          </w:tcPr>
          <w:p w:rsidR="00401A34" w:rsidRPr="003A021D" w:rsidRDefault="00401A34" w:rsidP="00327995">
            <w:pPr>
              <w:pStyle w:val="BespokeTable"/>
            </w:pPr>
            <w:r w:rsidRPr="003A021D">
              <w:t>R 4282 FG Chapel Oak</w:t>
            </w:r>
          </w:p>
        </w:tc>
      </w:tr>
      <w:tr w:rsidR="00401A34" w:rsidRPr="003A021D" w:rsidTr="00327995">
        <w:trPr>
          <w:trHeight w:val="692"/>
          <w:jc w:val="right"/>
        </w:trPr>
        <w:tc>
          <w:tcPr>
            <w:tcW w:w="1803" w:type="dxa"/>
            <w:tcBorders>
              <w:top w:val="nil"/>
              <w:bottom w:val="single" w:sz="4" w:space="0" w:color="auto"/>
            </w:tcBorders>
          </w:tcPr>
          <w:p w:rsidR="00401A34" w:rsidRPr="003A021D" w:rsidRDefault="00401A34" w:rsidP="00327995">
            <w:pPr>
              <w:pStyle w:val="BespokeTable"/>
            </w:pPr>
            <w:r w:rsidRPr="003A021D">
              <w:drawing>
                <wp:inline distT="0" distB="0" distL="0" distR="0" wp14:anchorId="2D738736" wp14:editId="4416EEF8">
                  <wp:extent cx="446400" cy="648000"/>
                  <wp:effectExtent l="0" t="0" r="0" b="0"/>
                  <wp:docPr id="436" name="Picture 21" descr="PG2_Laser_413_Mineral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G2_Laser_413_Mineral_Gr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extLst/>
                        </pic:spPr>
                      </pic:pic>
                    </a:graphicData>
                  </a:graphic>
                </wp:inline>
              </w:drawing>
            </w:r>
          </w:p>
        </w:tc>
        <w:tc>
          <w:tcPr>
            <w:tcW w:w="2271" w:type="dxa"/>
            <w:tcBorders>
              <w:top w:val="nil"/>
              <w:bottom w:val="single" w:sz="4" w:space="0" w:color="auto"/>
            </w:tcBorders>
          </w:tcPr>
          <w:p w:rsidR="00401A34" w:rsidRPr="003A021D" w:rsidRDefault="00401A34" w:rsidP="00327995">
            <w:pPr>
              <w:pStyle w:val="BespokeTable"/>
            </w:pPr>
            <w:r w:rsidRPr="003A021D">
              <w:drawing>
                <wp:inline distT="0" distB="0" distL="0" distR="0" wp14:anchorId="3EDA7D74" wp14:editId="5F0BB16B">
                  <wp:extent cx="864000" cy="648000"/>
                  <wp:effectExtent l="0" t="0" r="0" b="0"/>
                  <wp:docPr id="437" name="Picture 31"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075 Mineral Gr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5EA22D63" wp14:editId="0EB40ECD">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2CA88E2A" wp14:editId="5962A3DE">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401A34" w:rsidRPr="003A021D" w:rsidTr="00327995">
        <w:trPr>
          <w:trHeight w:val="57"/>
          <w:jc w:val="right"/>
        </w:trPr>
        <w:tc>
          <w:tcPr>
            <w:tcW w:w="1803" w:type="dxa"/>
            <w:tcBorders>
              <w:bottom w:val="nil"/>
            </w:tcBorders>
          </w:tcPr>
          <w:p w:rsidR="00401A34" w:rsidRPr="003A021D" w:rsidRDefault="00401A34" w:rsidP="00327995">
            <w:pPr>
              <w:pStyle w:val="BespokeTable"/>
            </w:pPr>
            <w:r w:rsidRPr="003A021D">
              <w:t>Rio 374 - Nautical Pine</w:t>
            </w:r>
          </w:p>
        </w:tc>
        <w:tc>
          <w:tcPr>
            <w:tcW w:w="2271" w:type="dxa"/>
            <w:tcBorders>
              <w:bottom w:val="nil"/>
            </w:tcBorders>
          </w:tcPr>
          <w:p w:rsidR="00401A34" w:rsidRPr="003A021D" w:rsidRDefault="00401A34" w:rsidP="00327995">
            <w:pPr>
              <w:pStyle w:val="BespokeTable"/>
            </w:pPr>
            <w:r w:rsidRPr="003A021D">
              <w:t>White interior, with all exterior panels, including plinths in 070 - Satin Grey</w:t>
            </w:r>
          </w:p>
        </w:tc>
        <w:tc>
          <w:tcPr>
            <w:tcW w:w="2268" w:type="dxa"/>
            <w:tcBorders>
              <w:top w:val="dashSmallGap" w:sz="4" w:space="0" w:color="auto"/>
              <w:bottom w:val="nil"/>
            </w:tcBorders>
          </w:tcPr>
          <w:p w:rsidR="00401A34" w:rsidRPr="003A021D" w:rsidRDefault="00401A34" w:rsidP="00327995">
            <w:pPr>
              <w:pStyle w:val="BespokeTable"/>
            </w:pPr>
            <w:r w:rsidRPr="003A021D">
              <w:t>211 - Bow Handle, Stainless Steel</w:t>
            </w:r>
          </w:p>
        </w:tc>
        <w:tc>
          <w:tcPr>
            <w:tcW w:w="2701" w:type="dxa"/>
            <w:tcBorders>
              <w:top w:val="dashSmallGap" w:sz="4" w:space="0" w:color="auto"/>
              <w:bottom w:val="nil"/>
            </w:tcBorders>
          </w:tcPr>
          <w:p w:rsidR="00401A34" w:rsidRPr="003A021D" w:rsidRDefault="00401A34" w:rsidP="00327995">
            <w:pPr>
              <w:pStyle w:val="BespokeTable"/>
            </w:pPr>
            <w:r w:rsidRPr="003A021D">
              <w:t>R 4371 FG Dark Mountain Oak</w:t>
            </w:r>
          </w:p>
        </w:tc>
      </w:tr>
      <w:tr w:rsidR="00401A34" w:rsidRPr="003A021D" w:rsidTr="00327995">
        <w:trPr>
          <w:trHeight w:val="708"/>
          <w:jc w:val="right"/>
        </w:trPr>
        <w:tc>
          <w:tcPr>
            <w:tcW w:w="1803" w:type="dxa"/>
            <w:tcBorders>
              <w:top w:val="nil"/>
              <w:bottom w:val="single" w:sz="4" w:space="0" w:color="auto"/>
            </w:tcBorders>
          </w:tcPr>
          <w:p w:rsidR="00401A34" w:rsidRPr="003A021D" w:rsidRDefault="00401A34" w:rsidP="00327995">
            <w:pPr>
              <w:pStyle w:val="BespokeTable"/>
            </w:pPr>
            <w:r w:rsidRPr="003A021D">
              <w:drawing>
                <wp:inline distT="0" distB="0" distL="0" distR="0" wp14:anchorId="383567D8" wp14:editId="73DDAE65">
                  <wp:extent cx="450000" cy="648000"/>
                  <wp:effectExtent l="0" t="0" r="7620" b="0"/>
                  <wp:docPr id="440" name="Picture 20" descr="PG2_Rio_374_Nautical_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PG2_Rio_374_Nautical_P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401A34" w:rsidRPr="003A021D" w:rsidRDefault="00401A34" w:rsidP="00327995">
            <w:pPr>
              <w:pStyle w:val="BespokeTable"/>
            </w:pPr>
            <w:r w:rsidRPr="003A021D">
              <w:drawing>
                <wp:inline distT="0" distB="0" distL="0" distR="0" wp14:anchorId="1A784C3C" wp14:editId="141150DF">
                  <wp:extent cx="648000" cy="648000"/>
                  <wp:effectExtent l="0" t="0" r="0" b="0"/>
                  <wp:docPr id="441"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17" r="-1"/>
                          <a:stretch/>
                        </pic:blipFill>
                        <pic:spPr bwMode="auto">
                          <a:xfrm rot="54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775841E4" wp14:editId="0FE4C197">
                  <wp:extent cx="864000" cy="648000"/>
                  <wp:effectExtent l="0" t="0" r="0" b="0"/>
                  <wp:docPr id="442" name="Picture 36" descr="211_Bow_Handle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211_Bow_Handle_Stainless_Ste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55E377C6" wp14:editId="1276D06F">
                  <wp:extent cx="648000" cy="648000"/>
                  <wp:effectExtent l="0" t="0" r="0" b="0"/>
                  <wp:docPr id="443" name="Picture 443" descr="U:\unionsquare.scotia-homes.co.uk\Dark Mountai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nionsquare.scotia-homes.co.uk\Dark Mountain Oa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401A34" w:rsidRPr="003A021D" w:rsidTr="00327995">
        <w:trPr>
          <w:trHeight w:val="57"/>
          <w:jc w:val="right"/>
        </w:trPr>
        <w:tc>
          <w:tcPr>
            <w:tcW w:w="1803" w:type="dxa"/>
            <w:tcBorders>
              <w:bottom w:val="nil"/>
            </w:tcBorders>
          </w:tcPr>
          <w:p w:rsidR="00401A34" w:rsidRPr="003A021D" w:rsidRDefault="00401A34" w:rsidP="00327995">
            <w:pPr>
              <w:pStyle w:val="BespokeTable"/>
            </w:pPr>
            <w:r w:rsidRPr="003A021D">
              <w:t>Speed 239 - White Softmatt</w:t>
            </w:r>
          </w:p>
        </w:tc>
        <w:tc>
          <w:tcPr>
            <w:tcW w:w="2271" w:type="dxa"/>
            <w:tcBorders>
              <w:bottom w:val="nil"/>
            </w:tcBorders>
          </w:tcPr>
          <w:p w:rsidR="00401A34" w:rsidRPr="003A021D" w:rsidRDefault="00401A34" w:rsidP="00327995">
            <w:pPr>
              <w:pStyle w:val="BespokeTable"/>
            </w:pPr>
            <w:r w:rsidRPr="003A021D">
              <w:t>White interior, with all exterior panels, including plinths in 106 - White</w:t>
            </w:r>
          </w:p>
        </w:tc>
        <w:tc>
          <w:tcPr>
            <w:tcW w:w="2268" w:type="dxa"/>
            <w:tcBorders>
              <w:top w:val="dashSmallGap" w:sz="4" w:space="0" w:color="auto"/>
              <w:bottom w:val="nil"/>
            </w:tcBorders>
          </w:tcPr>
          <w:p w:rsidR="00401A34" w:rsidRPr="003A021D" w:rsidRDefault="00401A34" w:rsidP="00327995">
            <w:pPr>
              <w:pStyle w:val="BespokeTable"/>
            </w:pPr>
            <w:r w:rsidRPr="003A021D">
              <w:t>519 - Antique Iron</w:t>
            </w:r>
          </w:p>
        </w:tc>
        <w:tc>
          <w:tcPr>
            <w:tcW w:w="2701" w:type="dxa"/>
            <w:tcBorders>
              <w:top w:val="dashSmallGap" w:sz="4" w:space="0" w:color="auto"/>
              <w:bottom w:val="nil"/>
            </w:tcBorders>
          </w:tcPr>
          <w:p w:rsidR="00401A34" w:rsidRPr="003A021D" w:rsidRDefault="00401A34" w:rsidP="00327995">
            <w:pPr>
              <w:pStyle w:val="BespokeTable"/>
            </w:pPr>
            <w:r w:rsidRPr="003A021D">
              <w:t>R 6461 CT Natural Messina</w:t>
            </w:r>
          </w:p>
        </w:tc>
      </w:tr>
      <w:tr w:rsidR="00401A34" w:rsidRPr="003A021D" w:rsidTr="00327995">
        <w:trPr>
          <w:trHeight w:val="708"/>
          <w:jc w:val="right"/>
        </w:trPr>
        <w:tc>
          <w:tcPr>
            <w:tcW w:w="1803" w:type="dxa"/>
            <w:tcBorders>
              <w:top w:val="nil"/>
              <w:bottom w:val="single" w:sz="4" w:space="0" w:color="auto"/>
            </w:tcBorders>
          </w:tcPr>
          <w:p w:rsidR="00401A34" w:rsidRPr="003A021D" w:rsidRDefault="00401A34" w:rsidP="00327995">
            <w:pPr>
              <w:pStyle w:val="BespokeTable"/>
            </w:pPr>
            <w:r w:rsidRPr="003A021D">
              <w:drawing>
                <wp:inline distT="0" distB="0" distL="0" distR="0" wp14:anchorId="7326DC35" wp14:editId="34DACBB3">
                  <wp:extent cx="450000" cy="648000"/>
                  <wp:effectExtent l="0" t="0" r="7620" b="0"/>
                  <wp:docPr id="444" name="Picture 19" descr="PG1_Speed_239_White_Soft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G1_Speed_239_White_Softmat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401A34" w:rsidRPr="003A021D" w:rsidRDefault="00401A34" w:rsidP="00327995">
            <w:pPr>
              <w:pStyle w:val="BespokeTable"/>
            </w:pPr>
            <w:r w:rsidRPr="003A021D">
              <w:drawing>
                <wp:inline distT="0" distB="0" distL="0" distR="0" wp14:anchorId="48C561FA" wp14:editId="574C8664">
                  <wp:extent cx="867600" cy="648000"/>
                  <wp:effectExtent l="19050" t="19050" r="27940" b="19050"/>
                  <wp:docPr id="445" name="Picture 29"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106_Whi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ln cmpd="sng">
                            <a:solidFill>
                              <a:sysClr val="windowText" lastClr="000000">
                                <a:alpha val="0"/>
                              </a:sysClr>
                            </a:solidFill>
                          </a:ln>
                          <a:extLst/>
                        </pic:spPr>
                      </pic:pic>
                    </a:graphicData>
                  </a:graphic>
                </wp:inline>
              </w:drawing>
            </w:r>
          </w:p>
        </w:tc>
        <w:tc>
          <w:tcPr>
            <w:tcW w:w="2268" w:type="dxa"/>
            <w:tcBorders>
              <w:top w:val="nil"/>
              <w:bottom w:val="dashSmallGap" w:sz="4" w:space="0" w:color="auto"/>
              <w:right w:val="dashSmallGap" w:sz="4" w:space="0" w:color="auto"/>
            </w:tcBorders>
          </w:tcPr>
          <w:p w:rsidR="00401A34" w:rsidRPr="003A021D" w:rsidRDefault="00401A34" w:rsidP="00327995">
            <w:pPr>
              <w:pStyle w:val="BespokeTable"/>
            </w:pPr>
            <w:r w:rsidRPr="003A021D">
              <w:drawing>
                <wp:inline distT="0" distB="0" distL="0" distR="0" wp14:anchorId="2DCC8A9D" wp14:editId="1AEE6C2C">
                  <wp:extent cx="867600" cy="648000"/>
                  <wp:effectExtent l="0" t="0" r="8890" b="0"/>
                  <wp:docPr id="446" name="Picture 38" descr="519_Antique_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519_Antique_Ir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extLst/>
                        </pic:spPr>
                      </pic:pic>
                    </a:graphicData>
                  </a:graphic>
                </wp:inline>
              </w:drawing>
            </w:r>
          </w:p>
        </w:tc>
        <w:tc>
          <w:tcPr>
            <w:tcW w:w="2701" w:type="dxa"/>
            <w:tcBorders>
              <w:top w:val="nil"/>
              <w:left w:val="dashSmallGap" w:sz="4" w:space="0" w:color="auto"/>
              <w:bottom w:val="dashSmallGap" w:sz="4" w:space="0" w:color="auto"/>
            </w:tcBorders>
          </w:tcPr>
          <w:p w:rsidR="00401A34" w:rsidRPr="003A021D" w:rsidRDefault="00401A34" w:rsidP="00327995">
            <w:pPr>
              <w:pStyle w:val="BespokeTable"/>
            </w:pPr>
            <w:r w:rsidRPr="003A021D">
              <w:drawing>
                <wp:inline distT="0" distB="0" distL="0" distR="0" wp14:anchorId="47B8A43C" wp14:editId="118159E2">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401A34" w:rsidRPr="003A021D" w:rsidTr="00327995">
        <w:trPr>
          <w:trHeight w:val="57"/>
          <w:jc w:val="right"/>
        </w:trPr>
        <w:tc>
          <w:tcPr>
            <w:tcW w:w="1803" w:type="dxa"/>
            <w:tcBorders>
              <w:bottom w:val="nil"/>
            </w:tcBorders>
          </w:tcPr>
          <w:p w:rsidR="00401A34" w:rsidRPr="003A021D" w:rsidRDefault="00401A34" w:rsidP="00327995">
            <w:pPr>
              <w:pStyle w:val="BespokeTable"/>
            </w:pPr>
            <w:r w:rsidRPr="003A021D">
              <w:t>Riva 892 - Concrete Grey</w:t>
            </w:r>
          </w:p>
        </w:tc>
        <w:tc>
          <w:tcPr>
            <w:tcW w:w="2271" w:type="dxa"/>
            <w:tcBorders>
              <w:bottom w:val="nil"/>
            </w:tcBorders>
          </w:tcPr>
          <w:p w:rsidR="00401A34" w:rsidRPr="003A021D" w:rsidRDefault="00401A34" w:rsidP="00327995">
            <w:pPr>
              <w:pStyle w:val="BespokeTable"/>
            </w:pPr>
            <w:r w:rsidRPr="003A021D">
              <w:t>White interior, with all exterior panels, including plinths in 075 - Mineral Grey</w:t>
            </w:r>
          </w:p>
        </w:tc>
        <w:tc>
          <w:tcPr>
            <w:tcW w:w="2268" w:type="dxa"/>
            <w:tcBorders>
              <w:top w:val="dashSmallGap" w:sz="4" w:space="0" w:color="auto"/>
              <w:bottom w:val="nil"/>
              <w:right w:val="dashSmallGap" w:sz="4" w:space="0" w:color="auto"/>
            </w:tcBorders>
          </w:tcPr>
          <w:p w:rsidR="00401A34" w:rsidRPr="003A021D" w:rsidRDefault="00401A34" w:rsidP="00327995">
            <w:pPr>
              <w:pStyle w:val="BespokeTable"/>
            </w:pPr>
            <w:r w:rsidRPr="003A021D">
              <w:t>556 - Antique Silver</w:t>
            </w:r>
          </w:p>
        </w:tc>
        <w:tc>
          <w:tcPr>
            <w:tcW w:w="2701" w:type="dxa"/>
            <w:tcBorders>
              <w:top w:val="dashSmallGap" w:sz="4" w:space="0" w:color="auto"/>
              <w:left w:val="dashSmallGap" w:sz="4" w:space="0" w:color="auto"/>
              <w:bottom w:val="nil"/>
            </w:tcBorders>
          </w:tcPr>
          <w:p w:rsidR="00401A34" w:rsidRPr="003A021D" w:rsidRDefault="00401A34" w:rsidP="00327995">
            <w:pPr>
              <w:pStyle w:val="BespokeTable"/>
            </w:pPr>
            <w:r w:rsidRPr="003A021D">
              <w:t>U 1026 MS Crystal White</w:t>
            </w:r>
          </w:p>
        </w:tc>
      </w:tr>
      <w:tr w:rsidR="00401A34" w:rsidRPr="003A021D" w:rsidTr="00327995">
        <w:trPr>
          <w:trHeight w:val="708"/>
          <w:jc w:val="right"/>
        </w:trPr>
        <w:tc>
          <w:tcPr>
            <w:tcW w:w="1803" w:type="dxa"/>
            <w:tcBorders>
              <w:top w:val="nil"/>
              <w:bottom w:val="single" w:sz="4" w:space="0" w:color="auto"/>
            </w:tcBorders>
          </w:tcPr>
          <w:p w:rsidR="00401A34" w:rsidRPr="003A021D" w:rsidRDefault="00401A34" w:rsidP="00327995">
            <w:pPr>
              <w:pStyle w:val="BespokeTable"/>
            </w:pPr>
            <w:r w:rsidRPr="003A021D">
              <w:drawing>
                <wp:inline distT="0" distB="0" distL="0" distR="0" wp14:anchorId="2A61DC8A" wp14:editId="07565EC5">
                  <wp:extent cx="450000" cy="648000"/>
                  <wp:effectExtent l="0" t="0" r="7620" b="0"/>
                  <wp:docPr id="448" name="Picture 17" descr="PG2_Riva_892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G2_Riva_892_Concrete_Gre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401A34" w:rsidRPr="003A021D" w:rsidRDefault="00401A34" w:rsidP="00327995">
            <w:pPr>
              <w:pStyle w:val="BespokeTable"/>
            </w:pPr>
            <w:r w:rsidRPr="003A021D">
              <w:drawing>
                <wp:inline distT="0" distB="0" distL="0" distR="0" wp14:anchorId="177E6DBB" wp14:editId="68446151">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22565E15" wp14:editId="6664168E">
                  <wp:extent cx="867600" cy="648000"/>
                  <wp:effectExtent l="0" t="0" r="8890" b="0"/>
                  <wp:docPr id="450" name="Picture 39" descr="556_Antique_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556_Antique_Silv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extLst/>
                        </pic:spPr>
                      </pic:pic>
                    </a:graphicData>
                  </a:graphic>
                </wp:inline>
              </w:drawing>
            </w:r>
          </w:p>
        </w:tc>
        <w:tc>
          <w:tcPr>
            <w:tcW w:w="2701" w:type="dxa"/>
            <w:tcBorders>
              <w:top w:val="nil"/>
              <w:bottom w:val="dashSmallGap" w:sz="4" w:space="0" w:color="auto"/>
            </w:tcBorders>
          </w:tcPr>
          <w:p w:rsidR="00401A34" w:rsidRPr="003A021D" w:rsidRDefault="00401A34" w:rsidP="00327995">
            <w:pPr>
              <w:pStyle w:val="BespokeTable"/>
            </w:pPr>
            <w:r w:rsidRPr="003A021D">
              <w:drawing>
                <wp:inline distT="0" distB="0" distL="0" distR="0" wp14:anchorId="28C23801" wp14:editId="3DEB3FDA">
                  <wp:extent cx="648000" cy="648000"/>
                  <wp:effectExtent l="0" t="0" r="0" b="0"/>
                  <wp:docPr id="451" name="Picture 451" descr="U:\unionsquare.scotia-homes.co.uk\Crystal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onsquare.scotia-homes.co.uk\Crystal Whit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401A34" w:rsidRPr="003A021D" w:rsidTr="00327995">
        <w:trPr>
          <w:trHeight w:val="57"/>
          <w:jc w:val="right"/>
        </w:trPr>
        <w:tc>
          <w:tcPr>
            <w:tcW w:w="1803" w:type="dxa"/>
            <w:tcBorders>
              <w:bottom w:val="nil"/>
            </w:tcBorders>
          </w:tcPr>
          <w:p w:rsidR="00401A34" w:rsidRPr="003A021D" w:rsidRDefault="00401A34" w:rsidP="00327995">
            <w:pPr>
              <w:pStyle w:val="BespokeTable"/>
            </w:pPr>
            <w:r>
              <w:t>Laser 415 - Sand</w:t>
            </w:r>
          </w:p>
        </w:tc>
        <w:tc>
          <w:tcPr>
            <w:tcW w:w="2271" w:type="dxa"/>
            <w:tcBorders>
              <w:bottom w:val="nil"/>
            </w:tcBorders>
          </w:tcPr>
          <w:p w:rsidR="00401A34" w:rsidRPr="003A021D" w:rsidRDefault="00401A34" w:rsidP="00327995">
            <w:pPr>
              <w:pStyle w:val="BespokeTable"/>
            </w:pPr>
            <w:r w:rsidRPr="003A021D">
              <w:t>White interior, with all exterior panels, incl</w:t>
            </w:r>
            <w:r>
              <w:t>uding plinths in 122 - Sand</w:t>
            </w:r>
          </w:p>
        </w:tc>
        <w:tc>
          <w:tcPr>
            <w:tcW w:w="2268" w:type="dxa"/>
            <w:tcBorders>
              <w:top w:val="dashSmallGap" w:sz="4" w:space="0" w:color="auto"/>
              <w:bottom w:val="nil"/>
            </w:tcBorders>
          </w:tcPr>
          <w:p w:rsidR="00401A34" w:rsidRPr="003A021D" w:rsidRDefault="00401A34" w:rsidP="00327995">
            <w:pPr>
              <w:pStyle w:val="BespokeTable"/>
            </w:pPr>
            <w:r w:rsidRPr="003A021D">
              <w:t>677 - Metal Knob, Stainless Steel</w:t>
            </w:r>
          </w:p>
        </w:tc>
        <w:tc>
          <w:tcPr>
            <w:tcW w:w="2701" w:type="dxa"/>
            <w:tcBorders>
              <w:top w:val="dashSmallGap" w:sz="4" w:space="0" w:color="auto"/>
              <w:bottom w:val="nil"/>
            </w:tcBorders>
          </w:tcPr>
          <w:p w:rsidR="00401A34" w:rsidRPr="003A021D" w:rsidRDefault="00401A34" w:rsidP="00327995">
            <w:pPr>
              <w:pStyle w:val="BespokeTable"/>
            </w:pPr>
            <w:r w:rsidRPr="003A021D">
              <w:t>R 6265 CT Ipanema White</w:t>
            </w:r>
          </w:p>
        </w:tc>
      </w:tr>
      <w:tr w:rsidR="00401A34" w:rsidRPr="003A021D" w:rsidTr="00327995">
        <w:trPr>
          <w:cantSplit/>
          <w:trHeight w:val="692"/>
          <w:jc w:val="right"/>
        </w:trPr>
        <w:tc>
          <w:tcPr>
            <w:tcW w:w="1803" w:type="dxa"/>
            <w:tcBorders>
              <w:top w:val="nil"/>
            </w:tcBorders>
          </w:tcPr>
          <w:p w:rsidR="00401A34" w:rsidRPr="003A021D" w:rsidRDefault="00401A34" w:rsidP="00327995">
            <w:pPr>
              <w:pStyle w:val="BespokeTable"/>
            </w:pPr>
            <w:r>
              <w:rPr>
                <w:rFonts w:ascii="Open Sans" w:hAnsi="Open Sans" w:cs="Arial"/>
                <w:color w:val="000000"/>
              </w:rPr>
              <w:drawing>
                <wp:inline distT="0" distB="0" distL="0" distR="0" wp14:anchorId="04FD5E99" wp14:editId="0722C33D">
                  <wp:extent cx="450000" cy="648000"/>
                  <wp:effectExtent l="0" t="0" r="7620" b="0"/>
                  <wp:docPr id="5" name="Picture 5" descr="PG2_Laser_415_Sand">
                    <a:hlinkClick xmlns:a="http://schemas.openxmlformats.org/drawingml/2006/main" r:id="rId40"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G2_Laser_415_Sand">
                            <a:hlinkClick r:id="rId40" tooltip="&quot;&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tcBorders>
          </w:tcPr>
          <w:p w:rsidR="00401A34" w:rsidRPr="003A021D" w:rsidRDefault="00401A34" w:rsidP="00327995">
            <w:pPr>
              <w:pStyle w:val="BespokeTable"/>
              <w:rPr>
                <w:sz w:val="12"/>
                <w:szCs w:val="12"/>
              </w:rPr>
            </w:pPr>
            <w:r>
              <w:rPr>
                <w:rFonts w:ascii="Open Sans" w:hAnsi="Open Sans" w:cs="Arial"/>
                <w:color w:val="000000"/>
                <w:sz w:val="20"/>
              </w:rPr>
              <w:drawing>
                <wp:inline distT="0" distB="0" distL="0" distR="0" wp14:anchorId="5BA8C2B7" wp14:editId="7442D239">
                  <wp:extent cx="864000" cy="648000"/>
                  <wp:effectExtent l="0" t="0" r="0" b="0"/>
                  <wp:docPr id="3" name="Picture 3" descr="122_Sand">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_Sand">
                            <a:hlinkClick r:id="rId42" tooltip="&quot;&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tcBorders>
              <w:top w:val="nil"/>
            </w:tcBorders>
          </w:tcPr>
          <w:p w:rsidR="00401A34" w:rsidRPr="003A021D" w:rsidRDefault="00401A34" w:rsidP="00327995">
            <w:pPr>
              <w:pStyle w:val="BespokeTable"/>
            </w:pPr>
            <w:r w:rsidRPr="003A021D">
              <w:drawing>
                <wp:inline distT="0" distB="0" distL="0" distR="0" wp14:anchorId="4287DC8D" wp14:editId="7124F333">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a:extLst/>
                        </pic:spPr>
                      </pic:pic>
                    </a:graphicData>
                  </a:graphic>
                </wp:inline>
              </w:drawing>
            </w:r>
          </w:p>
        </w:tc>
        <w:tc>
          <w:tcPr>
            <w:tcW w:w="2701" w:type="dxa"/>
            <w:tcBorders>
              <w:top w:val="nil"/>
            </w:tcBorders>
          </w:tcPr>
          <w:p w:rsidR="00401A34" w:rsidRPr="003A021D" w:rsidRDefault="00401A34" w:rsidP="00327995">
            <w:pPr>
              <w:pStyle w:val="BespokeTable"/>
            </w:pPr>
            <w:r w:rsidRPr="003A021D">
              <w:drawing>
                <wp:inline distT="0" distB="0" distL="0" distR="0" wp14:anchorId="3192CD89" wp14:editId="67E3CAB9">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lastRenderedPageBreak/>
        <w:t>Upgrade furniture (these choices are available at extra charge through your client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3A021D" w:rsidRPr="003A021D" w:rsidTr="00D66209">
        <w:trPr>
          <w:trHeight w:val="708"/>
          <w:jc w:val="right"/>
        </w:trPr>
        <w:tc>
          <w:tcPr>
            <w:tcW w:w="2709" w:type="dxa"/>
            <w:tcBorders>
              <w:bottom w:val="single" w:sz="4" w:space="0" w:color="auto"/>
            </w:tcBorders>
            <w:vAlign w:val="center"/>
          </w:tcPr>
          <w:p w:rsidR="003A021D" w:rsidRPr="003A021D" w:rsidRDefault="003A021D" w:rsidP="00814735">
            <w:pPr>
              <w:pStyle w:val="BespokeTable"/>
            </w:pPr>
            <w:r w:rsidRPr="003A021D">
              <w:t>Upgrade door fronts</w:t>
            </w:r>
          </w:p>
          <w:p w:rsidR="003A021D" w:rsidRPr="003A021D" w:rsidRDefault="003A021D" w:rsidP="00814735">
            <w:pPr>
              <w:pStyle w:val="BespokeTable"/>
            </w:pPr>
            <w:r w:rsidRPr="003A021D">
              <w:rPr>
                <w:rFonts w:ascii="GillSans-Regular" w:hAnsi="GillSans-Regular" w:cs="Arial"/>
                <w:color w:val="337AB7"/>
                <w:sz w:val="21"/>
                <w:szCs w:val="21"/>
              </w:rPr>
              <w:drawing>
                <wp:inline distT="0" distB="0" distL="0" distR="0" wp14:anchorId="180D8866" wp14:editId="5A367E4E">
                  <wp:extent cx="925200" cy="180000"/>
                  <wp:effectExtent l="0" t="0" r="0" b="0"/>
                  <wp:docPr id="456" name="Picture 456" descr="Logo">
                    <a:hlinkClick xmlns:a="http://schemas.openxmlformats.org/drawingml/2006/main" r:id="rId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5" tooltip="&quot;Home&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77985A96" wp14:editId="2AD82E0B">
                  <wp:extent cx="741600" cy="180000"/>
                  <wp:effectExtent l="0" t="0" r="190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rsidR="003A021D" w:rsidRPr="003A021D" w:rsidRDefault="003A021D" w:rsidP="00814735">
            <w:pPr>
              <w:pStyle w:val="BespokeTable"/>
            </w:pPr>
            <w:r w:rsidRPr="003A021D">
              <w:t>Complementary carcase inside/outside</w:t>
            </w:r>
          </w:p>
        </w:tc>
        <w:tc>
          <w:tcPr>
            <w:tcW w:w="1701" w:type="dxa"/>
            <w:tcBorders>
              <w:bottom w:val="single" w:sz="4" w:space="0" w:color="auto"/>
            </w:tcBorders>
            <w:vAlign w:val="center"/>
          </w:tcPr>
          <w:p w:rsidR="003A021D" w:rsidRPr="003A021D" w:rsidRDefault="003A021D" w:rsidP="00814735">
            <w:pPr>
              <w:pStyle w:val="BespokeTable"/>
            </w:pPr>
            <w:r w:rsidRPr="003A021D">
              <w:t>Handle No. #</w:t>
            </w:r>
          </w:p>
        </w:tc>
        <w:tc>
          <w:tcPr>
            <w:tcW w:w="2410" w:type="dxa"/>
            <w:tcBorders>
              <w:bottom w:val="single" w:sz="4" w:space="0" w:color="auto"/>
            </w:tcBorders>
            <w:vAlign w:val="center"/>
          </w:tcPr>
          <w:p w:rsidR="003A021D" w:rsidRPr="003A021D" w:rsidRDefault="003A021D" w:rsidP="00814735">
            <w:pPr>
              <w:pStyle w:val="BespokeTable"/>
            </w:pPr>
            <w:r w:rsidRPr="003A021D">
              <w:t>Silestone work surface &amp; upstands (incurs additional template and fitting costs) †</w:t>
            </w:r>
          </w:p>
        </w:tc>
      </w:tr>
      <w:tr w:rsidR="003A021D" w:rsidRPr="003A021D" w:rsidTr="005B7F5D">
        <w:trPr>
          <w:trHeight w:val="57"/>
          <w:jc w:val="right"/>
        </w:trPr>
        <w:tc>
          <w:tcPr>
            <w:tcW w:w="2709" w:type="dxa"/>
            <w:tcBorders>
              <w:bottom w:val="nil"/>
            </w:tcBorders>
          </w:tcPr>
          <w:p w:rsidR="003A021D" w:rsidRPr="003A021D" w:rsidRDefault="003A021D" w:rsidP="00814735">
            <w:pPr>
              <w:pStyle w:val="BespokeTable"/>
            </w:pPr>
            <w:r w:rsidRPr="003A021D">
              <w:t>(Nobilia) Flash 450 – white high gloss</w:t>
            </w:r>
          </w:p>
        </w:tc>
        <w:tc>
          <w:tcPr>
            <w:tcW w:w="2252" w:type="dxa"/>
            <w:tcBorders>
              <w:bottom w:val="nil"/>
            </w:tcBorders>
          </w:tcPr>
          <w:p w:rsidR="003A021D" w:rsidRPr="003A021D" w:rsidRDefault="003A021D" w:rsidP="00814735">
            <w:pPr>
              <w:pStyle w:val="BespokeTable"/>
            </w:pPr>
            <w:r w:rsidRPr="003A021D">
              <w:t>White interior, with all exterior panels, including plinths in 022 – white gloss</w:t>
            </w:r>
          </w:p>
        </w:tc>
        <w:tc>
          <w:tcPr>
            <w:tcW w:w="1701" w:type="dxa"/>
            <w:tcBorders>
              <w:bottom w:val="nil"/>
            </w:tcBorders>
            <w:vAlign w:val="bottom"/>
          </w:tcPr>
          <w:p w:rsidR="003A021D" w:rsidRPr="003A021D" w:rsidRDefault="003A021D" w:rsidP="00814735">
            <w:pPr>
              <w:pStyle w:val="BespokeTable"/>
            </w:pPr>
            <w:r w:rsidRPr="003A021D">
              <w:t>(Mackintosh) Suite 670, flared iron knob</w:t>
            </w:r>
          </w:p>
        </w:tc>
        <w:tc>
          <w:tcPr>
            <w:tcW w:w="2410" w:type="dxa"/>
            <w:tcBorders>
              <w:bottom w:val="nil"/>
            </w:tcBorders>
            <w:vAlign w:val="bottom"/>
          </w:tcPr>
          <w:p w:rsidR="003A021D" w:rsidRPr="003A021D" w:rsidRDefault="003A021D" w:rsidP="00814735">
            <w:pPr>
              <w:pStyle w:val="BespokeTable"/>
            </w:pPr>
            <w:r w:rsidRPr="003A021D">
              <w:t>Aluminio Nube</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814735">
            <w:pPr>
              <w:pStyle w:val="BespokeTable"/>
            </w:pPr>
            <w:r w:rsidRPr="003A021D">
              <w:drawing>
                <wp:inline distT="0" distB="0" distL="0" distR="0" wp14:anchorId="33D1AD5E" wp14:editId="0DF4B4D6">
                  <wp:extent cx="450000" cy="648000"/>
                  <wp:effectExtent l="0" t="0" r="7620" b="0"/>
                  <wp:docPr id="458" name="Picture 458" descr="PG3_Flash_450_White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3_Flash_450_White_High_Glos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814735">
            <w:pPr>
              <w:pStyle w:val="BespokeTable"/>
            </w:pPr>
            <w:r w:rsidRPr="003A021D">
              <w:drawing>
                <wp:inline distT="0" distB="0" distL="0" distR="0" wp14:anchorId="7FCA265E" wp14:editId="092EDFEF">
                  <wp:extent cx="864000" cy="648000"/>
                  <wp:effectExtent l="0" t="0" r="0" b="0"/>
                  <wp:docPr id="459" name="Picture 459" descr="022 White 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2 White Glos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1701"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665189FF" wp14:editId="6127E1FD">
                  <wp:extent cx="619200" cy="648000"/>
                  <wp:effectExtent l="0" t="0" r="0" b="0"/>
                  <wp:docPr id="460" name="Picture 460" descr="Handle suite 67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585" t="6620" r="25297" b="8650"/>
                          <a:stretch/>
                        </pic:blipFill>
                        <pic:spPr bwMode="auto">
                          <a:xfrm>
                            <a:off x="0" y="0"/>
                            <a:ext cx="6192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52158565" wp14:editId="1EAB4F68">
                  <wp:extent cx="759600" cy="648000"/>
                  <wp:effectExtent l="0" t="0" r="2540" b="0"/>
                  <wp:docPr id="46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a:extLst/>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814735">
            <w:pPr>
              <w:pStyle w:val="BespokeTable"/>
            </w:pPr>
            <w:r w:rsidRPr="003A021D">
              <w:t>(Nobilia) Flash 455 – satin grey high gloss</w:t>
            </w:r>
          </w:p>
        </w:tc>
        <w:tc>
          <w:tcPr>
            <w:tcW w:w="2252" w:type="dxa"/>
            <w:tcBorders>
              <w:bottom w:val="nil"/>
            </w:tcBorders>
          </w:tcPr>
          <w:p w:rsidR="003A021D" w:rsidRPr="003A021D" w:rsidRDefault="003A021D" w:rsidP="00814735">
            <w:pPr>
              <w:pStyle w:val="BespokeTable"/>
            </w:pPr>
            <w:r w:rsidRPr="003A021D">
              <w:t>White interior, with all exterior panels, including plinths in 070 - Satin Grey</w:t>
            </w:r>
          </w:p>
        </w:tc>
        <w:tc>
          <w:tcPr>
            <w:tcW w:w="1701" w:type="dxa"/>
            <w:tcBorders>
              <w:top w:val="dashSmallGap" w:sz="4" w:space="0" w:color="auto"/>
              <w:bottom w:val="nil"/>
            </w:tcBorders>
            <w:vAlign w:val="bottom"/>
          </w:tcPr>
          <w:p w:rsidR="003A021D" w:rsidRPr="003A021D" w:rsidRDefault="003A021D" w:rsidP="00814735">
            <w:pPr>
              <w:pStyle w:val="BespokeTable"/>
            </w:pPr>
            <w:r w:rsidRPr="003A021D">
              <w:t>(Mackintosh) Suite 693, polished nickel knob</w:t>
            </w:r>
          </w:p>
        </w:tc>
        <w:tc>
          <w:tcPr>
            <w:tcW w:w="2410" w:type="dxa"/>
            <w:tcBorders>
              <w:top w:val="dashSmallGap" w:sz="4" w:space="0" w:color="auto"/>
              <w:bottom w:val="nil"/>
            </w:tcBorders>
            <w:vAlign w:val="bottom"/>
          </w:tcPr>
          <w:p w:rsidR="003A021D" w:rsidRPr="003A021D" w:rsidRDefault="003A021D" w:rsidP="00814735">
            <w:pPr>
              <w:pStyle w:val="BespokeTable"/>
            </w:pPr>
            <w:r w:rsidRPr="003A021D">
              <w:t>Amazon</w:t>
            </w:r>
          </w:p>
        </w:tc>
      </w:tr>
      <w:tr w:rsidR="003A021D" w:rsidRPr="003A021D" w:rsidTr="005B7F5D">
        <w:trPr>
          <w:trHeight w:val="692"/>
          <w:jc w:val="right"/>
        </w:trPr>
        <w:tc>
          <w:tcPr>
            <w:tcW w:w="2709" w:type="dxa"/>
            <w:tcBorders>
              <w:top w:val="nil"/>
              <w:bottom w:val="single" w:sz="4" w:space="0" w:color="auto"/>
            </w:tcBorders>
          </w:tcPr>
          <w:p w:rsidR="003A021D" w:rsidRPr="003A021D" w:rsidRDefault="003A021D" w:rsidP="00814735">
            <w:pPr>
              <w:pStyle w:val="BespokeTable"/>
            </w:pPr>
            <w:r w:rsidRPr="003A021D">
              <w:drawing>
                <wp:inline distT="0" distB="0" distL="0" distR="0" wp14:anchorId="55B6CF3E" wp14:editId="61395DE1">
                  <wp:extent cx="450000" cy="648000"/>
                  <wp:effectExtent l="0" t="0" r="7620" b="0"/>
                  <wp:docPr id="462" name="Picture 462" descr="PG3_Flash_455_Satin_Grey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3_Flash_455_Satin_Grey_High_Glos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814735">
            <w:pPr>
              <w:pStyle w:val="BespokeTable"/>
            </w:pPr>
            <w:r w:rsidRPr="003A021D">
              <w:drawing>
                <wp:inline distT="0" distB="0" distL="0" distR="0" wp14:anchorId="70D37134" wp14:editId="7AAACA61">
                  <wp:extent cx="648000" cy="961200"/>
                  <wp:effectExtent l="0" t="4128" r="0" b="0"/>
                  <wp:docPr id="463"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17" r="-1" b="345"/>
                          <a:stretch/>
                        </pic:blipFill>
                        <pic:spPr bwMode="auto">
                          <a:xfrm rot="5400000">
                            <a:off x="0" y="0"/>
                            <a:ext cx="648000" cy="96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0522DA10" wp14:editId="25143DCE">
                  <wp:extent cx="558000" cy="648000"/>
                  <wp:effectExtent l="0" t="0" r="0"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804" t="6620" r="28255" b="9973"/>
                          <a:stretch/>
                        </pic:blipFill>
                        <pic:spPr bwMode="auto">
                          <a:xfrm>
                            <a:off x="0" y="0"/>
                            <a:ext cx="55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1493BED6" wp14:editId="030CD7A9">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a:extLst/>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814735">
            <w:pPr>
              <w:pStyle w:val="BespokeTable"/>
            </w:pPr>
            <w:r w:rsidRPr="003A021D">
              <w:t>(Nobilia) Structura 400 – Gladstone oak</w:t>
            </w:r>
          </w:p>
        </w:tc>
        <w:tc>
          <w:tcPr>
            <w:tcW w:w="2252" w:type="dxa"/>
            <w:tcBorders>
              <w:bottom w:val="nil"/>
            </w:tcBorders>
          </w:tcPr>
          <w:p w:rsidR="003A021D" w:rsidRPr="003A021D" w:rsidRDefault="003A021D" w:rsidP="00814735">
            <w:pPr>
              <w:pStyle w:val="BespokeTable"/>
            </w:pPr>
            <w:r w:rsidRPr="003A021D">
              <w:t>White interior, with all exterior panels, including plinths in 194 - Slate Grey</w:t>
            </w:r>
          </w:p>
        </w:tc>
        <w:tc>
          <w:tcPr>
            <w:tcW w:w="1701" w:type="dxa"/>
            <w:tcBorders>
              <w:top w:val="dashSmallGap" w:sz="4" w:space="0" w:color="auto"/>
              <w:bottom w:val="nil"/>
            </w:tcBorders>
            <w:vAlign w:val="bottom"/>
          </w:tcPr>
          <w:p w:rsidR="003A021D" w:rsidRPr="003A021D" w:rsidRDefault="003A021D" w:rsidP="00814735">
            <w:pPr>
              <w:pStyle w:val="BespokeTable"/>
            </w:pPr>
            <w:r w:rsidRPr="003A021D">
              <w:t>(Mackintosh) Suite 600, shaker cup handle</w:t>
            </w:r>
          </w:p>
        </w:tc>
        <w:tc>
          <w:tcPr>
            <w:tcW w:w="2410" w:type="dxa"/>
            <w:tcBorders>
              <w:top w:val="dashSmallGap" w:sz="4" w:space="0" w:color="auto"/>
              <w:bottom w:val="nil"/>
            </w:tcBorders>
            <w:vAlign w:val="bottom"/>
          </w:tcPr>
          <w:p w:rsidR="003A021D" w:rsidRPr="003A021D" w:rsidRDefault="003A021D" w:rsidP="00814735">
            <w:pPr>
              <w:pStyle w:val="BespokeTable"/>
            </w:pPr>
            <w:r w:rsidRPr="003A021D">
              <w:t>Marengo</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814735">
            <w:pPr>
              <w:pStyle w:val="BespokeTable"/>
            </w:pPr>
            <w:r w:rsidRPr="003A021D">
              <w:drawing>
                <wp:inline distT="0" distB="0" distL="0" distR="0" wp14:anchorId="7527C5C2" wp14:editId="11DA98BE">
                  <wp:extent cx="446400" cy="648000"/>
                  <wp:effectExtent l="0" t="0" r="0" b="0"/>
                  <wp:docPr id="466" name="Picture 466" descr="PG3_Structura_400_Gladstone_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G3_Structura_400_Gladstone_Oa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814735">
            <w:pPr>
              <w:pStyle w:val="BespokeTable"/>
            </w:pPr>
            <w:r w:rsidRPr="003A021D">
              <w:drawing>
                <wp:inline distT="0" distB="0" distL="0" distR="0" wp14:anchorId="0A226ED8" wp14:editId="66030253">
                  <wp:extent cx="655200" cy="648000"/>
                  <wp:effectExtent l="0" t="0" r="0" b="0"/>
                  <wp:docPr id="467"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1701"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1C7D0A4A" wp14:editId="04006E16">
                  <wp:extent cx="990600" cy="461938"/>
                  <wp:effectExtent l="0" t="0" r="0" b="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1402" t="7230" r="26954" b="58071"/>
                          <a:stretch/>
                        </pic:blipFill>
                        <pic:spPr bwMode="auto">
                          <a:xfrm>
                            <a:off x="0" y="0"/>
                            <a:ext cx="995574" cy="464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1F8BF41F" wp14:editId="57211098">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56"/>
                          <a:srcRect l="30061" t="82212" r="64481" b="9008"/>
                          <a:stretch/>
                        </pic:blipFill>
                        <pic:spPr>
                          <a:xfrm>
                            <a:off x="0" y="0"/>
                            <a:ext cx="784800" cy="648000"/>
                          </a:xfrm>
                          <a:prstGeom prst="rect">
                            <a:avLst/>
                          </a:prstGeom>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814735">
            <w:pPr>
              <w:pStyle w:val="BespokeTable"/>
            </w:pPr>
            <w:r w:rsidRPr="003A021D">
              <w:t>(Mackintosh) Trend shaker – Sage Grey</w:t>
            </w:r>
          </w:p>
        </w:tc>
        <w:tc>
          <w:tcPr>
            <w:tcW w:w="2252" w:type="dxa"/>
            <w:tcBorders>
              <w:bottom w:val="nil"/>
            </w:tcBorders>
          </w:tcPr>
          <w:p w:rsidR="003A021D" w:rsidRPr="003A021D" w:rsidRDefault="003A021D" w:rsidP="00814735">
            <w:pPr>
              <w:pStyle w:val="BespokeTable"/>
            </w:pPr>
            <w:r w:rsidRPr="003A021D">
              <w:t>Lissa Oak</w:t>
            </w:r>
          </w:p>
        </w:tc>
        <w:tc>
          <w:tcPr>
            <w:tcW w:w="1701" w:type="dxa"/>
            <w:tcBorders>
              <w:top w:val="dashSmallGap" w:sz="4" w:space="0" w:color="auto"/>
              <w:bottom w:val="nil"/>
            </w:tcBorders>
            <w:vAlign w:val="bottom"/>
          </w:tcPr>
          <w:p w:rsidR="003A021D" w:rsidRPr="003A021D" w:rsidRDefault="003A021D" w:rsidP="00814735">
            <w:pPr>
              <w:pStyle w:val="BespokeTable"/>
            </w:pPr>
            <w:r w:rsidRPr="003A021D">
              <w:t>(Mackintosh) Suite 655, brushed steel D handle with chamfered edges</w:t>
            </w:r>
          </w:p>
        </w:tc>
        <w:tc>
          <w:tcPr>
            <w:tcW w:w="2410" w:type="dxa"/>
            <w:tcBorders>
              <w:top w:val="dashSmallGap" w:sz="4" w:space="0" w:color="auto"/>
              <w:bottom w:val="nil"/>
            </w:tcBorders>
            <w:vAlign w:val="bottom"/>
          </w:tcPr>
          <w:p w:rsidR="003A021D" w:rsidRPr="003A021D" w:rsidRDefault="003A021D" w:rsidP="00814735">
            <w:pPr>
              <w:pStyle w:val="BespokeTable"/>
            </w:pPr>
            <w:r w:rsidRPr="003A021D">
              <w:t>Negro Tebas</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814735">
            <w:pPr>
              <w:pStyle w:val="BespokeTable"/>
            </w:pPr>
            <w:r w:rsidRPr="003A021D">
              <w:drawing>
                <wp:inline distT="0" distB="0" distL="0" distR="0" wp14:anchorId="52BD66EE" wp14:editId="4722A8A1">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17ABFF1C" wp14:editId="3C6687C0">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rsidR="003A021D" w:rsidRPr="003A021D" w:rsidRDefault="003A021D" w:rsidP="00814735">
            <w:pPr>
              <w:pStyle w:val="BespokeTable"/>
            </w:pPr>
            <w:r w:rsidRPr="003A021D">
              <w:drawing>
                <wp:inline distT="0" distB="0" distL="0" distR="0" wp14:anchorId="44729B87" wp14:editId="7BC56E85">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602DD468" wp14:editId="593A8FCB">
                  <wp:extent cx="1002771" cy="476250"/>
                  <wp:effectExtent l="0" t="0" r="6985"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595" t="14286" r="7173" b="13534"/>
                          <a:stretch/>
                        </pic:blipFill>
                        <pic:spPr bwMode="auto">
                          <a:xfrm>
                            <a:off x="0" y="0"/>
                            <a:ext cx="1005955" cy="477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36AB3BCF" wp14:editId="62223E9A">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a:extLst/>
                        </pic:spPr>
                      </pic:pic>
                    </a:graphicData>
                  </a:graphic>
                </wp:inline>
              </w:drawing>
            </w:r>
          </w:p>
        </w:tc>
      </w:tr>
      <w:tr w:rsidR="003A021D" w:rsidRPr="003A021D" w:rsidTr="005B7F5D">
        <w:trPr>
          <w:trHeight w:val="57"/>
          <w:jc w:val="right"/>
        </w:trPr>
        <w:tc>
          <w:tcPr>
            <w:tcW w:w="2709" w:type="dxa"/>
            <w:tcBorders>
              <w:left w:val="single" w:sz="4" w:space="0" w:color="auto"/>
              <w:bottom w:val="nil"/>
              <w:right w:val="single" w:sz="4" w:space="0" w:color="auto"/>
            </w:tcBorders>
          </w:tcPr>
          <w:p w:rsidR="003A021D" w:rsidRPr="003A021D" w:rsidRDefault="003A021D" w:rsidP="00814735">
            <w:pPr>
              <w:pStyle w:val="BespokeTable"/>
            </w:pPr>
            <w:r w:rsidRPr="003A021D">
              <w:t>(Mackintosh) Trend shaker – Light Grey</w:t>
            </w:r>
          </w:p>
        </w:tc>
        <w:tc>
          <w:tcPr>
            <w:tcW w:w="2252" w:type="dxa"/>
            <w:tcBorders>
              <w:left w:val="single" w:sz="4" w:space="0" w:color="auto"/>
              <w:bottom w:val="nil"/>
              <w:right w:val="single" w:sz="4" w:space="0" w:color="auto"/>
            </w:tcBorders>
          </w:tcPr>
          <w:p w:rsidR="003A021D" w:rsidRPr="003A021D" w:rsidRDefault="003A021D" w:rsidP="00814735">
            <w:pPr>
              <w:pStyle w:val="BespokeTable"/>
            </w:pPr>
            <w:r w:rsidRPr="003A021D">
              <w:t>Lissa Oak</w:t>
            </w:r>
          </w:p>
        </w:tc>
        <w:tc>
          <w:tcPr>
            <w:tcW w:w="1701" w:type="dxa"/>
            <w:tcBorders>
              <w:top w:val="dashSmallGap" w:sz="4" w:space="0" w:color="auto"/>
              <w:left w:val="single" w:sz="4" w:space="0" w:color="auto"/>
              <w:bottom w:val="nil"/>
            </w:tcBorders>
            <w:vAlign w:val="bottom"/>
          </w:tcPr>
          <w:p w:rsidR="003A021D" w:rsidRPr="003A021D" w:rsidRDefault="003A021D" w:rsidP="00B93237">
            <w:pPr>
              <w:pStyle w:val="BespokeTable"/>
            </w:pPr>
            <w:r w:rsidRPr="003A021D">
              <w:t xml:space="preserve">(Nobilia) </w:t>
            </w:r>
            <w:r w:rsidR="00B93237">
              <w:t>Suite 608, Stainless Steel</w:t>
            </w:r>
          </w:p>
        </w:tc>
        <w:tc>
          <w:tcPr>
            <w:tcW w:w="2410" w:type="dxa"/>
            <w:tcBorders>
              <w:top w:val="dashSmallGap" w:sz="4" w:space="0" w:color="auto"/>
              <w:bottom w:val="nil"/>
            </w:tcBorders>
            <w:vAlign w:val="bottom"/>
          </w:tcPr>
          <w:p w:rsidR="003A021D" w:rsidRPr="003A021D" w:rsidRDefault="003A021D" w:rsidP="00814735">
            <w:pPr>
              <w:pStyle w:val="BespokeTable"/>
            </w:pPr>
            <w:r w:rsidRPr="003A021D">
              <w:t>Kensho</w:t>
            </w:r>
          </w:p>
        </w:tc>
      </w:tr>
      <w:tr w:rsidR="003A021D" w:rsidRPr="003A021D" w:rsidTr="005B7F5D">
        <w:trPr>
          <w:trHeight w:val="708"/>
          <w:jc w:val="right"/>
        </w:trPr>
        <w:tc>
          <w:tcPr>
            <w:tcW w:w="2709" w:type="dxa"/>
            <w:tcBorders>
              <w:top w:val="nil"/>
              <w:left w:val="single" w:sz="4" w:space="0" w:color="auto"/>
              <w:bottom w:val="single" w:sz="4" w:space="0" w:color="auto"/>
              <w:right w:val="single" w:sz="4" w:space="0" w:color="auto"/>
            </w:tcBorders>
          </w:tcPr>
          <w:p w:rsidR="003A021D" w:rsidRPr="003A021D" w:rsidRDefault="003A021D" w:rsidP="00814735">
            <w:pPr>
              <w:pStyle w:val="BespokeTable"/>
            </w:pPr>
            <w:r w:rsidRPr="003A021D">
              <w:drawing>
                <wp:inline distT="0" distB="0" distL="0" distR="0" wp14:anchorId="005D6125" wp14:editId="196470AE">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3D438B72" wp14:editId="63495A27">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right w:val="single" w:sz="4" w:space="0" w:color="auto"/>
            </w:tcBorders>
          </w:tcPr>
          <w:p w:rsidR="003A021D" w:rsidRPr="003A021D" w:rsidRDefault="003A021D" w:rsidP="00814735">
            <w:pPr>
              <w:pStyle w:val="BespokeTable"/>
            </w:pPr>
            <w:r w:rsidRPr="003A021D">
              <w:drawing>
                <wp:inline distT="0" distB="0" distL="0" distR="0" wp14:anchorId="10147000" wp14:editId="7B195DB4">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left w:val="single" w:sz="4" w:space="0" w:color="auto"/>
              <w:bottom w:val="dashSmallGap" w:sz="4" w:space="0" w:color="auto"/>
            </w:tcBorders>
            <w:vAlign w:val="bottom"/>
          </w:tcPr>
          <w:p w:rsidR="003A021D" w:rsidRPr="003A021D" w:rsidRDefault="00B93237" w:rsidP="00814735">
            <w:pPr>
              <w:pStyle w:val="BespokeTable"/>
            </w:pPr>
            <w:r>
              <w:drawing>
                <wp:inline distT="0" distB="0" distL="0" distR="0">
                  <wp:extent cx="942975" cy="60579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42975" cy="605790"/>
                          </a:xfrm>
                          <a:prstGeom prst="rect">
                            <a:avLst/>
                          </a:prstGeom>
                        </pic:spPr>
                      </pic:pic>
                    </a:graphicData>
                  </a:graphic>
                </wp:inline>
              </w:drawing>
            </w:r>
          </w:p>
        </w:tc>
        <w:tc>
          <w:tcPr>
            <w:tcW w:w="2410" w:type="dxa"/>
            <w:tcBorders>
              <w:top w:val="nil"/>
              <w:bottom w:val="dashSmallGap" w:sz="4" w:space="0" w:color="auto"/>
            </w:tcBorders>
            <w:vAlign w:val="bottom"/>
          </w:tcPr>
          <w:p w:rsidR="003A021D" w:rsidRPr="003A021D" w:rsidRDefault="003A021D" w:rsidP="00814735">
            <w:pPr>
              <w:pStyle w:val="BespokeTable"/>
            </w:pPr>
            <w:r w:rsidRPr="003A021D">
              <w:drawing>
                <wp:inline distT="0" distB="0" distL="0" distR="0" wp14:anchorId="4B003D3E" wp14:editId="633A3DC7">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a:extLst/>
                        </pic:spPr>
                      </pic:pic>
                    </a:graphicData>
                  </a:graphic>
                </wp:inline>
              </w:drawing>
            </w:r>
          </w:p>
        </w:tc>
      </w:tr>
      <w:tr w:rsidR="003A021D" w:rsidRPr="003A021D" w:rsidTr="005B7F5D">
        <w:trPr>
          <w:trHeight w:val="483"/>
          <w:jc w:val="right"/>
        </w:trPr>
        <w:tc>
          <w:tcPr>
            <w:tcW w:w="2709" w:type="dxa"/>
            <w:tcBorders>
              <w:top w:val="single" w:sz="4" w:space="0" w:color="auto"/>
              <w:left w:val="single" w:sz="4" w:space="0" w:color="auto"/>
              <w:bottom w:val="nil"/>
              <w:right w:val="single" w:sz="4" w:space="0" w:color="auto"/>
            </w:tcBorders>
          </w:tcPr>
          <w:p w:rsidR="003A021D" w:rsidRPr="003A021D" w:rsidRDefault="003A021D" w:rsidP="00814735">
            <w:pPr>
              <w:pStyle w:val="BespokeTable"/>
            </w:pPr>
            <w:r w:rsidRPr="003A021D">
              <w:t>(Mackintosh) – Trend shaker – White</w:t>
            </w:r>
          </w:p>
        </w:tc>
        <w:tc>
          <w:tcPr>
            <w:tcW w:w="2252" w:type="dxa"/>
            <w:tcBorders>
              <w:top w:val="single" w:sz="4" w:space="0" w:color="auto"/>
              <w:left w:val="single" w:sz="4" w:space="0" w:color="auto"/>
              <w:bottom w:val="nil"/>
              <w:right w:val="single" w:sz="4" w:space="0" w:color="auto"/>
            </w:tcBorders>
          </w:tcPr>
          <w:p w:rsidR="003A021D" w:rsidRPr="003A021D" w:rsidRDefault="003A021D" w:rsidP="00814735">
            <w:pPr>
              <w:pStyle w:val="BespokeTable"/>
            </w:pPr>
            <w:r w:rsidRPr="003A021D">
              <w:t>Lissa Oak</w:t>
            </w:r>
          </w:p>
        </w:tc>
        <w:tc>
          <w:tcPr>
            <w:tcW w:w="1701" w:type="dxa"/>
            <w:tcBorders>
              <w:top w:val="dashSmallGap" w:sz="4" w:space="0" w:color="auto"/>
              <w:left w:val="single" w:sz="4" w:space="0" w:color="auto"/>
              <w:bottom w:val="nil"/>
            </w:tcBorders>
            <w:vAlign w:val="bottom"/>
          </w:tcPr>
          <w:p w:rsidR="003A021D" w:rsidRPr="003A021D" w:rsidRDefault="003A021D" w:rsidP="00814735">
            <w:pPr>
              <w:pStyle w:val="BespokeTable"/>
            </w:pPr>
          </w:p>
        </w:tc>
        <w:tc>
          <w:tcPr>
            <w:tcW w:w="2410" w:type="dxa"/>
            <w:tcBorders>
              <w:top w:val="dashSmallGap" w:sz="4" w:space="0" w:color="auto"/>
              <w:bottom w:val="nil"/>
            </w:tcBorders>
            <w:vAlign w:val="bottom"/>
          </w:tcPr>
          <w:p w:rsidR="003A021D" w:rsidRPr="003A021D" w:rsidRDefault="003A021D" w:rsidP="00814735">
            <w:pPr>
              <w:pStyle w:val="BespokeTable"/>
            </w:pPr>
            <w:r w:rsidRPr="003A021D">
              <w:t>Blanco Maple</w:t>
            </w:r>
          </w:p>
        </w:tc>
      </w:tr>
      <w:tr w:rsidR="003A021D" w:rsidRPr="003A021D" w:rsidTr="00D66209">
        <w:trPr>
          <w:trHeight w:val="692"/>
          <w:jc w:val="right"/>
        </w:trPr>
        <w:tc>
          <w:tcPr>
            <w:tcW w:w="2709" w:type="dxa"/>
            <w:tcBorders>
              <w:top w:val="nil"/>
              <w:left w:val="single" w:sz="4" w:space="0" w:color="auto"/>
              <w:bottom w:val="single" w:sz="4" w:space="0" w:color="auto"/>
              <w:right w:val="single" w:sz="4" w:space="0" w:color="auto"/>
            </w:tcBorders>
          </w:tcPr>
          <w:p w:rsidR="003A021D" w:rsidRPr="003A021D" w:rsidRDefault="003A021D" w:rsidP="00814735">
            <w:pPr>
              <w:pStyle w:val="BespokeTable"/>
            </w:pPr>
            <w:r w:rsidRPr="003A021D">
              <w:drawing>
                <wp:inline distT="0" distB="0" distL="0" distR="0" wp14:anchorId="545B62A7" wp14:editId="50E48598">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69E60BC2" wp14:editId="395DEEC3">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right w:val="single" w:sz="4" w:space="0" w:color="auto"/>
            </w:tcBorders>
          </w:tcPr>
          <w:p w:rsidR="003A021D" w:rsidRPr="003A021D" w:rsidRDefault="003A021D" w:rsidP="00814735">
            <w:pPr>
              <w:pStyle w:val="BespokeTable"/>
            </w:pPr>
            <w:r w:rsidRPr="003A021D">
              <w:drawing>
                <wp:inline distT="0" distB="0" distL="0" distR="0" wp14:anchorId="639D8E26" wp14:editId="2E632372">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left w:val="single" w:sz="4" w:space="0" w:color="auto"/>
              <w:bottom w:val="single" w:sz="4" w:space="0" w:color="auto"/>
            </w:tcBorders>
            <w:vAlign w:val="bottom"/>
          </w:tcPr>
          <w:p w:rsidR="003A021D" w:rsidRPr="003A021D" w:rsidRDefault="003A021D" w:rsidP="00814735">
            <w:pPr>
              <w:pStyle w:val="BespokeTable"/>
            </w:pPr>
          </w:p>
        </w:tc>
        <w:tc>
          <w:tcPr>
            <w:tcW w:w="2410" w:type="dxa"/>
            <w:tcBorders>
              <w:top w:val="nil"/>
            </w:tcBorders>
            <w:vAlign w:val="bottom"/>
          </w:tcPr>
          <w:p w:rsidR="003A021D" w:rsidRPr="003A021D" w:rsidRDefault="003A021D" w:rsidP="00814735">
            <w:pPr>
              <w:pStyle w:val="BespokeTable"/>
            </w:pPr>
            <w:r w:rsidRPr="003A021D">
              <w:drawing>
                <wp:inline distT="0" distB="0" distL="0" distR="0" wp14:anchorId="768C50B0" wp14:editId="00005A44">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a:extLst/>
                        </pic:spPr>
                      </pic:pic>
                    </a:graphicData>
                  </a:graphic>
                </wp:inline>
              </w:drawing>
            </w:r>
          </w:p>
        </w:tc>
      </w:tr>
    </w:tbl>
    <w:p w:rsidR="003A021D" w:rsidRP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drawing>
          <wp:inline distT="0" distB="0" distL="0" distR="0" wp14:anchorId="28938C97" wp14:editId="3F8544F0">
            <wp:extent cx="925200" cy="180000"/>
            <wp:effectExtent l="0" t="0" r="0" b="0"/>
            <wp:docPr id="485" name="Picture 485" descr="Logo">
              <a:hlinkClick xmlns:a="http://schemas.openxmlformats.org/drawingml/2006/main" r:id="rId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5" tooltip="&quot;Home&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w:t>
      </w:r>
      <w:r w:rsidRPr="003A021D">
        <w:rPr>
          <w:noProof/>
          <w:lang w:val="en-GB" w:eastAsia="en-GB"/>
        </w:rPr>
        <w:lastRenderedPageBreak/>
        <w:t>laminate work surfaces in colours chosen to complement the standard furniture, please see your Sales Adviser)</w:t>
      </w:r>
    </w:p>
    <w:tbl>
      <w:tblPr>
        <w:tblStyle w:val="TableGrid"/>
        <w:tblW w:w="9072" w:type="dxa"/>
        <w:tblInd w:w="-5" w:type="dxa"/>
        <w:tblLook w:val="04A0" w:firstRow="1" w:lastRow="0" w:firstColumn="1" w:lastColumn="0" w:noHBand="0" w:noVBand="1"/>
      </w:tblPr>
      <w:tblGrid>
        <w:gridCol w:w="3024"/>
        <w:gridCol w:w="3024"/>
        <w:gridCol w:w="3024"/>
      </w:tblGrid>
      <w:tr w:rsidR="003A021D" w:rsidRPr="003A021D" w:rsidTr="00B93237">
        <w:tc>
          <w:tcPr>
            <w:tcW w:w="2977" w:type="dxa"/>
            <w:tcBorders>
              <w:bottom w:val="nil"/>
            </w:tcBorders>
          </w:tcPr>
          <w:p w:rsidR="003A021D" w:rsidRPr="003A021D" w:rsidRDefault="00B93237" w:rsidP="00814735">
            <w:pPr>
              <w:pStyle w:val="BespokeTable"/>
            </w:pPr>
            <w:r>
              <w:t>225 Stem Oak</w:t>
            </w:r>
          </w:p>
        </w:tc>
        <w:tc>
          <w:tcPr>
            <w:tcW w:w="2977" w:type="dxa"/>
            <w:tcBorders>
              <w:bottom w:val="nil"/>
            </w:tcBorders>
          </w:tcPr>
          <w:p w:rsidR="003A021D" w:rsidRPr="003A021D" w:rsidRDefault="00B93237" w:rsidP="00814735">
            <w:pPr>
              <w:pStyle w:val="BespokeTable"/>
            </w:pPr>
            <w:r>
              <w:t>268 Havellend Oak</w:t>
            </w:r>
          </w:p>
        </w:tc>
        <w:tc>
          <w:tcPr>
            <w:tcW w:w="2977" w:type="dxa"/>
            <w:tcBorders>
              <w:bottom w:val="nil"/>
            </w:tcBorders>
          </w:tcPr>
          <w:p w:rsidR="003A021D" w:rsidRPr="003A021D" w:rsidRDefault="003A021D" w:rsidP="00814735">
            <w:pPr>
              <w:pStyle w:val="BespokeTable"/>
            </w:pPr>
            <w:r w:rsidRPr="003A021D">
              <w:t>344 Black Granite Décor</w:t>
            </w:r>
          </w:p>
        </w:tc>
      </w:tr>
      <w:tr w:rsidR="003A021D" w:rsidRPr="003A021D" w:rsidTr="00B93237">
        <w:tc>
          <w:tcPr>
            <w:tcW w:w="2977" w:type="dxa"/>
            <w:tcBorders>
              <w:top w:val="nil"/>
              <w:bottom w:val="single" w:sz="4" w:space="0" w:color="auto"/>
            </w:tcBorders>
          </w:tcPr>
          <w:p w:rsidR="003A021D" w:rsidRPr="003A021D" w:rsidRDefault="00B93237" w:rsidP="00814735">
            <w:pPr>
              <w:pStyle w:val="BespokeTable"/>
            </w:pPr>
            <w:r>
              <w:drawing>
                <wp:inline distT="0" distB="0" distL="0" distR="0">
                  <wp:extent cx="961200" cy="720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L_225_Stem_Oak_Reproductio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c>
          <w:tcPr>
            <w:tcW w:w="2977" w:type="dxa"/>
            <w:tcBorders>
              <w:top w:val="nil"/>
              <w:bottom w:val="single" w:sz="4" w:space="0" w:color="auto"/>
            </w:tcBorders>
          </w:tcPr>
          <w:p w:rsidR="003A021D" w:rsidRPr="003A021D" w:rsidRDefault="00B93237" w:rsidP="00814735">
            <w:pPr>
              <w:pStyle w:val="BespokeTable"/>
            </w:pPr>
            <w:r>
              <w:drawing>
                <wp:inline distT="0" distB="0" distL="0" distR="0">
                  <wp:extent cx="964800" cy="720000"/>
                  <wp:effectExtent l="0" t="0" r="6985" b="444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PL_268_Havellend_Oak_Reproduc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64800" cy="720000"/>
                          </a:xfrm>
                          <a:prstGeom prst="rect">
                            <a:avLst/>
                          </a:prstGeom>
                        </pic:spPr>
                      </pic:pic>
                    </a:graphicData>
                  </a:graphic>
                </wp:inline>
              </w:drawing>
            </w:r>
          </w:p>
        </w:tc>
        <w:tc>
          <w:tcPr>
            <w:tcW w:w="2977" w:type="dxa"/>
            <w:tcBorders>
              <w:top w:val="nil"/>
              <w:bottom w:val="single" w:sz="4" w:space="0" w:color="auto"/>
            </w:tcBorders>
          </w:tcPr>
          <w:p w:rsidR="003A021D" w:rsidRPr="003A021D" w:rsidRDefault="003A021D" w:rsidP="00814735">
            <w:pPr>
              <w:pStyle w:val="BespokeTable"/>
            </w:pPr>
            <w:r w:rsidRPr="003A021D">
              <w:drawing>
                <wp:inline distT="0" distB="0" distL="0" distR="0" wp14:anchorId="7362CADC" wp14:editId="300D51CF">
                  <wp:extent cx="1083600" cy="720000"/>
                  <wp:effectExtent l="0" t="0" r="2540" b="4445"/>
                  <wp:docPr id="488" name="Picture 25" descr="344_Black_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344_Black_Grani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3600" cy="720000"/>
                          </a:xfrm>
                          <a:prstGeom prst="rect">
                            <a:avLst/>
                          </a:prstGeom>
                          <a:noFill/>
                          <a:extLst/>
                        </pic:spPr>
                      </pic:pic>
                    </a:graphicData>
                  </a:graphic>
                </wp:inline>
              </w:drawing>
            </w:r>
          </w:p>
        </w:tc>
      </w:tr>
      <w:tr w:rsidR="003A021D" w:rsidRPr="003A021D" w:rsidTr="00B93237">
        <w:tc>
          <w:tcPr>
            <w:tcW w:w="2977" w:type="dxa"/>
            <w:tcBorders>
              <w:bottom w:val="nil"/>
            </w:tcBorders>
          </w:tcPr>
          <w:p w:rsidR="003A021D" w:rsidRPr="003A021D" w:rsidRDefault="003A021D" w:rsidP="00814735">
            <w:pPr>
              <w:pStyle w:val="BespokeTable"/>
            </w:pPr>
            <w:r w:rsidRPr="003A021D">
              <w:t>200 Sicilian Vintage</w:t>
            </w:r>
          </w:p>
        </w:tc>
        <w:tc>
          <w:tcPr>
            <w:tcW w:w="2977" w:type="dxa"/>
            <w:tcBorders>
              <w:bottom w:val="nil"/>
            </w:tcBorders>
          </w:tcPr>
          <w:p w:rsidR="003A021D" w:rsidRPr="003A021D" w:rsidRDefault="003A021D" w:rsidP="00814735">
            <w:pPr>
              <w:pStyle w:val="BespokeTable"/>
            </w:pPr>
            <w:r w:rsidRPr="003A021D">
              <w:t>106 White</w:t>
            </w:r>
          </w:p>
        </w:tc>
        <w:tc>
          <w:tcPr>
            <w:tcW w:w="2977" w:type="dxa"/>
            <w:tcBorders>
              <w:bottom w:val="nil"/>
            </w:tcBorders>
          </w:tcPr>
          <w:p w:rsidR="003A021D" w:rsidRPr="003A021D" w:rsidRDefault="003A021D" w:rsidP="00814735">
            <w:pPr>
              <w:pStyle w:val="BespokeTable"/>
            </w:pPr>
            <w:r w:rsidRPr="003A021D">
              <w:t>330 Concrete Grey</w:t>
            </w:r>
          </w:p>
        </w:tc>
      </w:tr>
      <w:tr w:rsidR="003A021D" w:rsidRPr="003A021D" w:rsidTr="00B93237">
        <w:tc>
          <w:tcPr>
            <w:tcW w:w="2977" w:type="dxa"/>
            <w:tcBorders>
              <w:top w:val="nil"/>
            </w:tcBorders>
          </w:tcPr>
          <w:p w:rsidR="003A021D" w:rsidRPr="003A021D" w:rsidRDefault="003A021D" w:rsidP="00814735">
            <w:pPr>
              <w:pStyle w:val="BespokeTable"/>
            </w:pPr>
            <w:r w:rsidRPr="003A021D">
              <w:drawing>
                <wp:inline distT="0" distB="0" distL="0" distR="0" wp14:anchorId="0A083DA8" wp14:editId="79320622">
                  <wp:extent cx="964800" cy="720000"/>
                  <wp:effectExtent l="0" t="0" r="6985" b="4445"/>
                  <wp:docPr id="489" name="Picture 26" descr="200_Sicilian_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200_Sicilian_Vint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2977" w:type="dxa"/>
            <w:tcBorders>
              <w:top w:val="nil"/>
            </w:tcBorders>
          </w:tcPr>
          <w:p w:rsidR="003A021D" w:rsidRPr="003A021D" w:rsidRDefault="003A021D" w:rsidP="00814735">
            <w:pPr>
              <w:pStyle w:val="BespokeTable"/>
            </w:pPr>
            <w:r w:rsidRPr="003A021D">
              <w:drawing>
                <wp:inline distT="0" distB="0" distL="0" distR="0" wp14:anchorId="0F2237B9" wp14:editId="2EC060F1">
                  <wp:extent cx="964800" cy="720000"/>
                  <wp:effectExtent l="0" t="0" r="6985" b="4445"/>
                  <wp:docPr id="490" name="Picture 27"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106_Whi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2977" w:type="dxa"/>
            <w:tcBorders>
              <w:top w:val="nil"/>
            </w:tcBorders>
          </w:tcPr>
          <w:p w:rsidR="003A021D" w:rsidRPr="003A021D" w:rsidRDefault="003A021D" w:rsidP="00814735">
            <w:pPr>
              <w:pStyle w:val="BespokeTable"/>
            </w:pPr>
            <w:r w:rsidRPr="003A021D">
              <w:drawing>
                <wp:inline distT="0" distB="0" distL="0" distR="0" wp14:anchorId="2553C1E3" wp14:editId="1941EE1F">
                  <wp:extent cx="1090800" cy="720000"/>
                  <wp:effectExtent l="0" t="0" r="0" b="4445"/>
                  <wp:docPr id="491" name="Picture 28" descr="330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330_Concrete_Gre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0800" cy="720000"/>
                          </a:xfrm>
                          <a:prstGeom prst="rect">
                            <a:avLst/>
                          </a:prstGeom>
                          <a:noFill/>
                          <a:extLst/>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rsidTr="003C13F8">
        <w:trPr>
          <w:jc w:val="right"/>
        </w:trPr>
        <w:tc>
          <w:tcPr>
            <w:tcW w:w="2263"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84" w:type="dxa"/>
            <w:vAlign w:val="center"/>
          </w:tcPr>
          <w:p w:rsidR="003A021D" w:rsidRPr="003A021D" w:rsidRDefault="003A021D" w:rsidP="00814735">
            <w:pPr>
              <w:pStyle w:val="BespokeTable"/>
            </w:pPr>
            <w:r w:rsidRPr="003A021D">
              <w:t>Choice of glass panel splashback (behind hob)</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1158C7C6" wp14:editId="15F4A65D">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rsidR="003A021D" w:rsidRPr="003A021D" w:rsidRDefault="003A021D" w:rsidP="00814735">
            <w:pPr>
              <w:pStyle w:val="BespokeTable"/>
            </w:pPr>
            <w:r w:rsidRPr="003A021D">
              <w:drawing>
                <wp:inline distT="0" distB="0" distL="0" distR="0" wp14:anchorId="659EF06F" wp14:editId="1D7ACA70">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rsidR="003A021D" w:rsidRPr="003A021D" w:rsidRDefault="003A021D" w:rsidP="00814735">
            <w:pPr>
              <w:pStyle w:val="BespokeTable"/>
            </w:pPr>
            <w:r w:rsidRPr="003A021D">
              <w:drawing>
                <wp:inline distT="0" distB="0" distL="0" distR="0" wp14:anchorId="0AB4E4B0" wp14:editId="58B5D7AD">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rsidR="003A021D" w:rsidRPr="003A021D" w:rsidRDefault="003A021D" w:rsidP="00814735">
            <w:pPr>
              <w:pStyle w:val="BespokeTable"/>
            </w:pPr>
            <w:r w:rsidRPr="003A021D">
              <w:drawing>
                <wp:inline distT="0" distB="0" distL="0" distR="0" wp14:anchorId="531FFA56" wp14:editId="0CD3A411">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2E49C617" wp14:editId="5F4136BF">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rsidR="003A021D" w:rsidRPr="003A021D" w:rsidRDefault="003A021D" w:rsidP="00814735">
            <w:pPr>
              <w:pStyle w:val="BespokeTable"/>
            </w:pPr>
            <w:r w:rsidRPr="003A021D">
              <w:drawing>
                <wp:inline distT="0" distB="0" distL="0" distR="0" wp14:anchorId="63DE27C8" wp14:editId="5CA92129">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rsidR="003A021D" w:rsidRPr="003A021D" w:rsidRDefault="003A021D" w:rsidP="00814735">
            <w:pPr>
              <w:pStyle w:val="BespokeTable"/>
            </w:pPr>
            <w:r w:rsidRPr="003A021D">
              <w:drawing>
                <wp:inline distT="0" distB="0" distL="0" distR="0" wp14:anchorId="5F6A053F" wp14:editId="01583C8C">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rsidR="003A021D" w:rsidRPr="003A021D" w:rsidRDefault="003A021D" w:rsidP="00814735">
            <w:pPr>
              <w:pStyle w:val="BespokeTable"/>
            </w:pPr>
            <w:r w:rsidRPr="003A021D">
              <w:drawing>
                <wp:inline distT="0" distB="0" distL="0" distR="0" wp14:anchorId="31178799" wp14:editId="6EB9D006">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696E5A8B" wp14:editId="49947F5B">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rsidR="003A021D" w:rsidRPr="003A021D" w:rsidRDefault="003A021D" w:rsidP="00814735">
            <w:pPr>
              <w:pStyle w:val="BespokeTable"/>
            </w:pPr>
            <w:r w:rsidRPr="003A021D">
              <w:drawing>
                <wp:inline distT="0" distB="0" distL="0" distR="0" wp14:anchorId="60E69F5F" wp14:editId="0A7CED23">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rsidR="003A021D" w:rsidRPr="003A021D" w:rsidRDefault="003A021D" w:rsidP="00814735">
            <w:pPr>
              <w:pStyle w:val="BespokeTable"/>
            </w:pPr>
            <w:r w:rsidRPr="003A021D">
              <w:drawing>
                <wp:inline distT="0" distB="0" distL="0" distR="0" wp14:anchorId="75A20139" wp14:editId="6315D9AC">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rsidR="003A021D" w:rsidRPr="003A021D" w:rsidRDefault="003A021D" w:rsidP="00814735">
            <w:pPr>
              <w:pStyle w:val="BespokeTable"/>
            </w:pPr>
            <w:r w:rsidRPr="003A021D">
              <w:drawing>
                <wp:inline distT="0" distB="0" distL="0" distR="0" wp14:anchorId="584C7FF6" wp14:editId="09D5F077">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p>
    <w:p w:rsidR="003A021D" w:rsidRPr="003A021D" w:rsidRDefault="003A021D" w:rsidP="00814735">
      <w:pPr>
        <w:rPr>
          <w:noProof/>
          <w:lang w:val="en-GB" w:eastAsia="en-GB"/>
        </w:rPr>
      </w:pPr>
      <w:r w:rsidRPr="003A021D">
        <w:rPr>
          <w:noProof/>
          <w:lang w:val="en-GB" w:eastAsia="en-GB"/>
        </w:rPr>
        <w:t>Classic cornice and light pelmet are included as standard with upgrade painted shaker kitchens</w:t>
      </w:r>
    </w:p>
    <w:p w:rsidR="003A021D" w:rsidRPr="003A021D" w:rsidRDefault="003A021D" w:rsidP="00814735">
      <w:pPr>
        <w:rPr>
          <w:noProof/>
          <w:lang w:val="en-GB" w:eastAsia="en-GB"/>
        </w:rPr>
      </w:pPr>
      <w:r w:rsidRPr="003A021D">
        <w:rPr>
          <w:noProof/>
          <w:lang w:val="en-GB" w:eastAsia="en-GB"/>
        </w:rPr>
        <w:t>Visible carcase sides are plant on panels in colour matching finish with upgrade painted shaker kitchens</w:t>
      </w:r>
    </w:p>
    <w:p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rsidR="00CE377D" w:rsidRDefault="00CE377D" w:rsidP="00814735">
      <w:pPr>
        <w:pStyle w:val="Heading1"/>
        <w:rPr>
          <w:noProof/>
          <w:lang w:val="en-GB" w:eastAsia="en-GB"/>
        </w:rPr>
        <w:sectPr w:rsidR="00CE377D" w:rsidSect="003C13F8">
          <w:headerReference w:type="default" r:id="rId82"/>
          <w:headerReference w:type="first" r:id="rId83"/>
          <w:footerReference w:type="first" r:id="rId84"/>
          <w:pgSz w:w="11907" w:h="16840" w:code="9"/>
          <w:pgMar w:top="1077" w:right="1418" w:bottom="1077" w:left="1418" w:header="720" w:footer="362" w:gutter="0"/>
          <w:cols w:space="720"/>
          <w:docGrid w:linePitch="272"/>
        </w:sectPr>
      </w:pPr>
    </w:p>
    <w:p w:rsidR="003A021D" w:rsidRPr="003A021D" w:rsidRDefault="003A021D" w:rsidP="00814735">
      <w:pPr>
        <w:pStyle w:val="Heading1"/>
        <w:rPr>
          <w:noProof/>
          <w:lang w:val="en-GB" w:eastAsia="en-GB"/>
        </w:rPr>
      </w:pPr>
      <w:r w:rsidRPr="003A021D">
        <w:rPr>
          <w:noProof/>
          <w:lang w:val="en-GB" w:eastAsia="en-GB"/>
        </w:rPr>
        <w:lastRenderedPageBreak/>
        <w:t>Sinks and taps</w:t>
      </w:r>
    </w:p>
    <w:tbl>
      <w:tblPr>
        <w:tblStyle w:val="TableGrid"/>
        <w:tblW w:w="9072" w:type="dxa"/>
        <w:tblInd w:w="-5" w:type="dxa"/>
        <w:tblLook w:val="04A0" w:firstRow="1" w:lastRow="0" w:firstColumn="1" w:lastColumn="0" w:noHBand="0" w:noVBand="1"/>
      </w:tblPr>
      <w:tblGrid>
        <w:gridCol w:w="3119"/>
        <w:gridCol w:w="5953"/>
      </w:tblGrid>
      <w:tr w:rsidR="003A021D" w:rsidRPr="003A021D" w:rsidTr="00653A5B">
        <w:tc>
          <w:tcPr>
            <w:tcW w:w="3119" w:type="dxa"/>
          </w:tcPr>
          <w:p w:rsidR="003A021D" w:rsidRPr="003A021D" w:rsidRDefault="003A021D" w:rsidP="00814735">
            <w:pPr>
              <w:pStyle w:val="BespokeTable"/>
            </w:pPr>
            <w:r w:rsidRPr="003A021D">
              <w:t>Kitchen:</w:t>
            </w:r>
          </w:p>
        </w:tc>
        <w:tc>
          <w:tcPr>
            <w:tcW w:w="5953" w:type="dxa"/>
          </w:tcPr>
          <w:p w:rsidR="00327995" w:rsidRPr="003A021D" w:rsidRDefault="00AC5697" w:rsidP="00814735">
            <w:pPr>
              <w:pStyle w:val="BespokeTable"/>
            </w:pPr>
            <w:r w:rsidRPr="003A021D">
              <w:t>Leisu</w:t>
            </w:r>
            <w:r>
              <w:t xml:space="preserve">re stainless steel 1½ bowl </w:t>
            </w:r>
            <w:r>
              <w:rPr>
                <w:b/>
              </w:rPr>
              <w:t xml:space="preserve">or </w:t>
            </w:r>
            <w:r>
              <w:t>Rangemaster Glendale GL9502 stainless steel 1½ bowl sink,</w:t>
            </w:r>
            <w:r w:rsidRPr="003A021D">
              <w:t xml:space="preserve"> Bristan Ruby monobloc sink mixer with single flow spout</w:t>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Appliances</w:t>
      </w:r>
    </w:p>
    <w:p w:rsidR="003A021D" w:rsidRPr="003A021D" w:rsidRDefault="003A021D" w:rsidP="00814735">
      <w:pPr>
        <w:rPr>
          <w:noProof/>
          <w:lang w:val="en-GB" w:eastAsia="en-GB"/>
        </w:rPr>
      </w:pPr>
      <w:r w:rsidRPr="003A021D">
        <w:rPr>
          <w:noProof/>
          <w:lang w:val="en-GB" w:eastAsia="en-GB"/>
        </w:rPr>
        <w:t>Fitted as standard is a stainless steel electric oven, gas</w:t>
      </w:r>
      <w:r w:rsidR="006A2E59">
        <w:rPr>
          <w:noProof/>
          <w:lang w:val="en-GB" w:eastAsia="en-GB"/>
        </w:rPr>
        <w:t xml:space="preserve"> or electric</w:t>
      </w:r>
      <w:r w:rsidRPr="003A021D">
        <w:rPr>
          <w:noProof/>
          <w:lang w:val="en-GB" w:eastAsia="en-GB"/>
        </w:rPr>
        <w:t xml:space="preserve"> 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SF478X - single stainless steel fan oven</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 xml:space="preserve">Smeg </w:t>
            </w:r>
            <w:r w:rsidR="00315396" w:rsidRPr="00315396">
              <w:t>SE364TD 60cm touch control ceramic hob with straight edge glass</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rsidTr="00653A5B">
        <w:tc>
          <w:tcPr>
            <w:tcW w:w="4528" w:type="dxa"/>
          </w:tcPr>
          <w:p w:rsidR="003A021D" w:rsidRPr="003A021D" w:rsidRDefault="003A021D" w:rsidP="00814735">
            <w:pPr>
              <w:pStyle w:val="BespokeTable"/>
            </w:pPr>
            <w:r w:rsidRPr="003A021D">
              <w:t xml:space="preserve"> -</w:t>
            </w:r>
          </w:p>
        </w:tc>
        <w:tc>
          <w:tcPr>
            <w:tcW w:w="4544" w:type="dxa"/>
          </w:tcPr>
          <w:p w:rsidR="003A021D" w:rsidRPr="003A021D" w:rsidRDefault="003A021D" w:rsidP="00814735">
            <w:pPr>
              <w:pStyle w:val="BespokeTable"/>
            </w:pPr>
            <w:r w:rsidRPr="003A021D">
              <w:t>Refrigeration appliances willl include one or more of; Smeg C7280FP 70/30 tall fridge/freezer, S7212LS2P mid-height fridge, KUD7108FSEP under worktop freezer, UKUD7140LSP under worktop fridge and/or UKUD7122CSP under worktop fridge with ice box, depending on layout</w:t>
            </w:r>
          </w:p>
        </w:tc>
      </w:tr>
    </w:tbl>
    <w:p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rsidR="00D16AA5" w:rsidRPr="003A021D" w:rsidRDefault="00D16AA5" w:rsidP="00D16AA5">
      <w:pPr>
        <w:pStyle w:val="Heading1"/>
        <w:rPr>
          <w:noProof/>
          <w:lang w:val="en-GB" w:eastAsia="en-GB"/>
        </w:rPr>
      </w:pPr>
      <w:r w:rsidRPr="003A021D">
        <w:rPr>
          <w:noProof/>
          <w:lang w:val="en-GB" w:eastAsia="en-GB"/>
        </w:rPr>
        <w:t>Wall and floor tiling</w:t>
      </w:r>
    </w:p>
    <w:p w:rsidR="00D16AA5" w:rsidRPr="003A021D" w:rsidRDefault="00D16AA5" w:rsidP="00D16AA5">
      <w:pPr>
        <w:pStyle w:val="Heading1"/>
        <w:rPr>
          <w:noProof/>
          <w:lang w:val="en-GB" w:eastAsia="en-GB"/>
        </w:rPr>
      </w:pPr>
      <w:r w:rsidRPr="003A021D">
        <w:rPr>
          <w:noProof/>
          <w:lang w:val="en-GB" w:eastAsia="en-GB"/>
        </w:rPr>
        <w:t>Bathrooms, En suites &amp; WCs</w:t>
      </w:r>
    </w:p>
    <w:p w:rsidR="00D16AA5" w:rsidRDefault="00D16AA5" w:rsidP="00D16AA5">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rsidR="00D16AA5" w:rsidRPr="003A021D" w:rsidRDefault="00D16AA5" w:rsidP="00D16AA5">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rsidR="00D16AA5" w:rsidRPr="003A021D" w:rsidRDefault="00D16AA5" w:rsidP="00D16AA5">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rsidR="00D16AA5" w:rsidRPr="003A021D" w:rsidRDefault="00D16AA5" w:rsidP="00D16AA5">
      <w:pPr>
        <w:pStyle w:val="Heading1"/>
        <w:rPr>
          <w:noProof/>
          <w:lang w:val="en-GB" w:eastAsia="en-GB"/>
        </w:rPr>
      </w:pPr>
      <w:r>
        <w:rPr>
          <w:noProof/>
          <w:lang w:val="en-GB" w:eastAsia="en-GB"/>
        </w:rPr>
        <w:lastRenderedPageBreak/>
        <w:t xml:space="preserve">Standard range wall tiling </w:t>
      </w:r>
      <w:r w:rsidRPr="003A021D">
        <w:rPr>
          <w:rFonts w:ascii="Open Sans" w:hAnsi="Open Sans"/>
          <w:noProof/>
          <w:color w:val="0000FF"/>
          <w:lang w:val="en-GB" w:eastAsia="en-GB"/>
        </w:rPr>
        <w:drawing>
          <wp:inline distT="0" distB="0" distL="0" distR="0" wp14:anchorId="554F50DA" wp14:editId="5EDD9E53">
            <wp:extent cx="961200" cy="108000"/>
            <wp:effectExtent l="0" t="0" r="0" b="6350"/>
            <wp:docPr id="504" name="Picture 504" descr="PORCELANOS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D16AA5" w:rsidRPr="003A021D" w:rsidTr="007A6B24">
        <w:trPr>
          <w:tblHeader/>
        </w:trPr>
        <w:tc>
          <w:tcPr>
            <w:tcW w:w="2835"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Range/Colour</w:t>
            </w:r>
          </w:p>
        </w:tc>
        <w:tc>
          <w:tcPr>
            <w:tcW w:w="993" w:type="dxa"/>
            <w:tcMar>
              <w:left w:w="0" w:type="dxa"/>
              <w:right w:w="0" w:type="dxa"/>
            </w:tcMar>
            <w:vAlign w:val="center"/>
          </w:tcPr>
          <w:p w:rsidR="00D16AA5" w:rsidRPr="003A021D" w:rsidRDefault="00D16AA5" w:rsidP="007A6B24">
            <w:pPr>
              <w:pStyle w:val="BespokeTable"/>
            </w:pPr>
            <w:r w:rsidRPr="003A021D">
              <w:t>Tile size</w:t>
            </w:r>
          </w:p>
        </w:tc>
        <w:tc>
          <w:tcPr>
            <w:tcW w:w="1559" w:type="dxa"/>
            <w:tcMar>
              <w:left w:w="0" w:type="dxa"/>
              <w:right w:w="0" w:type="dxa"/>
            </w:tcMar>
            <w:vAlign w:val="center"/>
          </w:tcPr>
          <w:p w:rsidR="00D16AA5" w:rsidRPr="003A021D" w:rsidRDefault="00D16AA5" w:rsidP="007A6B24">
            <w:pPr>
              <w:pStyle w:val="BespokeTable"/>
            </w:pPr>
            <w:r w:rsidRPr="003A021D">
              <w:t>Trim (not in Utility rooms/cupboards)</w:t>
            </w:r>
          </w:p>
        </w:tc>
        <w:tc>
          <w:tcPr>
            <w:tcW w:w="1276" w:type="dxa"/>
            <w:tcMar>
              <w:left w:w="0" w:type="dxa"/>
              <w:right w:w="0" w:type="dxa"/>
            </w:tcMar>
            <w:vAlign w:val="center"/>
          </w:tcPr>
          <w:p w:rsidR="00D16AA5" w:rsidRPr="003A021D" w:rsidRDefault="00D16AA5"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Upgrade Floor Tile (recommended)</w:t>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Park Lineal Gris</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70FBBE7" wp14:editId="31A88062">
                  <wp:extent cx="903600" cy="540000"/>
                  <wp:effectExtent l="38100" t="38100" r="30480" b="31750"/>
                  <wp:docPr id="506" name="Picture 506" descr="http://www.porcelanosa.com/finder/resources/img/high/100157376.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165DE7" w:rsidRDefault="00D16AA5"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285205FF" wp14:editId="6DBCCBAB">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31492"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yb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LhCbJt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Park Gris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EDE5C9F" wp14:editId="3394498E">
                  <wp:extent cx="540000" cy="540000"/>
                  <wp:effectExtent l="0" t="0" r="0" b="0"/>
                  <wp:docPr id="508" name="Picture 508" descr="http://www.porcelanosa.com/finder/resources/img/high/100157370_00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Jersey Nieve</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5AD6A7EC" wp14:editId="77F4F2AE">
                  <wp:extent cx="903600" cy="540000"/>
                  <wp:effectExtent l="38100" t="38100" r="30480" b="31750"/>
                  <wp:docPr id="510" name="Picture 510" descr="http://www.porcelanosa.com/finder/resources/img/high/1001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0B0EF746" wp14:editId="5830E7DC">
                  <wp:extent cx="540000" cy="180000"/>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Bali Nieve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73BBBEF" wp14:editId="79A5B7EE">
                  <wp:extent cx="540000" cy="540000"/>
                  <wp:effectExtent l="0" t="0" r="0" b="0"/>
                  <wp:docPr id="512" name="Picture 51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Jersey Mix</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58E2C2E" wp14:editId="1A41D155">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Gris (grey</w:t>
            </w:r>
            <w:r w:rsidRPr="003A021D">
              <w:t>)</w:t>
            </w:r>
          </w:p>
          <w:p w:rsidR="00D16AA5" w:rsidRPr="003A021D" w:rsidRDefault="00D16AA5" w:rsidP="007A6B24">
            <w:pPr>
              <w:pStyle w:val="BespokeTable"/>
            </w:pPr>
            <w:r>
              <mc:AlternateContent>
                <mc:Choice Requires="wps">
                  <w:drawing>
                    <wp:inline distT="0" distB="0" distL="0" distR="0" wp14:anchorId="6A085D94" wp14:editId="5DFADD57">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4D741"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J0UgBR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Bali Nieve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C0A45FE" wp14:editId="312C16FD">
                  <wp:extent cx="540000" cy="540000"/>
                  <wp:effectExtent l="0" t="0" r="0" b="0"/>
                  <wp:docPr id="22" name="Picture 2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Shine Dark</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37AA92D" wp14:editId="13B8DED8">
                  <wp:extent cx="540000" cy="903600"/>
                  <wp:effectExtent l="46990" t="29210" r="40640" b="40640"/>
                  <wp:docPr id="23" name="Picture 23"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200x333mm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Antracita</w:t>
            </w:r>
          </w:p>
          <w:p w:rsidR="00D16AA5" w:rsidRPr="003A021D" w:rsidRDefault="00D16AA5" w:rsidP="007A6B24">
            <w:pPr>
              <w:pStyle w:val="BespokeTable"/>
            </w:pPr>
            <w:r w:rsidRPr="00D41227">
              <w:drawing>
                <wp:inline distT="0" distB="0" distL="0" distR="0" wp14:anchorId="3649C07D" wp14:editId="466A41D8">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t>Ferroker</w:t>
            </w:r>
          </w:p>
          <w:p w:rsidR="00D16AA5" w:rsidRDefault="00D16AA5" w:rsidP="007A6B24">
            <w:pPr>
              <w:pStyle w:val="BespokeTable"/>
            </w:pPr>
            <w:r>
              <w:t>(443x443mm)</w:t>
            </w:r>
          </w:p>
          <w:p w:rsidR="00D16AA5" w:rsidRPr="003A021D" w:rsidRDefault="00D16AA5" w:rsidP="007A6B24">
            <w:pPr>
              <w:pStyle w:val="BespokeTable"/>
            </w:pPr>
            <w:r>
              <w:t>Grout = Antracita</w:t>
            </w:r>
          </w:p>
        </w:tc>
        <w:tc>
          <w:tcPr>
            <w:tcW w:w="850"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56CCB6A" wp14:editId="69C49A71">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Shine Aluminio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665C17C" wp14:editId="78BC831E">
                  <wp:extent cx="540000" cy="903600"/>
                  <wp:effectExtent l="46990" t="29210" r="40640" b="40640"/>
                  <wp:docPr id="24" name="Picture 24"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200x333mm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Manhattan</w:t>
            </w:r>
          </w:p>
          <w:p w:rsidR="00D16AA5" w:rsidRDefault="00D16AA5"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72FF0444" wp14:editId="3C5393F9">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3F96F"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HGnUKXACAADnBAAADgAAAAAAAAAAAAAAAAAu&#10;AgAAZHJzL2Uyb0RvYy54bWxQSwECLQAUAAYACAAAACEAtiO+hNkAAAADAQAADwAAAAAAAAAAAAAA&#10;AADKBAAAZHJzL2Rvd25yZXYueG1sUEsFBgAAAAAEAAQA8wAAANAFAAAAAA==&#10;" fillcolor="#b3b4b7" stroked="f">
                      <v:path arrowok="t"/>
                      <w10:anchorlock/>
                    </v:rect>
                  </w:pict>
                </mc:Fallback>
              </mc:AlternateContent>
            </w:r>
          </w:p>
          <w:p w:rsidR="00D16AA5" w:rsidRPr="003A021D" w:rsidRDefault="00D16AA5" w:rsidP="007A6B24">
            <w:pPr>
              <w:pStyle w:val="BespokeTable"/>
            </w:pPr>
          </w:p>
        </w:tc>
        <w:tc>
          <w:tcPr>
            <w:tcW w:w="1559" w:type="dxa"/>
            <w:tcBorders>
              <w:right w:val="nil"/>
            </w:tcBorders>
            <w:tcMar>
              <w:left w:w="0" w:type="dxa"/>
              <w:right w:w="0" w:type="dxa"/>
            </w:tcMar>
            <w:vAlign w:val="center"/>
          </w:tcPr>
          <w:p w:rsidR="00D16AA5" w:rsidRDefault="00D16AA5" w:rsidP="007A6B24">
            <w:pPr>
              <w:pStyle w:val="BespokeTable"/>
            </w:pPr>
            <w:r>
              <w:t>Ferroker Aluminio</w:t>
            </w:r>
          </w:p>
          <w:p w:rsidR="00D16AA5" w:rsidRDefault="00D16AA5" w:rsidP="007A6B24">
            <w:pPr>
              <w:pStyle w:val="BespokeTable"/>
            </w:pPr>
            <w:r>
              <w:t>(443x443mm)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6D608741" wp14:editId="2B31B39D">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Jap</w:t>
            </w:r>
            <w:r w:rsidRPr="003A021D">
              <w:t>an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CC45033" wp14:editId="024576EB">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3DEFC64D" wp14:editId="329742E8">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Japan Blanco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FEE7AF8" wp14:editId="2AF0813E">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Japan Marine</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79AF8D2" wp14:editId="3F486D33">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Cemento (cement grey)</w:t>
            </w:r>
          </w:p>
          <w:p w:rsidR="00D16AA5" w:rsidRPr="003A021D" w:rsidRDefault="00D16AA5" w:rsidP="007A6B24">
            <w:pPr>
              <w:pStyle w:val="BespokeTable"/>
            </w:pPr>
            <w:r w:rsidRPr="00995136">
              <w:drawing>
                <wp:inline distT="0" distB="0" distL="0" distR="0" wp14:anchorId="5892205B" wp14:editId="78F0334C">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Japan Marine (443x443mm)</w:t>
            </w:r>
          </w:p>
          <w:p w:rsidR="00D16AA5" w:rsidRPr="003A021D" w:rsidRDefault="00D16AA5" w:rsidP="007A6B24">
            <w:pPr>
              <w:pStyle w:val="BespokeTable"/>
            </w:pPr>
            <w:r>
              <w:t>Grout = Cemento</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1ECEE8F" wp14:editId="6988B8D7">
                  <wp:extent cx="540000" cy="540000"/>
                  <wp:effectExtent l="0" t="0" r="0" b="0"/>
                  <wp:docPr id="531" name="Picture 531" descr="CERAMIC TILES - JAPAN MARINE 44,3X44,3 - 10014054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Madgascar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D280897" wp14:editId="43DE65B1">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 xml:space="preserve">Blanco </w:t>
            </w:r>
            <w:r w:rsidRPr="003A021D">
              <w:t>(white)</w:t>
            </w:r>
          </w:p>
          <w:p w:rsidR="00D16AA5" w:rsidRPr="003A021D" w:rsidRDefault="00D16AA5" w:rsidP="007A6B24">
            <w:pPr>
              <w:pStyle w:val="BespokeTable"/>
            </w:pPr>
            <w:r w:rsidRPr="00D41227">
              <w:drawing>
                <wp:inline distT="0" distB="0" distL="0" distR="0" wp14:anchorId="45F0132A" wp14:editId="261C0043">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Madagascar Blanco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B42C131" wp14:editId="6AFA26C7">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Madagascar Natural</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9AE800E" wp14:editId="567351F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211BF8AD" wp14:editId="491FC210">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49D29"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CHblz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Madagascar Natural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264C903" wp14:editId="4F8052D4">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Beige</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8F66796" wp14:editId="6FF08D6D">
                  <wp:extent cx="540000" cy="903600"/>
                  <wp:effectExtent l="46990" t="29210" r="40640" b="4064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10"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7A6E87AE" wp14:editId="7D580C6D">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Grey</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5E1B94B" wp14:editId="2F8E4A4A">
                  <wp:extent cx="540000" cy="903600"/>
                  <wp:effectExtent l="46990" t="29210" r="40640" b="406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ALAGA GREY..jpg"/>
                          <pic:cNvPicPr/>
                        </pic:nvPicPr>
                        <pic:blipFill>
                          <a:blip r:embed="rId110"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00C4BCC6" wp14:editId="168A9AC6">
                  <wp:extent cx="540000" cy="180000"/>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lastRenderedPageBreak/>
              <w:t>Malaga Acero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5E60632A" wp14:editId="32C9214E">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1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690F83CD" wp14:editId="134040D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Ocean</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23044B21" wp14:editId="76C2EE5A">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Pr="003A021D" w:rsidRDefault="00D16AA5" w:rsidP="007A6B24">
            <w:pPr>
              <w:pStyle w:val="BespokeTable"/>
            </w:pPr>
            <w:r>
              <w:t>Blanco (white)</w:t>
            </w:r>
            <w:r w:rsidRPr="00D41227">
              <w:t xml:space="preserve"> </w:t>
            </w:r>
            <w:r w:rsidRPr="00D41227">
              <w:drawing>
                <wp:inline distT="0" distB="0" distL="0" distR="0" wp14:anchorId="2F3EE9D5" wp14:editId="1B9D6307">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Green</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FECC46D" wp14:editId="39389557">
                  <wp:extent cx="540000" cy="903600"/>
                  <wp:effectExtent l="46990" t="29210" r="40640" b="406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MALAGA GREEN..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Pr="003A021D" w:rsidRDefault="00D16AA5" w:rsidP="007A6B24">
            <w:pPr>
              <w:pStyle w:val="BespokeTable"/>
            </w:pPr>
            <w:r>
              <w:t>Blanco (white)</w:t>
            </w:r>
            <w:r w:rsidRPr="00D41227">
              <w:t xml:space="preserve"> </w:t>
            </w:r>
            <w:r w:rsidRPr="00D41227">
              <w:drawing>
                <wp:inline distT="0" distB="0" distL="0" distR="0" wp14:anchorId="4AC5FB4E" wp14:editId="2846AADE">
                  <wp:extent cx="540000" cy="180000"/>
                  <wp:effectExtent l="0" t="0" r="0" b="0"/>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Blanco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A15BDB9" wp14:editId="6F1C2916">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26612AC1" wp14:editId="78B1E808">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Formas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5C1F6467" wp14:editId="3B5BBA08">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48FC8CFD" wp14:editId="1BB995B6">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Glaciar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9B12BC1" wp14:editId="5CE84D46">
                  <wp:extent cx="903600" cy="540000"/>
                  <wp:effectExtent l="38100" t="38100" r="30480" b="31750"/>
                  <wp:docPr id="556" name="Picture 556"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Pr="003A021D" w:rsidRDefault="00D16AA5" w:rsidP="007A6B24">
            <w:pPr>
              <w:pStyle w:val="BespokeTable"/>
            </w:pPr>
            <w:r w:rsidRPr="003A021D">
              <w:t>Blanco</w:t>
            </w:r>
            <w:r>
              <w:t xml:space="preserve"> </w:t>
            </w:r>
            <w:r w:rsidRPr="003A021D">
              <w:t>(white)</w:t>
            </w:r>
            <w:r w:rsidRPr="00D41227">
              <w:t xml:space="preserve"> </w:t>
            </w:r>
            <w:r w:rsidRPr="00D41227">
              <w:drawing>
                <wp:inline distT="0" distB="0" distL="0" distR="0" wp14:anchorId="56E95F2E" wp14:editId="51F53F00">
                  <wp:extent cx="540000" cy="180000"/>
                  <wp:effectExtent l="0" t="0" r="0" b="0"/>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Monaco Brillo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87ED44B" wp14:editId="44A30D4C">
                  <wp:extent cx="849600" cy="540000"/>
                  <wp:effectExtent l="38100" t="38100" r="46355" b="31750"/>
                  <wp:docPr id="567" name="Picture 567" descr="U:\unionsquare.scotia-homes.co.uk\Monaco B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unionsquare.scotia-homes.co.uk\Monaco Brillo.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9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3E420476" wp14:editId="05B1F345">
                  <wp:extent cx="540000" cy="180000"/>
                  <wp:effectExtent l="0" t="0" r="0" b="0"/>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bl>
    <w:p w:rsidR="00D16AA5" w:rsidRPr="003A021D" w:rsidRDefault="00D16AA5" w:rsidP="00D16AA5">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16CE4DB9" wp14:editId="038879C4">
            <wp:extent cx="961200" cy="108000"/>
            <wp:effectExtent l="0" t="0" r="0" b="6350"/>
            <wp:docPr id="572" name="Picture 572" descr="PORCELANOS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D16AA5" w:rsidRPr="003A021D" w:rsidRDefault="00D16AA5" w:rsidP="00D16AA5">
      <w:pPr>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D16AA5" w:rsidRPr="003A021D" w:rsidTr="007A6B24">
        <w:trPr>
          <w:trHeight w:val="624"/>
          <w:tblHeader/>
        </w:trPr>
        <w:tc>
          <w:tcPr>
            <w:tcW w:w="2835"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Range/Colour</w:t>
            </w:r>
          </w:p>
        </w:tc>
        <w:tc>
          <w:tcPr>
            <w:tcW w:w="993" w:type="dxa"/>
            <w:tcMar>
              <w:left w:w="0" w:type="dxa"/>
              <w:right w:w="0" w:type="dxa"/>
            </w:tcMar>
            <w:vAlign w:val="center"/>
          </w:tcPr>
          <w:p w:rsidR="00D16AA5" w:rsidRPr="003A021D" w:rsidRDefault="00D16AA5" w:rsidP="007A6B24">
            <w:pPr>
              <w:pStyle w:val="BespokeTable"/>
            </w:pPr>
            <w:r w:rsidRPr="003A021D">
              <w:t>Tile size</w:t>
            </w:r>
          </w:p>
        </w:tc>
        <w:tc>
          <w:tcPr>
            <w:tcW w:w="1559" w:type="dxa"/>
            <w:tcMar>
              <w:left w:w="0" w:type="dxa"/>
              <w:right w:w="0" w:type="dxa"/>
            </w:tcMar>
            <w:vAlign w:val="center"/>
          </w:tcPr>
          <w:p w:rsidR="00D16AA5" w:rsidRPr="003A021D" w:rsidRDefault="00D16AA5" w:rsidP="007A6B24">
            <w:pPr>
              <w:pStyle w:val="BespokeTable"/>
            </w:pPr>
            <w:r w:rsidRPr="003A021D">
              <w:t>Trim (not in Utility rooms/cupboards)</w:t>
            </w:r>
          </w:p>
        </w:tc>
        <w:tc>
          <w:tcPr>
            <w:tcW w:w="1276" w:type="dxa"/>
            <w:tcMar>
              <w:left w:w="0" w:type="dxa"/>
              <w:right w:w="0" w:type="dxa"/>
            </w:tcMar>
            <w:vAlign w:val="center"/>
          </w:tcPr>
          <w:p w:rsidR="00D16AA5" w:rsidRPr="003A021D" w:rsidRDefault="00D16AA5"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Upgrade Floor Tile (recommended)</w:t>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Retro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5B41997" wp14:editId="094670FA">
                  <wp:extent cx="903600" cy="540000"/>
                  <wp:effectExtent l="38100" t="38100" r="30480" b="31750"/>
                  <wp:docPr id="574" name="Retro Blanco" descr="http://www.porcelanosa.com/finder/resources/img/high/100000837.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100x200mm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Pr="00995136" w:rsidRDefault="00D16AA5" w:rsidP="007A6B24">
            <w:pPr>
              <w:pStyle w:val="BespokeTable"/>
            </w:pPr>
            <w:r w:rsidRPr="00D41227">
              <w:drawing>
                <wp:inline distT="0" distB="0" distL="0" distR="0" wp14:anchorId="6E68E65B" wp14:editId="495A3276">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Calpe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44EA705" wp14:editId="786A2F99">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75x300mm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Pr="003A021D" w:rsidRDefault="00D16AA5" w:rsidP="007A6B24">
            <w:pPr>
              <w:pStyle w:val="BespokeTable"/>
            </w:pPr>
            <w:r w:rsidRPr="00D41227">
              <w:drawing>
                <wp:inline distT="0" distB="0" distL="0" distR="0" wp14:anchorId="1CB0F70C" wp14:editId="4C024194">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lastRenderedPageBreak/>
              <w:t>Calpe Seagreen</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0D9AA9C7" wp14:editId="016FF710">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75x300mm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w:rPr>
                <w:rFonts w:ascii="Times New Roman" w:hAnsi="Times New Roman"/>
              </w:rPr>
              <mc:AlternateContent>
                <mc:Choice Requires="wps">
                  <w:drawing>
                    <wp:inline distT="0" distB="0" distL="0" distR="0" wp14:anchorId="3F65C407" wp14:editId="3E1E289F">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0FD27"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y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AU36LJvAgAA5wQAAA4AAAAAAAAAAAAAAAAALgIA&#10;AGRycy9lMm9Eb2MueG1sUEsBAi0AFAAGAAgAAAAhAP5LxejYAAAAAwEAAA8AAAAAAAAAAAAAAAAA&#10;yQQAAGRycy9kb3ducmV2LnhtbFBLBQYAAAAABAAEAPMAAADOBQ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Calpe Warm Grey</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609262B" wp14:editId="480A0142">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75x300mm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Blanco(white)</w:t>
            </w:r>
          </w:p>
          <w:p w:rsidR="00D16AA5" w:rsidRPr="003A021D" w:rsidRDefault="00D16AA5" w:rsidP="007A6B24">
            <w:pPr>
              <w:pStyle w:val="BespokeTable"/>
            </w:pPr>
            <w:r w:rsidRPr="00D41227">
              <w:drawing>
                <wp:inline distT="0" distB="0" distL="0" distR="0" wp14:anchorId="42DF1F50" wp14:editId="04C10DD8">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9072" w:type="dxa"/>
            <w:gridSpan w:val="7"/>
            <w:tcMar>
              <w:left w:w="0" w:type="dxa"/>
              <w:right w:w="0" w:type="dxa"/>
            </w:tcMar>
            <w:vAlign w:val="center"/>
          </w:tcPr>
          <w:p w:rsidR="00D16AA5" w:rsidRPr="009958C7" w:rsidRDefault="00D16AA5" w:rsidP="007A6B24">
            <w:pPr>
              <w:pStyle w:val="Style1"/>
            </w:pPr>
            <w:r w:rsidRPr="009958C7">
              <w:t>Retro Blanco, Calpe Blanco, Calpe Seagreen and Calpe Warm Grey tiles above will be fitted in brick-bond format</w:t>
            </w:r>
            <w:r>
              <w:t>.</w:t>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Nimbus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D3CB968" wp14:editId="1DA1D5DA">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w:t>
            </w:r>
            <w:r w:rsidRPr="003A021D">
              <w:t>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Blanco(white)</w:t>
            </w:r>
          </w:p>
          <w:p w:rsidR="00D16AA5" w:rsidRPr="003A021D" w:rsidRDefault="00D16AA5" w:rsidP="007A6B24">
            <w:pPr>
              <w:pStyle w:val="BespokeTable"/>
            </w:pPr>
            <w:r w:rsidRPr="00D41227">
              <w:drawing>
                <wp:inline distT="0" distB="0" distL="0" distR="0" wp14:anchorId="6495C477" wp14:editId="609EF2E1">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Nimbus Blanco (333x333mm)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CD87FEC" wp14:editId="28B066F0">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China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269D5BD" wp14:editId="01397141">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Pr="003A021D" w:rsidRDefault="00D16AA5" w:rsidP="007A6B24">
            <w:pPr>
              <w:pStyle w:val="BespokeTable"/>
            </w:pPr>
            <w:r w:rsidRPr="00D41227">
              <w:drawing>
                <wp:inline distT="0" distB="0" distL="0" distR="0" wp14:anchorId="13BA89EE" wp14:editId="764A3598">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Marmol Carrara Blanco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17F6EE29" wp14:editId="771B6658">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71323ACC" wp14:editId="2F0695A1">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t>Carrara Blanco Brillo</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2AA6FC29" wp14:editId="63246CFC">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Nast Grey</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775F351" wp14:editId="53040FE4">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2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Gris (grey)</w:t>
            </w:r>
          </w:p>
          <w:p w:rsidR="00D16AA5" w:rsidRPr="003A021D" w:rsidRDefault="00D16AA5" w:rsidP="007A6B24">
            <w:pPr>
              <w:pStyle w:val="BespokeTable"/>
            </w:pPr>
            <w:r>
              <mc:AlternateContent>
                <mc:Choice Requires="wps">
                  <w:drawing>
                    <wp:inline distT="0" distB="0" distL="0" distR="0" wp14:anchorId="5DE270C6" wp14:editId="530D38B1">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90F4A"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IdYDn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t>Nast Grey</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Nast Blanco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D44B332" wp14:editId="0F9B574A">
                  <wp:extent cx="540000" cy="903600"/>
                  <wp:effectExtent l="46990" t="29210" r="40640" b="406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2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5570685B" wp14:editId="546046EB">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t>Nast Blanco</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Rodano Lineal Acero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C8D99BD" wp14:editId="2F4F9E82">
                  <wp:extent cx="540000" cy="903600"/>
                  <wp:effectExtent l="46990" t="29210" r="40640" b="406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29"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Gris (grey)</w:t>
            </w:r>
          </w:p>
          <w:p w:rsidR="00D16AA5" w:rsidRPr="003A021D" w:rsidRDefault="00D16AA5" w:rsidP="007A6B24">
            <w:pPr>
              <w:pStyle w:val="BespokeTable"/>
            </w:pPr>
            <w:r>
              <mc:AlternateContent>
                <mc:Choice Requires="wps">
                  <w:drawing>
                    <wp:inline distT="0" distB="0" distL="0" distR="0" wp14:anchorId="1C80B992" wp14:editId="115BCF70">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29256"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bDbg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F348EA">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8E7078">
              <w:drawing>
                <wp:inline distT="0" distB="0" distL="0" distR="0" wp14:anchorId="0A31B469" wp14:editId="2FE2E6E1">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Sena Acero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2EC00B33" wp14:editId="187A659E">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Gris (grey)</w:t>
            </w:r>
          </w:p>
          <w:p w:rsidR="00D16AA5" w:rsidRPr="003A021D" w:rsidRDefault="00D16AA5" w:rsidP="007A6B24">
            <w:pPr>
              <w:pStyle w:val="BespokeTable"/>
            </w:pPr>
            <w:r>
              <mc:AlternateContent>
                <mc:Choice Requires="wps">
                  <w:drawing>
                    <wp:inline distT="0" distB="0" distL="0" distR="0" wp14:anchorId="2A9919D1" wp14:editId="4E80425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023B7"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jj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IO4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F348EA">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8E7078">
              <w:drawing>
                <wp:inline distT="0" distB="0" distL="0" distR="0" wp14:anchorId="297DCE29" wp14:editId="5A5ACA78">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Rodano Acero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81633AF" wp14:editId="36C9B577">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 xml:space="preserve">Manhattan (mid grey) </w:t>
            </w:r>
          </w:p>
          <w:p w:rsidR="00D16AA5" w:rsidRPr="003A021D" w:rsidRDefault="00D16AA5" w:rsidP="007A6B24">
            <w:pPr>
              <w:pStyle w:val="BespokeTable"/>
            </w:pPr>
            <w:r>
              <mc:AlternateContent>
                <mc:Choice Requires="wps">
                  <w:drawing>
                    <wp:inline distT="0" distB="0" distL="0" distR="0" wp14:anchorId="7343577D" wp14:editId="79805EA0">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BE177"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cSY+L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CBB2905" wp14:editId="43217943">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Mosaico Rodano Acero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635CE03" wp14:editId="092D3EA8">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 xml:space="preserve">Manhattan (mid grey) </w:t>
            </w:r>
          </w:p>
          <w:p w:rsidR="00D16AA5" w:rsidRPr="003A021D" w:rsidRDefault="00D16AA5" w:rsidP="007A6B24">
            <w:pPr>
              <w:pStyle w:val="BespokeTable"/>
            </w:pPr>
            <w:r>
              <mc:AlternateContent>
                <mc:Choice Requires="wps">
                  <w:drawing>
                    <wp:inline distT="0" distB="0" distL="0" distR="0" wp14:anchorId="27C9665C" wp14:editId="74689B27">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7E1F85"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pjqqG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C152F29" wp14:editId="03BF2BD0">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lastRenderedPageBreak/>
              <w:t>Rodano Caliza</w:t>
            </w:r>
          </w:p>
        </w:tc>
        <w:tc>
          <w:tcPr>
            <w:tcW w:w="1701" w:type="dxa"/>
            <w:tcBorders>
              <w:left w:val="nil"/>
            </w:tcBorders>
            <w:tcMar>
              <w:left w:w="0" w:type="dxa"/>
              <w:right w:w="0" w:type="dxa"/>
            </w:tcMar>
            <w:vAlign w:val="center"/>
          </w:tcPr>
          <w:p w:rsidR="00D16AA5" w:rsidRPr="003A021D" w:rsidRDefault="00D16AA5" w:rsidP="007A6B24">
            <w:pPr>
              <w:pStyle w:val="BespokeTable"/>
              <w:rPr>
                <w:rFonts w:cs="Arial"/>
              </w:rPr>
            </w:pPr>
            <w:r w:rsidRPr="003A021D">
              <w:drawing>
                <wp:inline distT="0" distB="0" distL="0" distR="0" wp14:anchorId="58007E09" wp14:editId="25F0174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06BAE4BB" wp14:editId="4AE581CC">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47277"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D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B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woOs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1B13ADC" wp14:editId="672BFC43">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Rodano Lineal Caliza</w:t>
            </w:r>
          </w:p>
        </w:tc>
        <w:tc>
          <w:tcPr>
            <w:tcW w:w="1701" w:type="dxa"/>
            <w:tcBorders>
              <w:left w:val="nil"/>
            </w:tcBorders>
            <w:tcMar>
              <w:left w:w="0" w:type="dxa"/>
              <w:right w:w="0" w:type="dxa"/>
            </w:tcMar>
            <w:vAlign w:val="center"/>
          </w:tcPr>
          <w:p w:rsidR="00D16AA5" w:rsidRPr="003A021D" w:rsidRDefault="00D16AA5" w:rsidP="007A6B24">
            <w:pPr>
              <w:pStyle w:val="BespokeTable"/>
              <w:rPr>
                <w:rFonts w:cs="Arial"/>
              </w:rPr>
            </w:pPr>
            <w:r w:rsidRPr="003A021D">
              <w:drawing>
                <wp:inline distT="0" distB="0" distL="0" distR="0" wp14:anchorId="1D797739" wp14:editId="57DF9A3A">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382C78B7" wp14:editId="1D1FCF90">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06C9A"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s0r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86A7AF0" wp14:editId="57FB28CB">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Dover Caliza</w:t>
            </w:r>
          </w:p>
        </w:tc>
        <w:tc>
          <w:tcPr>
            <w:tcW w:w="1701" w:type="dxa"/>
            <w:tcBorders>
              <w:left w:val="nil"/>
            </w:tcBorders>
            <w:tcMar>
              <w:left w:w="0" w:type="dxa"/>
              <w:right w:w="0" w:type="dxa"/>
            </w:tcMar>
            <w:vAlign w:val="center"/>
          </w:tcPr>
          <w:p w:rsidR="00D16AA5" w:rsidRPr="003A021D" w:rsidRDefault="00D16AA5" w:rsidP="007A6B24">
            <w:pPr>
              <w:pStyle w:val="BespokeTable"/>
              <w:rPr>
                <w:rFonts w:cs="Arial"/>
              </w:rPr>
            </w:pPr>
            <w:r w:rsidRPr="003A021D">
              <w:drawing>
                <wp:inline distT="0" distB="0" distL="0" distR="0" wp14:anchorId="5958EB41" wp14:editId="434611F3">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333</w:t>
            </w:r>
            <w:r w:rsidRPr="003A021D">
              <w:t>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rPr>
                <w:b/>
              </w:rPr>
            </w:pPr>
            <w:r w:rsidRPr="003A021D">
              <w:t>Gris (grey)</w:t>
            </w:r>
          </w:p>
          <w:p w:rsidR="00D16AA5" w:rsidRPr="00970571" w:rsidRDefault="00D16AA5" w:rsidP="007A6B24">
            <w:pPr>
              <w:pStyle w:val="BespokeTable"/>
            </w:pPr>
            <w:r>
              <mc:AlternateContent>
                <mc:Choice Requires="wps">
                  <w:drawing>
                    <wp:inline distT="0" distB="0" distL="0" distR="0" wp14:anchorId="722B8259" wp14:editId="0A347FD4">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F334E"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H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QK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eCkw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Dover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B18A649" wp14:editId="1BAFEFD3">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Madagascar Natural</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790390F" wp14:editId="02E9D243">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333x592mm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5F3417B3" wp14:editId="6C7E132E">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2BC351"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cz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CeBz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Madagascar Natural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BB2C4CC" wp14:editId="54348DF7">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Madagascar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F371DFC" wp14:editId="008643E9">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333x592mm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Default="00D16AA5" w:rsidP="007A6B24">
            <w:pPr>
              <w:pStyle w:val="BespokeTable"/>
            </w:pPr>
            <w:r w:rsidRPr="00D41227">
              <w:drawing>
                <wp:inline distT="0" distB="0" distL="0" distR="0" wp14:anchorId="39E802C2" wp14:editId="14BEA066">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D16AA5" w:rsidRPr="003A021D" w:rsidRDefault="00D16AA5" w:rsidP="007A6B24">
            <w:pPr>
              <w:pStyle w:val="BespokeTable"/>
            </w:pPr>
          </w:p>
        </w:tc>
        <w:tc>
          <w:tcPr>
            <w:tcW w:w="1559" w:type="dxa"/>
            <w:tcBorders>
              <w:right w:val="nil"/>
            </w:tcBorders>
            <w:tcMar>
              <w:left w:w="0" w:type="dxa"/>
              <w:right w:w="0" w:type="dxa"/>
            </w:tcMar>
            <w:vAlign w:val="center"/>
          </w:tcPr>
          <w:p w:rsidR="00D16AA5" w:rsidRDefault="00D16AA5" w:rsidP="007A6B24">
            <w:pPr>
              <w:pStyle w:val="BespokeTable"/>
            </w:pPr>
            <w:r w:rsidRPr="003A021D">
              <w:t>Madagascar Blanco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01C38C7" wp14:editId="05BB0E53">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Dover Antique</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4214C82" wp14:editId="3C810692">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3CE5E5E2" wp14:editId="5AB0D695">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D16AA5" w:rsidRPr="003A021D" w:rsidRDefault="00D16AA5" w:rsidP="007A6B24">
            <w:pPr>
              <w:pStyle w:val="BespokeTable"/>
            </w:pPr>
          </w:p>
        </w:tc>
        <w:tc>
          <w:tcPr>
            <w:tcW w:w="1559" w:type="dxa"/>
            <w:tcBorders>
              <w:right w:val="nil"/>
            </w:tcBorders>
            <w:tcMar>
              <w:left w:w="0" w:type="dxa"/>
              <w:right w:w="0" w:type="dxa"/>
            </w:tcMar>
            <w:vAlign w:val="center"/>
          </w:tcPr>
          <w:p w:rsidR="00D16AA5" w:rsidRDefault="00D16AA5" w:rsidP="007A6B24">
            <w:pPr>
              <w:pStyle w:val="BespokeTable"/>
            </w:pPr>
            <w:r w:rsidRPr="003A021D">
              <w:t>Dover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D24F6E8" wp14:editId="1E2107E3">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Ronda Grey</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4384EA0" wp14:editId="2F2D550D">
                  <wp:extent cx="540000" cy="903600"/>
                  <wp:effectExtent l="46990" t="29210" r="40640" b="406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RONDA GREY.jpg"/>
                          <pic:cNvPicPr/>
                        </pic:nvPicPr>
                        <pic:blipFill>
                          <a:blip r:embed="rId14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rsidRPr="00456A9B">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Default="00D16AA5" w:rsidP="007A6B24">
            <w:pPr>
              <w:pStyle w:val="BespokeTable"/>
            </w:pPr>
            <w:r w:rsidRPr="00D41227">
              <w:drawing>
                <wp:inline distT="0" distB="0" distL="0" distR="0" wp14:anchorId="79249030" wp14:editId="0ABC71AF">
                  <wp:extent cx="540000" cy="180000"/>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Ronda White</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A61FDF1" wp14:editId="1C580FAC">
                  <wp:extent cx="540000" cy="903600"/>
                  <wp:effectExtent l="46990" t="29210" r="40640" b="406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4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rsidRPr="00456A9B">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Default="00D16AA5" w:rsidP="007A6B24">
            <w:pPr>
              <w:pStyle w:val="BespokeTable"/>
            </w:pPr>
            <w:r w:rsidRPr="00D41227">
              <w:drawing>
                <wp:inline distT="0" distB="0" distL="0" distR="0" wp14:anchorId="795DFC8B" wp14:editId="25AE5024">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bl>
    <w:p w:rsidR="00D16AA5" w:rsidRPr="003A021D" w:rsidRDefault="00D16AA5" w:rsidP="00D16AA5">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B45416F" wp14:editId="1AEBF653">
            <wp:extent cx="961200" cy="108000"/>
            <wp:effectExtent l="0" t="0" r="0" b="6350"/>
            <wp:docPr id="17" name="Picture 17" descr="PORCELANOS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D16AA5" w:rsidRDefault="00D16AA5" w:rsidP="00D16AA5">
      <w:pPr>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D16AA5" w:rsidTr="007A6B24">
        <w:trPr>
          <w:tblHeader/>
        </w:trPr>
        <w:tc>
          <w:tcPr>
            <w:tcW w:w="1838" w:type="dxa"/>
            <w:vAlign w:val="center"/>
          </w:tcPr>
          <w:p w:rsidR="00D16AA5" w:rsidRDefault="00D16AA5" w:rsidP="007A6B24">
            <w:pPr>
              <w:pStyle w:val="BespokeTable"/>
            </w:pPr>
            <w:r>
              <w:t>Range/Colour</w:t>
            </w:r>
          </w:p>
        </w:tc>
        <w:tc>
          <w:tcPr>
            <w:tcW w:w="1134" w:type="dxa"/>
            <w:vAlign w:val="center"/>
          </w:tcPr>
          <w:p w:rsidR="00D16AA5" w:rsidRDefault="00D16AA5" w:rsidP="007A6B24">
            <w:pPr>
              <w:pStyle w:val="BespokeTable"/>
            </w:pPr>
            <w:r>
              <w:t>Tile size</w:t>
            </w:r>
          </w:p>
        </w:tc>
        <w:tc>
          <w:tcPr>
            <w:tcW w:w="1559" w:type="dxa"/>
            <w:vAlign w:val="center"/>
          </w:tcPr>
          <w:p w:rsidR="00D16AA5" w:rsidRDefault="00D16AA5" w:rsidP="007A6B24">
            <w:pPr>
              <w:pStyle w:val="BespokeTable"/>
            </w:pPr>
            <w:r>
              <w:t>Grout/Sealant</w:t>
            </w:r>
          </w:p>
        </w:tc>
        <w:tc>
          <w:tcPr>
            <w:tcW w:w="4530" w:type="dxa"/>
            <w:vAlign w:val="center"/>
          </w:tcPr>
          <w:p w:rsidR="00D16AA5" w:rsidRDefault="00D16AA5" w:rsidP="007A6B24">
            <w:pPr>
              <w:pStyle w:val="BespokeTable"/>
            </w:pPr>
          </w:p>
        </w:tc>
      </w:tr>
      <w:tr w:rsidR="00D16AA5" w:rsidTr="007A6B24">
        <w:trPr>
          <w:trHeight w:val="1474"/>
        </w:trPr>
        <w:tc>
          <w:tcPr>
            <w:tcW w:w="1838" w:type="dxa"/>
            <w:vAlign w:val="center"/>
          </w:tcPr>
          <w:p w:rsidR="00D16AA5" w:rsidRDefault="00D16AA5" w:rsidP="007A6B24">
            <w:pPr>
              <w:pStyle w:val="BespokeTable"/>
            </w:pPr>
            <w:r>
              <w:t>Turin Blanco</w:t>
            </w:r>
          </w:p>
        </w:tc>
        <w:tc>
          <w:tcPr>
            <w:tcW w:w="1134" w:type="dxa"/>
            <w:vAlign w:val="center"/>
          </w:tcPr>
          <w:p w:rsidR="00D16AA5" w:rsidRDefault="00D16AA5" w:rsidP="007A6B24">
            <w:pPr>
              <w:pStyle w:val="BespokeTable"/>
            </w:pPr>
            <w:r>
              <w:t>443x443mm</w:t>
            </w:r>
          </w:p>
        </w:tc>
        <w:tc>
          <w:tcPr>
            <w:tcW w:w="1559" w:type="dxa"/>
            <w:vAlign w:val="center"/>
          </w:tcPr>
          <w:p w:rsidR="00D16AA5" w:rsidRDefault="00D16AA5" w:rsidP="007A6B24">
            <w:pPr>
              <w:pStyle w:val="BespokeTable"/>
            </w:pPr>
            <w:r w:rsidRPr="003A021D">
              <w:t>Gris (grey)</w:t>
            </w:r>
          </w:p>
          <w:p w:rsidR="00D16AA5" w:rsidRDefault="00D16AA5" w:rsidP="007A6B24">
            <w:pPr>
              <w:pStyle w:val="BespokeTable"/>
            </w:pPr>
            <w:r>
              <mc:AlternateContent>
                <mc:Choice Requires="wps">
                  <w:drawing>
                    <wp:inline distT="0" distB="0" distL="0" distR="0" wp14:anchorId="69558E10" wp14:editId="1237F9B2">
                      <wp:extent cx="540000" cy="180000"/>
                      <wp:effectExtent l="0" t="0" r="0" b="0"/>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FE888" id="Rectangle 64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gM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Q6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zM+Ax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0872DB23" wp14:editId="394D8D68">
                  <wp:extent cx="900000" cy="900000"/>
                  <wp:effectExtent l="38100" t="38100" r="33655" b="33655"/>
                  <wp:docPr id="619" name="Picture 619" descr="http://www.porcelanosa.com/product_finder/resources/img/high/10014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rcelanosa.com/product_finder/resources/img/high/100140502.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lastRenderedPageBreak/>
              <w:t>Ferroker</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t>Antracita (anthracite grey)</w:t>
            </w:r>
          </w:p>
          <w:p w:rsidR="00D16AA5" w:rsidRDefault="00D16AA5" w:rsidP="007A6B24">
            <w:pPr>
              <w:pStyle w:val="BespokeTable"/>
            </w:pPr>
            <w:r w:rsidRPr="009E6FEB">
              <w:drawing>
                <wp:inline distT="0" distB="0" distL="0" distR="0" wp14:anchorId="6F369164" wp14:editId="1B749587">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62991A9B" wp14:editId="269E9FDA">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Ferroker Aluminio</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2E67251F" wp14:editId="4607CF35">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0D047"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003pe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34A4FFE4" wp14:editId="38F9AD4A">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Carrara Blanco Brillo</w:t>
            </w:r>
          </w:p>
        </w:tc>
        <w:tc>
          <w:tcPr>
            <w:tcW w:w="1134" w:type="dxa"/>
            <w:vAlign w:val="center"/>
          </w:tcPr>
          <w:p w:rsidR="00D16AA5" w:rsidRDefault="00D16AA5" w:rsidP="007A6B24">
            <w:pPr>
              <w:pStyle w:val="BespokeTable"/>
            </w:pPr>
            <w:r>
              <w:t>446x446</w:t>
            </w:r>
            <w:r w:rsidRPr="00AB0451">
              <w:t>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5D79B318" wp14:editId="20D876F0">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79CBC"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2OdAv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2B579926" wp14:editId="5A9B16FA">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Nast Grey</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0ACD5C4D" wp14:editId="035AA388">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F2A60"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bt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nciG7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47405CAA" wp14:editId="0B2FD1CF">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Nast Blanco</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4490A2D4" wp14:editId="7BC3746E">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71893"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LZ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StQS2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1456A2DD" wp14:editId="5AB2B859">
                  <wp:extent cx="900000" cy="900000"/>
                  <wp:effectExtent l="38100" t="38100" r="33655" b="3365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Paris Colonial</w:t>
            </w:r>
          </w:p>
        </w:tc>
        <w:tc>
          <w:tcPr>
            <w:tcW w:w="1134" w:type="dxa"/>
            <w:vAlign w:val="center"/>
          </w:tcPr>
          <w:p w:rsidR="00D16AA5" w:rsidRDefault="00D16AA5" w:rsidP="007A6B24">
            <w:pPr>
              <w:pStyle w:val="BespokeTable"/>
            </w:pPr>
            <w:r w:rsidRPr="00AB0451">
              <w:t>443x443mm</w:t>
            </w:r>
          </w:p>
          <w:p w:rsidR="00D16AA5" w:rsidRDefault="00D16AA5" w:rsidP="007A6B24">
            <w:pPr>
              <w:pStyle w:val="BespokeTable"/>
            </w:pPr>
            <w:r>
              <w:t>(all tiles will be laid in same orientation)</w:t>
            </w:r>
          </w:p>
        </w:tc>
        <w:tc>
          <w:tcPr>
            <w:tcW w:w="1559" w:type="dxa"/>
            <w:vAlign w:val="center"/>
          </w:tcPr>
          <w:p w:rsidR="00D16AA5" w:rsidRDefault="00D16AA5" w:rsidP="007A6B24">
            <w:pPr>
              <w:pStyle w:val="BespokeTable"/>
            </w:pPr>
            <w:r>
              <w:t>Tabaco</w:t>
            </w:r>
          </w:p>
          <w:p w:rsidR="00D16AA5" w:rsidRDefault="00D16AA5" w:rsidP="007A6B24">
            <w:pPr>
              <w:pStyle w:val="BespokeTable"/>
            </w:pPr>
            <w:r w:rsidRPr="002A1D18">
              <w:drawing>
                <wp:inline distT="0" distB="0" distL="0" distR="0" wp14:anchorId="155713CA" wp14:editId="489EDD9C">
                  <wp:extent cx="540000" cy="180000"/>
                  <wp:effectExtent l="0" t="0" r="0" b="0"/>
                  <wp:docPr id="653" name="Pictur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11A8907A" wp14:editId="0ABB53E4">
                  <wp:extent cx="900000" cy="900000"/>
                  <wp:effectExtent l="38100" t="38100" r="33655" b="33655"/>
                  <wp:docPr id="635" name="Picture 635" descr="http://www.porcelanosa.com/product_finder/resources/img/high/1002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rcelanosa.com/product_finder/resources/img/high/100222840.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rgbClr val="80643F"/>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Paris Natural</w:t>
            </w:r>
          </w:p>
        </w:tc>
        <w:tc>
          <w:tcPr>
            <w:tcW w:w="1134" w:type="dxa"/>
            <w:vAlign w:val="center"/>
          </w:tcPr>
          <w:p w:rsidR="00D16AA5" w:rsidRDefault="00D16AA5" w:rsidP="007A6B24">
            <w:pPr>
              <w:pStyle w:val="BespokeTable"/>
            </w:pPr>
            <w:r w:rsidRPr="00AB0451">
              <w:t>443x443mm</w:t>
            </w:r>
          </w:p>
          <w:p w:rsidR="00D16AA5" w:rsidRDefault="00D16AA5" w:rsidP="007A6B24">
            <w:pPr>
              <w:pStyle w:val="BespokeTable"/>
            </w:pPr>
            <w:r>
              <w:t>(all tiles will be laid in same orientation)</w:t>
            </w:r>
          </w:p>
        </w:tc>
        <w:tc>
          <w:tcPr>
            <w:tcW w:w="1559" w:type="dxa"/>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4F8E14D0" wp14:editId="18C1583D">
                  <wp:extent cx="540000" cy="180000"/>
                  <wp:effectExtent l="0" t="0" r="0" b="0"/>
                  <wp:docPr id="654" name="Pictur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4C62EC7C" wp14:editId="0A17201A">
                  <wp:extent cx="900000" cy="900000"/>
                  <wp:effectExtent l="38100" t="38100" r="33655" b="33655"/>
                  <wp:docPr id="639" name="Picture 639" descr="http://www.porcelanosa.com/product_finder/resources/img/high/10022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rcelanosa.com/product_finder/resources/img/high/100222860.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6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lastRenderedPageBreak/>
              <w:t>Paris Fresno</w:t>
            </w:r>
          </w:p>
        </w:tc>
        <w:tc>
          <w:tcPr>
            <w:tcW w:w="1134" w:type="dxa"/>
            <w:vAlign w:val="center"/>
          </w:tcPr>
          <w:p w:rsidR="00D16AA5" w:rsidRDefault="00D16AA5" w:rsidP="007A6B24">
            <w:pPr>
              <w:pStyle w:val="BespokeTable"/>
            </w:pPr>
            <w:r w:rsidRPr="00AB0451">
              <w:t>443x443mm</w:t>
            </w:r>
          </w:p>
          <w:p w:rsidR="00D16AA5" w:rsidRDefault="00D16AA5" w:rsidP="007A6B24">
            <w:pPr>
              <w:pStyle w:val="BespokeTable"/>
            </w:pPr>
            <w:r>
              <w:t>(all tiles will be laid in same orientation)</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34372AC3" wp14:editId="43703FD9">
                      <wp:extent cx="540000" cy="180000"/>
                      <wp:effectExtent l="0" t="0" r="0" b="0"/>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46100" id="Rectangle 6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FqdCC3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444E4CD6" wp14:editId="0AE681E4">
                  <wp:extent cx="900000" cy="900000"/>
                  <wp:effectExtent l="38100" t="38100" r="33655" b="33655"/>
                  <wp:docPr id="643" name="Picture 643" descr="http://www.porcelanosa.com/product_finder/resources/img/high/1002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celanosa.com/product_finder/resources/img/high/100222850.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D16AA5" w:rsidTr="007A6B24">
        <w:tc>
          <w:tcPr>
            <w:tcW w:w="9061" w:type="dxa"/>
            <w:gridSpan w:val="4"/>
            <w:vAlign w:val="center"/>
          </w:tcPr>
          <w:p w:rsidR="00D16AA5" w:rsidRDefault="00D16AA5" w:rsidP="007A6B24">
            <w:pPr>
              <w:pStyle w:val="BespokeTable"/>
            </w:pPr>
            <w:r>
              <w:t>The following tiles are from premium ranges and will incur additional pricing:</w:t>
            </w:r>
          </w:p>
        </w:tc>
      </w:tr>
      <w:tr w:rsidR="00D16AA5" w:rsidTr="007A6B24">
        <w:trPr>
          <w:trHeight w:val="1474"/>
        </w:trPr>
        <w:tc>
          <w:tcPr>
            <w:tcW w:w="1838" w:type="dxa"/>
            <w:vAlign w:val="center"/>
          </w:tcPr>
          <w:p w:rsidR="00D16AA5" w:rsidRDefault="00D16AA5" w:rsidP="007A6B24">
            <w:pPr>
              <w:pStyle w:val="BespokeTable"/>
            </w:pPr>
            <w:r>
              <w:t>Marmi Blanco</w:t>
            </w:r>
          </w:p>
        </w:tc>
        <w:tc>
          <w:tcPr>
            <w:tcW w:w="1134" w:type="dxa"/>
            <w:vAlign w:val="center"/>
          </w:tcPr>
          <w:p w:rsidR="00D16AA5" w:rsidRDefault="00D16AA5" w:rsidP="007A6B24">
            <w:pPr>
              <w:pStyle w:val="BespokeTable"/>
            </w:pPr>
            <w:r>
              <w:t>435x435</w:t>
            </w:r>
            <w:r w:rsidRPr="00AB0451">
              <w:t>mm</w:t>
            </w:r>
          </w:p>
        </w:tc>
        <w:tc>
          <w:tcPr>
            <w:tcW w:w="1559" w:type="dxa"/>
            <w:vAlign w:val="center"/>
          </w:tcPr>
          <w:p w:rsidR="00D16AA5" w:rsidRDefault="00D16AA5" w:rsidP="007A6B24">
            <w:pPr>
              <w:pStyle w:val="BespokeTable"/>
            </w:pPr>
            <w:r w:rsidRPr="003A021D">
              <w:t>Gris (grey)</w:t>
            </w:r>
          </w:p>
          <w:p w:rsidR="00D16AA5" w:rsidRDefault="00D16AA5" w:rsidP="007A6B24">
            <w:pPr>
              <w:pStyle w:val="BespokeTable"/>
            </w:pPr>
            <w:r>
              <mc:AlternateContent>
                <mc:Choice Requires="wps">
                  <w:drawing>
                    <wp:inline distT="0" distB="0" distL="0" distR="0" wp14:anchorId="4811BAA1" wp14:editId="6B31922B">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E2A72"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LQ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By10tB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67C17A19" wp14:editId="0476024D">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Oxford Acero</w:t>
            </w:r>
          </w:p>
        </w:tc>
        <w:tc>
          <w:tcPr>
            <w:tcW w:w="1134" w:type="dxa"/>
            <w:vAlign w:val="center"/>
          </w:tcPr>
          <w:p w:rsidR="00D16AA5" w:rsidRDefault="00D16AA5" w:rsidP="007A6B24">
            <w:pPr>
              <w:pStyle w:val="BespokeTable"/>
            </w:pPr>
            <w:r>
              <w:t>220x900</w:t>
            </w:r>
            <w:r w:rsidRPr="00AB0451">
              <w:t>mm</w:t>
            </w:r>
          </w:p>
          <w:p w:rsidR="00D16AA5" w:rsidRDefault="00D16AA5" w:rsidP="007A6B24">
            <w:pPr>
              <w:pStyle w:val="BespokeTable"/>
            </w:pPr>
            <w:r>
              <w:t>(tiles</w:t>
            </w:r>
            <w:r w:rsidRPr="009958C7">
              <w:t xml:space="preserve"> will be fitted in brick-bond format</w:t>
            </w:r>
            <w:r>
              <w:t>)</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3E43090F" wp14:editId="2CBF4A0F">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42B6D"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uJ5qY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4188F179" wp14:editId="3DA4887F">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Antique Silver</w:t>
            </w:r>
          </w:p>
        </w:tc>
        <w:tc>
          <w:tcPr>
            <w:tcW w:w="1134" w:type="dxa"/>
            <w:vAlign w:val="center"/>
          </w:tcPr>
          <w:p w:rsidR="00D16AA5" w:rsidRDefault="00D16AA5" w:rsidP="007A6B24">
            <w:pPr>
              <w:pStyle w:val="BespokeTable"/>
            </w:pPr>
            <w:r>
              <w:t>596x596</w:t>
            </w:r>
            <w:r w:rsidRPr="00AB0451">
              <w:t>mm</w:t>
            </w:r>
          </w:p>
        </w:tc>
        <w:tc>
          <w:tcPr>
            <w:tcW w:w="1559" w:type="dxa"/>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6C154C4C" wp14:editId="081CE97D">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583606D9" wp14:editId="2BB193A4">
                  <wp:extent cx="900000" cy="900000"/>
                  <wp:effectExtent l="38100" t="38100" r="33655" b="336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Dover Antique</w:t>
            </w:r>
          </w:p>
        </w:tc>
        <w:tc>
          <w:tcPr>
            <w:tcW w:w="1134" w:type="dxa"/>
            <w:vAlign w:val="center"/>
          </w:tcPr>
          <w:p w:rsidR="00D16AA5" w:rsidRDefault="00D16AA5" w:rsidP="007A6B24">
            <w:pPr>
              <w:pStyle w:val="BespokeTable"/>
            </w:pPr>
            <w:r>
              <w:t>596x596</w:t>
            </w:r>
            <w:r w:rsidRPr="00AB0451">
              <w:t>mm</w:t>
            </w:r>
          </w:p>
        </w:tc>
        <w:tc>
          <w:tcPr>
            <w:tcW w:w="1559" w:type="dxa"/>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5679C821" wp14:editId="18FF73C1">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1B087DD2" wp14:editId="2FCF9870">
                  <wp:extent cx="900000" cy="900000"/>
                  <wp:effectExtent l="38100" t="38100" r="33655" b="336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t>Sanitary ware and fitments</w:t>
      </w:r>
    </w:p>
    <w:p w:rsid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933E42" w:rsidRPr="003A021D" w:rsidTr="00933E42">
        <w:tc>
          <w:tcPr>
            <w:tcW w:w="1843" w:type="dxa"/>
            <w:vMerge w:val="restart"/>
          </w:tcPr>
          <w:p w:rsidR="00933E42" w:rsidRPr="00814735" w:rsidRDefault="00933E42" w:rsidP="00B36785">
            <w:pPr>
              <w:pStyle w:val="BespokeTable"/>
            </w:pPr>
            <w:r w:rsidRPr="00814735">
              <w:t xml:space="preserve">Bathroom </w:t>
            </w:r>
          </w:p>
        </w:tc>
        <w:tc>
          <w:tcPr>
            <w:tcW w:w="7229" w:type="dxa"/>
          </w:tcPr>
          <w:p w:rsidR="00933E42" w:rsidRPr="00814735" w:rsidRDefault="009E7D59" w:rsidP="00B36785">
            <w:pPr>
              <w:pStyle w:val="BespokeTable"/>
            </w:pPr>
            <w:r>
              <w:t xml:space="preserve">Ideal Standard Tempo Cube </w:t>
            </w:r>
            <w:r w:rsidR="00933E42" w:rsidRPr="00814735">
              <w:t>1 tap hole bath</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Ideal Standard Unilux E3194 bath panel.</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 xml:space="preserve">Bristan Prism mono bath filler. </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Chrome plated luxury bath pop-up waste kit.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t>Bristan Prism thermostatic dual control shower valve and adjustable riser (where fitted)</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B36785">
            <w:pPr>
              <w:pStyle w:val="BespokeTable"/>
            </w:pPr>
            <w:r>
              <w:t>Ideal Standard Tempo</w:t>
            </w:r>
            <w:r w:rsidR="00933E42" w:rsidRPr="00814735">
              <w:t xml:space="preserve"> Range 1 tap hole basin with semi pedestal.</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A07C7A">
            <w:pPr>
              <w:pStyle w:val="BespokeTable"/>
            </w:pPr>
            <w:r>
              <w:t>Ideal Standard Tempo</w:t>
            </w:r>
            <w:r w:rsidR="00933E42" w:rsidRPr="00814735">
              <w:t xml:space="preserve"> close coupled W.C. with seat and cover</w:t>
            </w:r>
            <w:r w:rsidR="00A07C7A">
              <w:t xml:space="preserve"> or </w:t>
            </w:r>
            <w:r>
              <w:t>Ideal Standard Tempo</w:t>
            </w:r>
            <w:r w:rsidR="00A07C7A" w:rsidRPr="00A07C7A">
              <w:t xml:space="preserve"> back to wall WC with concealed cistern, dual flushing plate, seat and cover</w:t>
            </w:r>
            <w:r w:rsidR="00A07C7A">
              <w: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t>Novellini Aurora 3 – 2 panel 960mm x 1500mm clear glass bath splash screen (where fitted)</w:t>
            </w:r>
          </w:p>
        </w:tc>
      </w:tr>
      <w:tr w:rsidR="00933E42" w:rsidRPr="003A021D" w:rsidTr="00933E42">
        <w:tc>
          <w:tcPr>
            <w:tcW w:w="1843" w:type="dxa"/>
          </w:tcPr>
          <w:p w:rsidR="00933E42" w:rsidRPr="00814735" w:rsidRDefault="00933E42" w:rsidP="00B36785">
            <w:pPr>
              <w:pStyle w:val="BespokeTable"/>
            </w:pPr>
          </w:p>
        </w:tc>
        <w:tc>
          <w:tcPr>
            <w:tcW w:w="7229" w:type="dxa"/>
          </w:tcPr>
          <w:p w:rsidR="00933E42" w:rsidRPr="00814735" w:rsidRDefault="00933E42" w:rsidP="00B36785">
            <w:pPr>
              <w:pStyle w:val="BespokeTable"/>
            </w:pPr>
          </w:p>
        </w:tc>
      </w:tr>
      <w:tr w:rsidR="00933E42" w:rsidRPr="003A021D" w:rsidTr="00933E42">
        <w:tc>
          <w:tcPr>
            <w:tcW w:w="1843" w:type="dxa"/>
            <w:vMerge w:val="restart"/>
          </w:tcPr>
          <w:p w:rsidR="00933E42" w:rsidRDefault="00933E42" w:rsidP="00B36785">
            <w:pPr>
              <w:pStyle w:val="BespokeTable"/>
            </w:pPr>
            <w:r>
              <w:t>En suite</w:t>
            </w:r>
          </w:p>
          <w:p w:rsidR="00933E42" w:rsidRPr="00814735" w:rsidRDefault="00933E42" w:rsidP="00B36785">
            <w:pPr>
              <w:pStyle w:val="BespokeTable"/>
            </w:pPr>
            <w:r w:rsidRPr="00814735">
              <w:t>(where applicable)</w:t>
            </w:r>
          </w:p>
        </w:tc>
        <w:tc>
          <w:tcPr>
            <w:tcW w:w="7229" w:type="dxa"/>
          </w:tcPr>
          <w:p w:rsidR="00933E42" w:rsidRPr="00814735" w:rsidRDefault="009E7D59" w:rsidP="00B36785">
            <w:pPr>
              <w:pStyle w:val="BespokeTable"/>
            </w:pPr>
            <w:r>
              <w:t>Ideal Standard Tempo</w:t>
            </w:r>
            <w:r w:rsidR="00933E42" w:rsidRPr="00814735">
              <w:t xml:space="preserve"> Range inset 1 tap hole basin with semi pedestal.</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A07C7A">
            <w:pPr>
              <w:pStyle w:val="BespokeTable"/>
            </w:pPr>
            <w:r>
              <w:t>Ideal Standard Tempo</w:t>
            </w:r>
            <w:r w:rsidR="00A07C7A" w:rsidRPr="00814735">
              <w:t xml:space="preserve"> close coupled W.C. with seat and cover</w:t>
            </w:r>
            <w:r w:rsidR="00A07C7A">
              <w:t xml:space="preserve"> or </w:t>
            </w:r>
            <w:r w:rsidR="00A07C7A" w:rsidRPr="00A07C7A">
              <w:t xml:space="preserve">Ideal </w:t>
            </w:r>
            <w:r>
              <w:t>Standard Tempo</w:t>
            </w:r>
            <w:r w:rsidR="00A07C7A" w:rsidRPr="00A07C7A">
              <w:t xml:space="preserve"> back to wall WC with concealed cistern, dual flushing plate, seat and cover</w:t>
            </w:r>
            <w:r w:rsidR="00A07C7A">
              <w: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9E7D59">
            <w:pPr>
              <w:pStyle w:val="BespokeTable"/>
            </w:pPr>
            <w:r>
              <w:t>Just Fusion</w:t>
            </w:r>
            <w:r w:rsidR="00933E42" w:rsidRPr="00814735">
              <w:t xml:space="preserve"> shower tray with wall panel &amp; Ideal Standard Synergy chrome/clear glass enclosure.</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Bristan Prism thermostatic dual control shower valve and adjustable riser.</w:t>
            </w:r>
          </w:p>
        </w:tc>
      </w:tr>
    </w:tbl>
    <w:p w:rsidR="003A021D" w:rsidRPr="003A021D" w:rsidRDefault="003A021D" w:rsidP="00814735">
      <w:pPr>
        <w:pStyle w:val="Heading1"/>
        <w:rPr>
          <w:noProof/>
          <w:lang w:val="en-GB" w:eastAsia="en-GB"/>
        </w:rPr>
      </w:pPr>
      <w:r w:rsidRPr="003A021D">
        <w:rPr>
          <w:noProof/>
          <w:lang w:val="en-GB" w:eastAsia="en-GB"/>
        </w:rPr>
        <w:t>En suite shower paneling (where applicable)</w:t>
      </w:r>
    </w:p>
    <w:p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rsidR="00C15254" w:rsidRDefault="003A021D" w:rsidP="00814735">
      <w:pPr>
        <w:pStyle w:val="Closingdisclaimer"/>
        <w:rPr>
          <w:noProof/>
          <w:lang w:val="en-GB" w:eastAsia="en-GB"/>
        </w:rPr>
      </w:pPr>
      <w:r w:rsidRPr="003A021D">
        <w:rPr>
          <w:noProof/>
          <w:lang w:val="en-GB" w:eastAsia="en-GB"/>
        </w:rPr>
        <w:t>to every situation, please review plot specific drawings when considering these options.</w:t>
      </w:r>
    </w:p>
    <w:p w:rsidR="003A021D" w:rsidRPr="003A021D" w:rsidRDefault="003A021D" w:rsidP="00814735">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rsidR="00592622" w:rsidRDefault="003A021D" w:rsidP="00814735">
      <w:pPr>
        <w:pStyle w:val="Closingdisclaimer"/>
        <w:rPr>
          <w:noProof/>
          <w:lang w:val="en-GB" w:eastAsia="en-GB"/>
        </w:rP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p w:rsidR="00CA3AEF" w:rsidRPr="00DD692A" w:rsidRDefault="00CA3AEF" w:rsidP="00814735">
      <w:pPr>
        <w:pStyle w:val="Closingdisclaimer"/>
      </w:pP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995" w:rsidRDefault="00327995" w:rsidP="00814735">
      <w:r>
        <w:separator/>
      </w:r>
    </w:p>
    <w:p w:rsidR="00327995" w:rsidRDefault="00327995" w:rsidP="00814735"/>
    <w:p w:rsidR="00327995" w:rsidRDefault="00327995" w:rsidP="00814735"/>
    <w:p w:rsidR="00327995" w:rsidRDefault="00327995" w:rsidP="00814735"/>
  </w:endnote>
  <w:endnote w:type="continuationSeparator" w:id="0">
    <w:p w:rsidR="00327995" w:rsidRDefault="00327995" w:rsidP="00814735">
      <w:r>
        <w:continuationSeparator/>
      </w:r>
    </w:p>
    <w:p w:rsidR="00327995" w:rsidRDefault="00327995" w:rsidP="00814735"/>
    <w:p w:rsidR="00327995" w:rsidRDefault="00327995" w:rsidP="00814735"/>
    <w:p w:rsidR="00327995" w:rsidRDefault="00327995"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323AC1">
    <w:pPr>
      <w:pStyle w:val="Footer"/>
      <w:tabs>
        <w:tab w:val="clear" w:pos="9000"/>
      </w:tabs>
      <w:ind w:left="0" w:right="-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Pr="00C40F87" w:rsidRDefault="00327995" w:rsidP="00323AC1">
    <w:pPr>
      <w:pStyle w:val="Subtitle"/>
      <w:ind w:left="0" w:right="-1"/>
      <w:rPr>
        <w:sz w:val="22"/>
        <w:szCs w:val="22"/>
      </w:rPr>
    </w:pPr>
    <w:r w:rsidRPr="00C40F87">
      <w:rPr>
        <w:sz w:val="22"/>
        <w:szCs w:val="22"/>
      </w:rPr>
      <w:t>R</w:t>
    </w:r>
    <w:r w:rsidR="00D16AA5">
      <w:rPr>
        <w:sz w:val="22"/>
        <w:szCs w:val="22"/>
      </w:rPr>
      <w:t>evision 12</w:t>
    </w:r>
  </w:p>
  <w:sdt>
    <w:sdtPr>
      <w:rPr>
        <w:sz w:val="22"/>
        <w:szCs w:val="22"/>
      </w:rPr>
      <w:alias w:val="Date"/>
      <w:tag w:val="Date"/>
      <w:id w:val="981473911"/>
      <w:placeholder>
        <w:docPart w:val="4D90C42F186C4F4A8E60C495E3BAE640"/>
      </w:placeholder>
      <w:date w:fullDate="2018-11-05T00:00:00Z">
        <w:dateFormat w:val="MMMM d, yyyy"/>
        <w:lid w:val="en-US"/>
        <w:storeMappedDataAs w:val="dateTime"/>
        <w:calendar w:val="gregorian"/>
      </w:date>
    </w:sdtPr>
    <w:sdtEndPr/>
    <w:sdtContent>
      <w:p w:rsidR="00327995" w:rsidRPr="00C40F87" w:rsidRDefault="00D16AA5" w:rsidP="00A616AA">
        <w:pPr>
          <w:pStyle w:val="Subtitle"/>
          <w:spacing w:before="800" w:after="200"/>
          <w:ind w:left="0"/>
          <w:rPr>
            <w:sz w:val="22"/>
            <w:szCs w:val="22"/>
          </w:rPr>
        </w:pPr>
        <w:r>
          <w:rPr>
            <w:sz w:val="22"/>
            <w:szCs w:val="22"/>
          </w:rPr>
          <w:t>November 5, 2018</w:t>
        </w:r>
      </w:p>
    </w:sdtContent>
  </w:sdt>
  <w:p w:rsidR="00327995" w:rsidRDefault="00327995" w:rsidP="00A616AA">
    <w:pPr>
      <w:pStyle w:val="PageNumber1"/>
    </w:pPr>
    <w:r>
      <w:t xml:space="preserve"> Page </w:t>
    </w:r>
    <w:r w:rsidRPr="006D4BCB">
      <w:fldChar w:fldCharType="begin"/>
    </w:r>
    <w:r w:rsidRPr="006D4BCB">
      <w:instrText xml:space="preserve"> PAGE   \* MERGEFORMAT </w:instrText>
    </w:r>
    <w:r w:rsidRPr="006D4BCB">
      <w:fldChar w:fldCharType="separate"/>
    </w:r>
    <w:r w:rsidR="0096065D">
      <w:rPr>
        <w:noProof/>
      </w:rPr>
      <w:t>12</w:t>
    </w:r>
    <w:r w:rsidRPr="006D4BCB">
      <w:rPr>
        <w:noProof/>
      </w:rPr>
      <w:fldChar w:fldCharType="end"/>
    </w:r>
  </w:p>
  <w:p w:rsidR="00327995" w:rsidRPr="003F59F2" w:rsidRDefault="00327995" w:rsidP="00323AC1">
    <w:pPr>
      <w:pStyle w:val="Footer"/>
      <w:tabs>
        <w:tab w:val="clear" w:pos="9000"/>
      </w:tabs>
      <w:ind w:left="0" w:right="-1"/>
      <w:rPr>
        <w:noProof/>
        <w:lang w:val="en-GB" w:eastAsia="en-GB"/>
      </w:rPr>
    </w:pPr>
    <w:r>
      <w:rPr>
        <w:noProof/>
        <w:lang w:val="en-GB" w:eastAsia="en-GB"/>
      </w:rPr>
      <w:t>Scotia Homes</w:t>
    </w:r>
    <w:r w:rsidRPr="003F59F2">
      <w:rPr>
        <w:noProof/>
        <w:lang w:val="en-GB" w:eastAsia="en-GB"/>
      </w:rPr>
      <w:t xml:space="preserve"> Limited</w:t>
    </w:r>
  </w:p>
  <w:p w:rsidR="00327995" w:rsidRPr="003F59F2" w:rsidRDefault="00327995" w:rsidP="00323AC1">
    <w:pPr>
      <w:pStyle w:val="Footer"/>
      <w:tabs>
        <w:tab w:val="clear" w:pos="9000"/>
      </w:tabs>
      <w:ind w:left="0" w:right="-1"/>
      <w:rPr>
        <w:noProof/>
        <w:lang w:val="en-GB" w:eastAsia="en-GB"/>
      </w:rPr>
    </w:pPr>
    <w:r w:rsidRPr="003F59F2">
      <w:rPr>
        <w:noProof/>
        <w:lang w:val="en-GB" w:eastAsia="en-GB"/>
      </w:rPr>
      <w:t>Balmacassie, Ellon, Aberdeenshire, AB41 8QR</w:t>
    </w:r>
  </w:p>
  <w:p w:rsidR="00327995" w:rsidRPr="003F59F2" w:rsidRDefault="00327995" w:rsidP="00323AC1">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327995" w:rsidRDefault="00327995" w:rsidP="000607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Pr="00A2720F" w:rsidRDefault="00327995" w:rsidP="00323AC1">
    <w:pPr>
      <w:pStyle w:val="Footer"/>
      <w:tabs>
        <w:tab w:val="clear" w:pos="9000"/>
      </w:tabs>
      <w:ind w:left="0" w:right="-1"/>
    </w:pPr>
    <w:r>
      <w:fldChar w:fldCharType="begin"/>
    </w:r>
    <w:r>
      <w:instrText xml:space="preserve"> DATE \@ "M/d/yyyy" </w:instrText>
    </w:r>
    <w:r>
      <w:fldChar w:fldCharType="separate"/>
    </w:r>
    <w:r w:rsidR="0096065D">
      <w:rPr>
        <w:noProof/>
      </w:rPr>
      <w:t>11/14/2018</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327995" w:rsidRDefault="00327995" w:rsidP="00060754"/>
  <w:p w:rsidR="00327995" w:rsidRDefault="00327995" w:rsidP="0006075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Pr="00A2720F" w:rsidRDefault="00327995" w:rsidP="00814735">
    <w:pPr>
      <w:pStyle w:val="Footer"/>
    </w:pPr>
    <w:r>
      <w:fldChar w:fldCharType="begin"/>
    </w:r>
    <w:r>
      <w:instrText xml:space="preserve"> DATE \@ "M/d/yyyy" </w:instrText>
    </w:r>
    <w:r>
      <w:fldChar w:fldCharType="separate"/>
    </w:r>
    <w:r w:rsidR="0096065D">
      <w:rPr>
        <w:noProof/>
      </w:rPr>
      <w:t>11/14/2018</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327995" w:rsidRDefault="00327995" w:rsidP="00814735"/>
  <w:p w:rsidR="00327995" w:rsidRDefault="00327995" w:rsidP="00814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995" w:rsidRDefault="00327995" w:rsidP="00814735">
      <w:r>
        <w:separator/>
      </w:r>
    </w:p>
    <w:p w:rsidR="00327995" w:rsidRDefault="00327995" w:rsidP="00814735"/>
    <w:p w:rsidR="00327995" w:rsidRDefault="00327995" w:rsidP="00814735"/>
    <w:p w:rsidR="00327995" w:rsidRDefault="00327995" w:rsidP="00814735"/>
  </w:footnote>
  <w:footnote w:type="continuationSeparator" w:id="0">
    <w:p w:rsidR="00327995" w:rsidRDefault="00327995" w:rsidP="00814735">
      <w:r>
        <w:continuationSeparator/>
      </w:r>
    </w:p>
    <w:p w:rsidR="00327995" w:rsidRDefault="00327995" w:rsidP="00814735"/>
    <w:p w:rsidR="00327995" w:rsidRDefault="00327995" w:rsidP="00814735"/>
    <w:p w:rsidR="00327995" w:rsidRDefault="00327995" w:rsidP="00814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060754">
    <w:pPr>
      <w:pStyle w:val="Logo"/>
    </w:pPr>
    <w:r w:rsidRPr="00DD692A">
      <w:rPr>
        <w:lang w:val="en-GB" w:eastAsia="en-GB"/>
      </w:rPr>
      <w:drawing>
        <wp:inline distT="0" distB="0" distL="0" distR="0" wp14:anchorId="6749933A" wp14:editId="0CA20D30">
          <wp:extent cx="853200" cy="727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327995" w:rsidRDefault="00327995" w:rsidP="000607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060754">
    <w:pPr>
      <w:pStyle w:val="Head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814735">
    <w:pPr>
      <w:pStyle w:val="Logo"/>
    </w:pPr>
    <w:r w:rsidRPr="00DD692A">
      <w:rPr>
        <w:lang w:val="en-GB" w:eastAsia="en-GB"/>
      </w:rPr>
      <w:drawing>
        <wp:inline distT="0" distB="0" distL="0" distR="0" wp14:anchorId="1FBCC9A7" wp14:editId="2890DED7">
          <wp:extent cx="853200" cy="727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327995" w:rsidRDefault="00327995" w:rsidP="008147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814735">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7782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41019"/>
    <w:rsid w:val="00060754"/>
    <w:rsid w:val="00060B60"/>
    <w:rsid w:val="000657AB"/>
    <w:rsid w:val="00092A5D"/>
    <w:rsid w:val="000A04A7"/>
    <w:rsid w:val="000A55CE"/>
    <w:rsid w:val="000B5B82"/>
    <w:rsid w:val="000D0746"/>
    <w:rsid w:val="000D0920"/>
    <w:rsid w:val="000D7649"/>
    <w:rsid w:val="000E082C"/>
    <w:rsid w:val="000E3A70"/>
    <w:rsid w:val="000E4AEA"/>
    <w:rsid w:val="00103966"/>
    <w:rsid w:val="00135B17"/>
    <w:rsid w:val="00140881"/>
    <w:rsid w:val="00142460"/>
    <w:rsid w:val="00143B45"/>
    <w:rsid w:val="00145F7A"/>
    <w:rsid w:val="001726BA"/>
    <w:rsid w:val="0017656C"/>
    <w:rsid w:val="00186425"/>
    <w:rsid w:val="001873F8"/>
    <w:rsid w:val="001A717A"/>
    <w:rsid w:val="001D49EC"/>
    <w:rsid w:val="001F6EB9"/>
    <w:rsid w:val="00210E48"/>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5396"/>
    <w:rsid w:val="00317A5E"/>
    <w:rsid w:val="00323AC1"/>
    <w:rsid w:val="0032747A"/>
    <w:rsid w:val="00327995"/>
    <w:rsid w:val="00327E6F"/>
    <w:rsid w:val="003356A4"/>
    <w:rsid w:val="003371EC"/>
    <w:rsid w:val="00366C35"/>
    <w:rsid w:val="0038262C"/>
    <w:rsid w:val="0039014B"/>
    <w:rsid w:val="003A021D"/>
    <w:rsid w:val="003A0FDA"/>
    <w:rsid w:val="003C13F8"/>
    <w:rsid w:val="003E5CFA"/>
    <w:rsid w:val="003F59F2"/>
    <w:rsid w:val="003F6A01"/>
    <w:rsid w:val="0040075A"/>
    <w:rsid w:val="00401A34"/>
    <w:rsid w:val="004244DC"/>
    <w:rsid w:val="00431112"/>
    <w:rsid w:val="00432E47"/>
    <w:rsid w:val="00435955"/>
    <w:rsid w:val="00497612"/>
    <w:rsid w:val="004B41F6"/>
    <w:rsid w:val="004C1652"/>
    <w:rsid w:val="004C1DD0"/>
    <w:rsid w:val="004E3A66"/>
    <w:rsid w:val="004E6F44"/>
    <w:rsid w:val="004F56EF"/>
    <w:rsid w:val="004F5ABF"/>
    <w:rsid w:val="00514891"/>
    <w:rsid w:val="0052138B"/>
    <w:rsid w:val="00534009"/>
    <w:rsid w:val="00542553"/>
    <w:rsid w:val="005446BC"/>
    <w:rsid w:val="00547BC9"/>
    <w:rsid w:val="00573A19"/>
    <w:rsid w:val="00592622"/>
    <w:rsid w:val="005933B3"/>
    <w:rsid w:val="005B3757"/>
    <w:rsid w:val="005B7F5D"/>
    <w:rsid w:val="005C3BB7"/>
    <w:rsid w:val="005C3EEE"/>
    <w:rsid w:val="005E2BED"/>
    <w:rsid w:val="00604368"/>
    <w:rsid w:val="0062308F"/>
    <w:rsid w:val="0063794D"/>
    <w:rsid w:val="00646C54"/>
    <w:rsid w:val="00653A5B"/>
    <w:rsid w:val="0066477E"/>
    <w:rsid w:val="006A2E59"/>
    <w:rsid w:val="006B75E6"/>
    <w:rsid w:val="006C72BC"/>
    <w:rsid w:val="006D4BCB"/>
    <w:rsid w:val="006E2F2C"/>
    <w:rsid w:val="006E6FBF"/>
    <w:rsid w:val="006F48EE"/>
    <w:rsid w:val="007075DD"/>
    <w:rsid w:val="00734206"/>
    <w:rsid w:val="00743A5D"/>
    <w:rsid w:val="00760386"/>
    <w:rsid w:val="007901D8"/>
    <w:rsid w:val="007B4FEB"/>
    <w:rsid w:val="00814735"/>
    <w:rsid w:val="00857E22"/>
    <w:rsid w:val="008700D8"/>
    <w:rsid w:val="00876955"/>
    <w:rsid w:val="008B1F83"/>
    <w:rsid w:val="008B49B1"/>
    <w:rsid w:val="008C0725"/>
    <w:rsid w:val="008C7443"/>
    <w:rsid w:val="008D0DD3"/>
    <w:rsid w:val="008D3C07"/>
    <w:rsid w:val="00903D0B"/>
    <w:rsid w:val="00933E42"/>
    <w:rsid w:val="0094733B"/>
    <w:rsid w:val="0096065D"/>
    <w:rsid w:val="00977FC5"/>
    <w:rsid w:val="00980D5C"/>
    <w:rsid w:val="009A3836"/>
    <w:rsid w:val="009C0D77"/>
    <w:rsid w:val="009D2032"/>
    <w:rsid w:val="009D56C6"/>
    <w:rsid w:val="009E7D59"/>
    <w:rsid w:val="00A06C3B"/>
    <w:rsid w:val="00A07C7A"/>
    <w:rsid w:val="00A142CC"/>
    <w:rsid w:val="00A2720F"/>
    <w:rsid w:val="00A30F81"/>
    <w:rsid w:val="00A40AF9"/>
    <w:rsid w:val="00A616AA"/>
    <w:rsid w:val="00A71622"/>
    <w:rsid w:val="00A730C8"/>
    <w:rsid w:val="00A90910"/>
    <w:rsid w:val="00A93BEF"/>
    <w:rsid w:val="00AA276A"/>
    <w:rsid w:val="00AC5697"/>
    <w:rsid w:val="00AE0C04"/>
    <w:rsid w:val="00AE155F"/>
    <w:rsid w:val="00AE2452"/>
    <w:rsid w:val="00B13F68"/>
    <w:rsid w:val="00B3584A"/>
    <w:rsid w:val="00B36785"/>
    <w:rsid w:val="00B60CF6"/>
    <w:rsid w:val="00B7205D"/>
    <w:rsid w:val="00B82AAD"/>
    <w:rsid w:val="00B93237"/>
    <w:rsid w:val="00BA2569"/>
    <w:rsid w:val="00BA7B9D"/>
    <w:rsid w:val="00BC366E"/>
    <w:rsid w:val="00BD3861"/>
    <w:rsid w:val="00BE0F2F"/>
    <w:rsid w:val="00BE203C"/>
    <w:rsid w:val="00BE5696"/>
    <w:rsid w:val="00C15254"/>
    <w:rsid w:val="00C20DBC"/>
    <w:rsid w:val="00C22DAD"/>
    <w:rsid w:val="00C424C1"/>
    <w:rsid w:val="00C51725"/>
    <w:rsid w:val="00C53763"/>
    <w:rsid w:val="00C952C0"/>
    <w:rsid w:val="00CA3AEF"/>
    <w:rsid w:val="00CA55AA"/>
    <w:rsid w:val="00CA6EC3"/>
    <w:rsid w:val="00CB0972"/>
    <w:rsid w:val="00CD0C25"/>
    <w:rsid w:val="00CE377D"/>
    <w:rsid w:val="00D064B9"/>
    <w:rsid w:val="00D15A6F"/>
    <w:rsid w:val="00D16AA5"/>
    <w:rsid w:val="00D339FE"/>
    <w:rsid w:val="00D66209"/>
    <w:rsid w:val="00D83D47"/>
    <w:rsid w:val="00D91D83"/>
    <w:rsid w:val="00DA0A78"/>
    <w:rsid w:val="00DA66CB"/>
    <w:rsid w:val="00DB0BD9"/>
    <w:rsid w:val="00DB6AAB"/>
    <w:rsid w:val="00DC130F"/>
    <w:rsid w:val="00DD3F92"/>
    <w:rsid w:val="00DD6754"/>
    <w:rsid w:val="00DD692A"/>
    <w:rsid w:val="00DE2945"/>
    <w:rsid w:val="00E04686"/>
    <w:rsid w:val="00E477E0"/>
    <w:rsid w:val="00E65DAD"/>
    <w:rsid w:val="00E7218D"/>
    <w:rsid w:val="00E73DF8"/>
    <w:rsid w:val="00EC06F4"/>
    <w:rsid w:val="00EC3566"/>
    <w:rsid w:val="00ED5847"/>
    <w:rsid w:val="00F26490"/>
    <w:rsid w:val="00F42B68"/>
    <w:rsid w:val="00F43D55"/>
    <w:rsid w:val="00F44511"/>
    <w:rsid w:val="00F44B87"/>
    <w:rsid w:val="00F47715"/>
    <w:rsid w:val="00F52045"/>
    <w:rsid w:val="00F56D0A"/>
    <w:rsid w:val="00FB23B3"/>
    <w:rsid w:val="00FC1BCC"/>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D83D47"/>
    <w:pPr>
      <w:spacing w:after="400"/>
      <w:ind w:left="-360"/>
    </w:pPr>
    <w:rPr>
      <w:rFonts w:asciiTheme="majorHAnsi" w:hAnsiTheme="majorHAnsi"/>
      <w:b/>
      <w:sz w:val="26"/>
    </w:rPr>
  </w:style>
  <w:style w:type="paragraph" w:styleId="Footer">
    <w:name w:val="footer"/>
    <w:basedOn w:val="Normal"/>
    <w:link w:val="FooterChar"/>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814735"/>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character" w:customStyle="1" w:styleId="HeaderChar">
    <w:name w:val="Header Char"/>
    <w:basedOn w:val="DefaultParagraphFont"/>
    <w:link w:val="Header"/>
    <w:rsid w:val="00F56D0A"/>
    <w:rPr>
      <w:rFonts w:asciiTheme="majorHAnsi" w:hAnsiTheme="majorHAnsi"/>
      <w:b/>
      <w:sz w:val="26"/>
    </w:rPr>
  </w:style>
  <w:style w:type="character" w:customStyle="1" w:styleId="FooterChar">
    <w:name w:val="Footer Char"/>
    <w:basedOn w:val="DefaultParagraphFont"/>
    <w:link w:val="Footer"/>
    <w:rsid w:val="00F56D0A"/>
    <w:rPr>
      <w:rFonts w:ascii="Century Gothic" w:hAnsi="Century Gothic"/>
    </w:rPr>
  </w:style>
  <w:style w:type="paragraph" w:customStyle="1" w:styleId="Style1">
    <w:name w:val="Style1"/>
    <w:basedOn w:val="BespokeTable"/>
    <w:autoRedefine/>
    <w:qFormat/>
    <w:rsid w:val="00401A3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 w:id="20974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porcelanosa.com/finder/Ceramic_Tiles_13/Retro_Blanco_10x20.html" TargetMode="External"/><Relationship Id="rId21" Type="http://schemas.openxmlformats.org/officeDocument/2006/relationships/hyperlink" Target="http://www.nobilialondon.co.uk/product/062_metal_stainless_steel/" TargetMode="External"/><Relationship Id="rId42" Type="http://schemas.openxmlformats.org/officeDocument/2006/relationships/hyperlink" Target="http://www.nobilialondon.co.uk/wp-content/uploads/2015/10/122_Sand.jpg" TargetMode="External"/><Relationship Id="rId47" Type="http://schemas.openxmlformats.org/officeDocument/2006/relationships/image" Target="media/image29.jpeg"/><Relationship Id="rId63" Type="http://schemas.openxmlformats.org/officeDocument/2006/relationships/image" Target="media/image45.emf"/><Relationship Id="rId68" Type="http://schemas.openxmlformats.org/officeDocument/2006/relationships/image" Target="media/image50.jpeg"/><Relationship Id="rId84" Type="http://schemas.openxmlformats.org/officeDocument/2006/relationships/footer" Target="footer4.xml"/><Relationship Id="rId89" Type="http://schemas.openxmlformats.org/officeDocument/2006/relationships/hyperlink" Target="http://www.porcelanosa.com/finder/resources/img/high/100157370_001.jpg" TargetMode="External"/><Relationship Id="rId112" Type="http://schemas.openxmlformats.org/officeDocument/2006/relationships/image" Target="media/image87.jpeg"/><Relationship Id="rId133" Type="http://schemas.openxmlformats.org/officeDocument/2006/relationships/hyperlink" Target="http://www.porcelanosa.com/finder/resources/img/high/100124082.jpg" TargetMode="External"/><Relationship Id="rId138" Type="http://schemas.openxmlformats.org/officeDocument/2006/relationships/image" Target="media/image111.jpeg"/><Relationship Id="rId154" Type="http://schemas.openxmlformats.org/officeDocument/2006/relationships/image" Target="media/image127.jpeg"/><Relationship Id="rId159" Type="http://schemas.openxmlformats.org/officeDocument/2006/relationships/image" Target="media/image132.jpeg"/><Relationship Id="rId16" Type="http://schemas.openxmlformats.org/officeDocument/2006/relationships/image" Target="media/image3.png"/><Relationship Id="rId107" Type="http://schemas.openxmlformats.org/officeDocument/2006/relationships/image" Target="media/image82.jpeg"/><Relationship Id="rId11" Type="http://schemas.openxmlformats.org/officeDocument/2006/relationships/footer" Target="footer1.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5.jpeg"/><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78.jpeg"/><Relationship Id="rId123" Type="http://schemas.openxmlformats.org/officeDocument/2006/relationships/image" Target="media/image97.jpeg"/><Relationship Id="rId128" Type="http://schemas.openxmlformats.org/officeDocument/2006/relationships/image" Target="media/image102.jpeg"/><Relationship Id="rId144" Type="http://schemas.openxmlformats.org/officeDocument/2006/relationships/image" Target="media/image117.jpeg"/><Relationship Id="rId149" Type="http://schemas.openxmlformats.org/officeDocument/2006/relationships/image" Target="media/image122.jpeg"/><Relationship Id="rId5" Type="http://schemas.openxmlformats.org/officeDocument/2006/relationships/settings" Target="settings.xml"/><Relationship Id="rId90" Type="http://schemas.openxmlformats.org/officeDocument/2006/relationships/image" Target="media/image66.jpeg"/><Relationship Id="rId95" Type="http://schemas.openxmlformats.org/officeDocument/2006/relationships/image" Target="media/image71.jpeg"/><Relationship Id="rId160" Type="http://schemas.openxmlformats.org/officeDocument/2006/relationships/fontTable" Target="fontTable.xml"/><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88.jpeg"/><Relationship Id="rId118" Type="http://schemas.openxmlformats.org/officeDocument/2006/relationships/image" Target="media/image92.jpeg"/><Relationship Id="rId134" Type="http://schemas.openxmlformats.org/officeDocument/2006/relationships/image" Target="media/image107.jpeg"/><Relationship Id="rId139" Type="http://schemas.openxmlformats.org/officeDocument/2006/relationships/image" Target="media/image112.jpeg"/><Relationship Id="rId80" Type="http://schemas.openxmlformats.org/officeDocument/2006/relationships/image" Target="media/image62.emf"/><Relationship Id="rId85" Type="http://schemas.openxmlformats.org/officeDocument/2006/relationships/hyperlink" Target="http://www.porcelanosa.com/uk/index.php" TargetMode="External"/><Relationship Id="rId150" Type="http://schemas.openxmlformats.org/officeDocument/2006/relationships/image" Target="media/image123.jpeg"/><Relationship Id="rId155" Type="http://schemas.openxmlformats.org/officeDocument/2006/relationships/image" Target="media/image128.jpeg"/><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1.emf"/><Relationship Id="rId103" Type="http://schemas.openxmlformats.org/officeDocument/2006/relationships/image" Target="media/image79.emf"/><Relationship Id="rId108" Type="http://schemas.openxmlformats.org/officeDocument/2006/relationships/image" Target="media/image83.jpeg"/><Relationship Id="rId124" Type="http://schemas.openxmlformats.org/officeDocument/2006/relationships/image" Target="media/image98.jpeg"/><Relationship Id="rId129" Type="http://schemas.openxmlformats.org/officeDocument/2006/relationships/image" Target="media/image103.jpeg"/><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header" Target="header4.xml"/><Relationship Id="rId88" Type="http://schemas.openxmlformats.org/officeDocument/2006/relationships/image" Target="media/image65.jpeg"/><Relationship Id="rId91" Type="http://schemas.openxmlformats.org/officeDocument/2006/relationships/image" Target="media/image67.jpeg"/><Relationship Id="rId96" Type="http://schemas.openxmlformats.org/officeDocument/2006/relationships/image" Target="media/image72.emf"/><Relationship Id="rId111" Type="http://schemas.openxmlformats.org/officeDocument/2006/relationships/image" Target="media/image86.jpeg"/><Relationship Id="rId132" Type="http://schemas.openxmlformats.org/officeDocument/2006/relationships/image" Target="media/image106.jpeg"/><Relationship Id="rId140" Type="http://schemas.openxmlformats.org/officeDocument/2006/relationships/image" Target="media/image113.jpeg"/><Relationship Id="rId145" Type="http://schemas.openxmlformats.org/officeDocument/2006/relationships/image" Target="media/image118.jpeg"/><Relationship Id="rId153" Type="http://schemas.openxmlformats.org/officeDocument/2006/relationships/image" Target="media/image126.jpeg"/><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obiliagb.co.uk/" TargetMode="External"/><Relationship Id="rId23" Type="http://schemas.openxmlformats.org/officeDocument/2006/relationships/hyperlink" Target="http://www.duropal.co.uk/assets/files/m/gsvda/image.jpg"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emf"/><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3.jpeg"/><Relationship Id="rId127" Type="http://schemas.openxmlformats.org/officeDocument/2006/relationships/image" Target="media/image101.jpe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4.pn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6.jpeg"/><Relationship Id="rId130" Type="http://schemas.openxmlformats.org/officeDocument/2006/relationships/image" Target="media/image104.jpeg"/><Relationship Id="rId135" Type="http://schemas.openxmlformats.org/officeDocument/2006/relationships/image" Target="media/image108.jpeg"/><Relationship Id="rId143" Type="http://schemas.openxmlformats.org/officeDocument/2006/relationships/image" Target="media/image116.jpeg"/><Relationship Id="rId148" Type="http://schemas.openxmlformats.org/officeDocument/2006/relationships/image" Target="media/image121.jpeg"/><Relationship Id="rId151" Type="http://schemas.openxmlformats.org/officeDocument/2006/relationships/image" Target="media/image124.jpeg"/><Relationship Id="rId156" Type="http://schemas.openxmlformats.org/officeDocument/2006/relationships/image" Target="media/image129.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nobilialondon.co.uk/wp-content/uploads/2015/10/PG2_Riva_894_Ontario_Oak.jpg" TargetMode="External"/><Relationship Id="rId39" Type="http://schemas.openxmlformats.org/officeDocument/2006/relationships/image" Target="media/image23.jpeg"/><Relationship Id="rId109" Type="http://schemas.openxmlformats.org/officeDocument/2006/relationships/image" Target="media/image84.jpeg"/><Relationship Id="rId34" Type="http://schemas.openxmlformats.org/officeDocument/2006/relationships/image" Target="media/image18.jpeg"/><Relationship Id="rId50" Type="http://schemas.openxmlformats.org/officeDocument/2006/relationships/image" Target="media/image32.emf"/><Relationship Id="rId55" Type="http://schemas.openxmlformats.org/officeDocument/2006/relationships/image" Target="media/image37.jpeg"/><Relationship Id="rId76" Type="http://schemas.openxmlformats.org/officeDocument/2006/relationships/image" Target="media/image58.emf"/><Relationship Id="rId97" Type="http://schemas.openxmlformats.org/officeDocument/2006/relationships/image" Target="media/image73.jpeg"/><Relationship Id="rId104" Type="http://schemas.openxmlformats.org/officeDocument/2006/relationships/hyperlink" Target="http://www.porcelanosa.com/finder/resources/img/high/100140547.jpg" TargetMode="External"/><Relationship Id="rId120" Type="http://schemas.openxmlformats.org/officeDocument/2006/relationships/image" Target="media/image94.jpeg"/><Relationship Id="rId125" Type="http://schemas.openxmlformats.org/officeDocument/2006/relationships/image" Target="media/image99.jpeg"/><Relationship Id="rId141" Type="http://schemas.openxmlformats.org/officeDocument/2006/relationships/image" Target="media/image114.jpeg"/><Relationship Id="rId146" Type="http://schemas.openxmlformats.org/officeDocument/2006/relationships/image" Target="media/image119.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68.e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http://www.nobilialondon.co.uk/wp-content/uploads/2015/10/PG2_Laser_415_Sand.jpg" TargetMode="External"/><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hyperlink" Target="http://www.porcelanosa.com/finder/resources/img/high/100157376.jpg" TargetMode="External"/><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5.jpeg"/><Relationship Id="rId136" Type="http://schemas.openxmlformats.org/officeDocument/2006/relationships/image" Target="media/image109.jpeg"/><Relationship Id="rId157" Type="http://schemas.openxmlformats.org/officeDocument/2006/relationships/image" Target="media/image130.jpeg"/><Relationship Id="rId61" Type="http://schemas.openxmlformats.org/officeDocument/2006/relationships/image" Target="media/image43.emf"/><Relationship Id="rId82" Type="http://schemas.openxmlformats.org/officeDocument/2006/relationships/header" Target="header3.xml"/><Relationship Id="rId152" Type="http://schemas.openxmlformats.org/officeDocument/2006/relationships/image" Target="media/image125.emf"/><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8.png"/><Relationship Id="rId77" Type="http://schemas.openxmlformats.org/officeDocument/2006/relationships/image" Target="media/image59.emf"/><Relationship Id="rId100" Type="http://schemas.openxmlformats.org/officeDocument/2006/relationships/image" Target="media/image76.jpeg"/><Relationship Id="rId105" Type="http://schemas.openxmlformats.org/officeDocument/2006/relationships/image" Target="media/image80.jpeg"/><Relationship Id="rId126" Type="http://schemas.openxmlformats.org/officeDocument/2006/relationships/image" Target="media/image100.jpeg"/><Relationship Id="rId147" Type="http://schemas.openxmlformats.org/officeDocument/2006/relationships/image" Target="media/image120.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4.emf"/><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5.jpeg"/><Relationship Id="rId142" Type="http://schemas.openxmlformats.org/officeDocument/2006/relationships/image" Target="media/image115.jpeg"/><Relationship Id="rId3" Type="http://schemas.openxmlformats.org/officeDocument/2006/relationships/numbering" Target="numbering.xml"/><Relationship Id="rId25" Type="http://schemas.openxmlformats.org/officeDocument/2006/relationships/image" Target="media/image9.jpeg"/><Relationship Id="rId46" Type="http://schemas.openxmlformats.org/officeDocument/2006/relationships/image" Target="media/image28.emf"/><Relationship Id="rId67" Type="http://schemas.openxmlformats.org/officeDocument/2006/relationships/image" Target="media/image49.jpeg"/><Relationship Id="rId116" Type="http://schemas.openxmlformats.org/officeDocument/2006/relationships/image" Target="media/image91.jpeg"/><Relationship Id="rId137" Type="http://schemas.openxmlformats.org/officeDocument/2006/relationships/image" Target="media/image110.jpeg"/><Relationship Id="rId158" Type="http://schemas.openxmlformats.org/officeDocument/2006/relationships/image" Target="media/image131.jpeg"/></Relationships>
</file>

<file path=word/_rels/footer2.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77"/>
    <w:rsid w:val="00327D5C"/>
    <w:rsid w:val="00BD64F1"/>
    <w:rsid w:val="00C60777"/>
    <w:rsid w:val="00D84928"/>
    <w:rsid w:val="00E5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ABDD5221-D80C-4C76-95EF-84A5A787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69</TotalTime>
  <Pages>12</Pages>
  <Words>1903</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Simon Birkby</dc:creator>
  <cp:keywords/>
  <cp:lastModifiedBy>Simon Birkby</cp:lastModifiedBy>
  <cp:revision>18</cp:revision>
  <cp:lastPrinted>2018-11-14T09:24:00Z</cp:lastPrinted>
  <dcterms:created xsi:type="dcterms:W3CDTF">2016-09-02T06:48:00Z</dcterms:created>
  <dcterms:modified xsi:type="dcterms:W3CDTF">2018-11-14T09:24:00Z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