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BC9" w:rsidRPr="000D7649" w:rsidRDefault="00653A5B" w:rsidP="00814735">
      <w:pPr>
        <w:pStyle w:val="Title"/>
      </w:pPr>
      <w:r>
        <w:t>Bespoke Options</w:t>
      </w:r>
    </w:p>
    <w:p w:rsidR="00A616AA" w:rsidRDefault="001B3917" w:rsidP="00A616AA">
      <w:pPr>
        <w:pStyle w:val="Projecttitle"/>
      </w:pPr>
      <w:r>
        <w:rPr>
          <w:noProof/>
          <w:lang w:val="en-GB" w:eastAsia="en-GB"/>
        </w:rPr>
        <w:drawing>
          <wp:inline distT="0" distB="0" distL="0" distR="0">
            <wp:extent cx="5760085" cy="4334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5 - Charleston Cove - Exterior VS - Updated View Selection.jpg"/>
                    <pic:cNvPicPr/>
                  </pic:nvPicPr>
                  <pic:blipFill>
                    <a:blip r:embed="rId9">
                      <a:extLst>
                        <a:ext uri="{28A0092B-C50C-407E-A947-70E740481C1C}">
                          <a14:useLocalDpi xmlns:a14="http://schemas.microsoft.com/office/drawing/2010/main" val="0"/>
                        </a:ext>
                      </a:extLst>
                    </a:blip>
                    <a:stretch>
                      <a:fillRect/>
                    </a:stretch>
                  </pic:blipFill>
                  <pic:spPr>
                    <a:xfrm>
                      <a:off x="0" y="0"/>
                      <a:ext cx="5760085" cy="4334510"/>
                    </a:xfrm>
                    <a:prstGeom prst="rect">
                      <a:avLst/>
                    </a:prstGeom>
                  </pic:spPr>
                </pic:pic>
              </a:graphicData>
            </a:graphic>
          </wp:inline>
        </w:drawing>
      </w:r>
    </w:p>
    <w:p w:rsidR="00A616AA" w:rsidRDefault="00551CBC" w:rsidP="00A616AA">
      <w:pPr>
        <w:pStyle w:val="Projecttitle"/>
      </w:pPr>
      <w:r>
        <w:t xml:space="preserve">The Chapter at </w:t>
      </w:r>
      <w:r w:rsidR="00A616AA">
        <w:t>Charleston, Cove</w:t>
      </w:r>
    </w:p>
    <w:p w:rsidR="00A616AA" w:rsidRDefault="00A616AA" w:rsidP="00A616AA">
      <w:pPr>
        <w:pStyle w:val="Subtitle"/>
        <w:ind w:left="0"/>
      </w:pPr>
      <w:r>
        <w:t>Flats</w:t>
      </w:r>
    </w:p>
    <w:p w:rsidR="00A616AA" w:rsidRPr="009D65C5" w:rsidRDefault="00A616AA" w:rsidP="00A616AA">
      <w:pPr>
        <w:pStyle w:val="Subtitle"/>
        <w:ind w:left="0"/>
        <w:sectPr w:rsidR="00A616AA" w:rsidRPr="009D65C5" w:rsidSect="00A616AA">
          <w:headerReference w:type="default" r:id="rId10"/>
          <w:footerReference w:type="even" r:id="rId11"/>
          <w:footerReference w:type="default" r:id="rId12"/>
          <w:headerReference w:type="first" r:id="rId13"/>
          <w:footerReference w:type="first" r:id="rId14"/>
          <w:pgSz w:w="11907" w:h="16840" w:code="9"/>
          <w:pgMar w:top="1077" w:right="1418" w:bottom="1077" w:left="1418" w:header="720" w:footer="363" w:gutter="0"/>
          <w:pgNumType w:start="1"/>
          <w:cols w:space="720"/>
          <w:docGrid w:linePitch="272"/>
        </w:sectPr>
      </w:pPr>
      <w:r>
        <w:t xml:space="preserve">Plots </w:t>
      </w:r>
      <w:r w:rsidR="00551CBC">
        <w:t>620-643</w:t>
      </w:r>
    </w:p>
    <w:p w:rsidR="003A021D" w:rsidRPr="003A021D" w:rsidRDefault="003A021D" w:rsidP="00814735">
      <w:pPr>
        <w:pStyle w:val="Heading1"/>
        <w:rPr>
          <w:noProof/>
          <w:lang w:val="en-GB" w:eastAsia="en-GB"/>
        </w:rPr>
      </w:pPr>
      <w:r w:rsidRPr="003A021D">
        <w:rPr>
          <w:noProof/>
          <w:lang w:val="en-GB" w:eastAsia="en-GB"/>
        </w:rPr>
        <w:lastRenderedPageBreak/>
        <w:t>Kitchen (including Utility rooms/cupboard, where applicable)</w:t>
      </w:r>
    </w:p>
    <w:p w:rsidR="003A021D" w:rsidRDefault="003A021D" w:rsidP="00814735">
      <w:pPr>
        <w:rPr>
          <w:noProof/>
          <w:lang w:val="en-GB" w:eastAsia="en-GB"/>
        </w:rPr>
      </w:pPr>
      <w:r w:rsidRPr="003A021D">
        <w:rPr>
          <w:noProof/>
          <w:lang w:val="en-GB" w:eastAsia="en-GB"/>
        </w:rPr>
        <w:t xml:space="preserve"> </w:t>
      </w:r>
      <w:r w:rsidRPr="003A021D">
        <w:rPr>
          <w:rFonts w:ascii="GillSans-Regular" w:hAnsi="GillSans-Regular" w:cs="Arial"/>
          <w:noProof/>
          <w:color w:val="337AB7"/>
          <w:sz w:val="21"/>
          <w:szCs w:val="21"/>
          <w:lang w:val="en-GB" w:eastAsia="en-GB"/>
        </w:rPr>
        <w:drawing>
          <wp:inline distT="0" distB="0" distL="0" distR="0" wp14:anchorId="204D09B8" wp14:editId="467AABD7">
            <wp:extent cx="925200" cy="180000"/>
            <wp:effectExtent l="0" t="0" r="0" b="0"/>
            <wp:docPr id="430" name="Picture 430" descr="Logo">
              <a:hlinkClick xmlns:a="http://schemas.openxmlformats.org/drawingml/2006/main" r:id="rId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5" tooltip="&quot;Home&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Standard furniture </w:t>
      </w:r>
    </w:p>
    <w:tbl>
      <w:tblPr>
        <w:tblStyle w:val="TableGrid"/>
        <w:tblW w:w="9043" w:type="dxa"/>
        <w:jc w:val="right"/>
        <w:tblLook w:val="04A0" w:firstRow="1" w:lastRow="0" w:firstColumn="1" w:lastColumn="0" w:noHBand="0" w:noVBand="1"/>
      </w:tblPr>
      <w:tblGrid>
        <w:gridCol w:w="1803"/>
        <w:gridCol w:w="2271"/>
        <w:gridCol w:w="2268"/>
        <w:gridCol w:w="2701"/>
      </w:tblGrid>
      <w:tr w:rsidR="00A9753C" w:rsidRPr="003A021D" w:rsidTr="00CF3D98">
        <w:trPr>
          <w:trHeight w:val="708"/>
          <w:jc w:val="right"/>
        </w:trPr>
        <w:tc>
          <w:tcPr>
            <w:tcW w:w="1803" w:type="dxa"/>
            <w:tcBorders>
              <w:bottom w:val="single" w:sz="4" w:space="0" w:color="auto"/>
            </w:tcBorders>
            <w:vAlign w:val="center"/>
          </w:tcPr>
          <w:p w:rsidR="00A9753C" w:rsidRPr="003A021D" w:rsidRDefault="00A9753C" w:rsidP="00CF3D98">
            <w:pPr>
              <w:pStyle w:val="BespokeTable"/>
            </w:pPr>
            <w:r w:rsidRPr="003A021D">
              <w:t>Standard door fronts</w:t>
            </w:r>
          </w:p>
        </w:tc>
        <w:tc>
          <w:tcPr>
            <w:tcW w:w="2271" w:type="dxa"/>
            <w:tcBorders>
              <w:bottom w:val="single" w:sz="4" w:space="0" w:color="auto"/>
            </w:tcBorders>
            <w:vAlign w:val="center"/>
          </w:tcPr>
          <w:p w:rsidR="00A9753C" w:rsidRPr="003A021D" w:rsidRDefault="00A9753C" w:rsidP="00CF3D98">
            <w:pPr>
              <w:pStyle w:val="BespokeTable"/>
            </w:pPr>
            <w:r w:rsidRPr="003A021D">
              <w:t>Complementary carcase inside/outside</w:t>
            </w:r>
          </w:p>
        </w:tc>
        <w:tc>
          <w:tcPr>
            <w:tcW w:w="2268" w:type="dxa"/>
            <w:tcBorders>
              <w:bottom w:val="single" w:sz="4" w:space="0" w:color="auto"/>
            </w:tcBorders>
            <w:vAlign w:val="center"/>
          </w:tcPr>
          <w:p w:rsidR="00A9753C" w:rsidRPr="003A021D" w:rsidRDefault="00A9753C" w:rsidP="00CF3D98">
            <w:pPr>
              <w:pStyle w:val="BespokeTable"/>
            </w:pPr>
            <w:r w:rsidRPr="003A021D">
              <w:t>Handle No.</w:t>
            </w:r>
          </w:p>
        </w:tc>
        <w:tc>
          <w:tcPr>
            <w:tcW w:w="2701" w:type="dxa"/>
            <w:tcBorders>
              <w:bottom w:val="single" w:sz="4" w:space="0" w:color="auto"/>
            </w:tcBorders>
            <w:vAlign w:val="center"/>
          </w:tcPr>
          <w:p w:rsidR="00A9753C" w:rsidRPr="003A021D" w:rsidRDefault="00A9753C" w:rsidP="00CF3D98">
            <w:pPr>
              <w:pStyle w:val="BespokeTable"/>
            </w:pPr>
            <w:r w:rsidRPr="003A021D">
              <w:t>Laminate work surface (Quadra 3mm radius profile) &amp; upstands</w:t>
            </w:r>
          </w:p>
          <w:p w:rsidR="00A9753C" w:rsidRPr="003A021D" w:rsidRDefault="00A9753C" w:rsidP="00CF3D98">
            <w:pPr>
              <w:pStyle w:val="BespokeTable"/>
            </w:pPr>
            <w:r w:rsidRPr="003A021D">
              <w:drawing>
                <wp:inline distT="0" distB="0" distL="0" distR="0" wp14:anchorId="246B713E" wp14:editId="48E4206E">
                  <wp:extent cx="846000" cy="180000"/>
                  <wp:effectExtent l="0" t="0" r="0" b="0"/>
                  <wp:docPr id="431" name="Picture 431" descr="http://www.3dkitchens.net/catalog/Durop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kitchens.net/catalog/DuropalLogo.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28421" r="1376" b="27368"/>
                          <a:stretch/>
                        </pic:blipFill>
                        <pic:spPr bwMode="auto">
                          <a:xfrm>
                            <a:off x="0" y="0"/>
                            <a:ext cx="846000" cy="1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753C" w:rsidRPr="003A021D" w:rsidTr="00CF3D98">
        <w:trPr>
          <w:trHeight w:val="57"/>
          <w:jc w:val="right"/>
        </w:trPr>
        <w:tc>
          <w:tcPr>
            <w:tcW w:w="1803" w:type="dxa"/>
            <w:tcBorders>
              <w:bottom w:val="nil"/>
            </w:tcBorders>
          </w:tcPr>
          <w:p w:rsidR="00A9753C" w:rsidRPr="003A021D" w:rsidRDefault="00A9753C" w:rsidP="00CF3D98">
            <w:pPr>
              <w:pStyle w:val="BespokeTable"/>
            </w:pPr>
            <w:r>
              <w:t>Riva 888 - Dakota</w:t>
            </w:r>
            <w:r w:rsidRPr="003A021D">
              <w:t xml:space="preserve"> Oak</w:t>
            </w:r>
          </w:p>
        </w:tc>
        <w:tc>
          <w:tcPr>
            <w:tcW w:w="2271" w:type="dxa"/>
            <w:tcBorders>
              <w:bottom w:val="nil"/>
            </w:tcBorders>
          </w:tcPr>
          <w:p w:rsidR="00A9753C" w:rsidRPr="003A021D" w:rsidRDefault="00A9753C" w:rsidP="00CF3D98">
            <w:pPr>
              <w:pStyle w:val="BespokeTable"/>
            </w:pPr>
            <w:r w:rsidRPr="003A021D">
              <w:t>White interior, with all exterior panels, incl</w:t>
            </w:r>
            <w:r>
              <w:t xml:space="preserve">uding plinths in </w:t>
            </w:r>
            <w:r w:rsidRPr="003A021D">
              <w:t>194 - Slate Grey</w:t>
            </w:r>
          </w:p>
        </w:tc>
        <w:tc>
          <w:tcPr>
            <w:tcW w:w="2268" w:type="dxa"/>
            <w:vMerge w:val="restart"/>
            <w:vAlign w:val="center"/>
          </w:tcPr>
          <w:p w:rsidR="00A9753C" w:rsidRPr="003A021D" w:rsidRDefault="00A9753C" w:rsidP="00CF3D98">
            <w:pPr>
              <w:pStyle w:val="BespokeTable"/>
              <w:spacing w:before="60" w:after="60"/>
            </w:pPr>
            <w:r w:rsidRPr="003A021D">
              <w:t>062 - Stainless Steel</w:t>
            </w:r>
          </w:p>
          <w:p w:rsidR="00A9753C" w:rsidRPr="003A021D" w:rsidRDefault="00A9753C" w:rsidP="00CF3D98">
            <w:pPr>
              <w:pStyle w:val="BespokeTable"/>
              <w:spacing w:before="60" w:after="60"/>
            </w:pPr>
            <w:r w:rsidRPr="003A021D">
              <w:drawing>
                <wp:inline distT="0" distB="0" distL="0" distR="0" wp14:anchorId="72BCEBAF" wp14:editId="54AA7C9A">
                  <wp:extent cx="864000" cy="648000"/>
                  <wp:effectExtent l="0" t="0" r="0" b="0"/>
                  <wp:docPr id="434" name="Picture 35" descr="062_Metal_Stainless_Ste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062_Metal_Stainless_Ste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p w:rsidR="00A9753C" w:rsidRPr="003A021D" w:rsidRDefault="00A9753C" w:rsidP="00CF3D98">
            <w:pPr>
              <w:pStyle w:val="BespokeTable"/>
              <w:spacing w:before="60" w:after="60"/>
            </w:pPr>
            <w:r w:rsidRPr="003A021D">
              <w:t>069 - Stainless Steel</w:t>
            </w:r>
          </w:p>
          <w:p w:rsidR="00A9753C" w:rsidRPr="003A021D" w:rsidRDefault="00A9753C" w:rsidP="00CF3D98">
            <w:pPr>
              <w:pStyle w:val="BespokeTable"/>
              <w:spacing w:before="60" w:after="60"/>
            </w:pPr>
            <w:r w:rsidRPr="003A021D">
              <w:drawing>
                <wp:inline distT="0" distB="0" distL="0" distR="0" wp14:anchorId="2B7B0CAB" wp14:editId="2AA1C51A">
                  <wp:extent cx="864000" cy="648000"/>
                  <wp:effectExtent l="0" t="0" r="0" b="0"/>
                  <wp:docPr id="438" name="Picture 37" descr="069_Metal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069_Metal_Stainless_Ste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p w:rsidR="00A9753C" w:rsidRPr="003A021D" w:rsidRDefault="00A9753C" w:rsidP="00CF3D98">
            <w:pPr>
              <w:pStyle w:val="BespokeTable"/>
              <w:spacing w:before="60" w:after="60"/>
            </w:pPr>
            <w:r>
              <w:t>276 – Metal handle, Antique Iron colour</w:t>
            </w:r>
          </w:p>
          <w:p w:rsidR="00A9753C" w:rsidRPr="003A021D" w:rsidRDefault="00A9753C" w:rsidP="00CF3D98">
            <w:pPr>
              <w:pStyle w:val="BespokeTable"/>
              <w:spacing w:before="60" w:after="60"/>
            </w:pPr>
            <w:r>
              <w:rPr>
                <w:rFonts w:ascii="Source Sans Pro" w:hAnsi="Source Sans Pro" w:cs="Arial"/>
                <w:color w:val="333333"/>
                <w:sz w:val="23"/>
                <w:szCs w:val="23"/>
              </w:rPr>
              <w:drawing>
                <wp:inline distT="0" distB="0" distL="0" distR="0" wp14:anchorId="1B134D24" wp14:editId="4E83179F">
                  <wp:extent cx="864000" cy="648000"/>
                  <wp:effectExtent l="0" t="0" r="0" b="0"/>
                  <wp:docPr id="453" name="Picture 453" descr="276 - Metal handle, Antique iron colour, 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6 - Metal handle, Antique iron colour, Mat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A9753C" w:rsidRPr="003A021D" w:rsidRDefault="00A9753C" w:rsidP="00CF3D98">
            <w:pPr>
              <w:pStyle w:val="BespokeTable"/>
              <w:spacing w:before="60" w:after="60"/>
            </w:pPr>
            <w:r>
              <w:t>715 – Metal handle, Brushed Anthracite</w:t>
            </w:r>
          </w:p>
          <w:p w:rsidR="00A9753C" w:rsidRPr="003A021D" w:rsidRDefault="00A9753C" w:rsidP="00CF3D98">
            <w:pPr>
              <w:pStyle w:val="BespokeTable"/>
              <w:spacing w:before="60" w:after="60"/>
            </w:pPr>
            <w:r>
              <w:rPr>
                <w:rFonts w:ascii="Source Sans Pro" w:hAnsi="Source Sans Pro" w:cs="Arial"/>
                <w:color w:val="333333"/>
                <w:sz w:val="23"/>
                <w:szCs w:val="23"/>
              </w:rPr>
              <w:drawing>
                <wp:inline distT="0" distB="0" distL="0" distR="0" wp14:anchorId="162E1BC9" wp14:editId="01ECAC84">
                  <wp:extent cx="864000" cy="648000"/>
                  <wp:effectExtent l="0" t="0" r="0" b="0"/>
                  <wp:docPr id="26" name="Picture 26" descr="715 - Metal handle, Brushed anthrac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5 - Metal handle, Brushed anthraci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A9753C" w:rsidRPr="003A021D" w:rsidRDefault="00A9753C" w:rsidP="00CF3D98">
            <w:pPr>
              <w:pStyle w:val="BespokeTable"/>
              <w:spacing w:before="60" w:after="60"/>
            </w:pPr>
            <w:r>
              <w:t>732 – Cast Iron handle, Black</w:t>
            </w:r>
          </w:p>
          <w:p w:rsidR="00A9753C" w:rsidRPr="003A021D" w:rsidRDefault="00A9753C" w:rsidP="00CF3D98">
            <w:pPr>
              <w:pStyle w:val="BespokeTable"/>
              <w:spacing w:before="60" w:after="60"/>
            </w:pPr>
            <w:r>
              <w:rPr>
                <w:rFonts w:ascii="Source Sans Pro" w:hAnsi="Source Sans Pro" w:cs="Arial"/>
                <w:color w:val="333333"/>
                <w:sz w:val="23"/>
                <w:szCs w:val="23"/>
              </w:rPr>
              <w:drawing>
                <wp:inline distT="0" distB="0" distL="0" distR="0" wp14:anchorId="6FA2E3CC" wp14:editId="5709EA84">
                  <wp:extent cx="864000" cy="648000"/>
                  <wp:effectExtent l="0" t="0" r="0" b="0"/>
                  <wp:docPr id="27" name="Picture 27" descr="732 - Cast iron handle,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32 - Cast iron handle, Bla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p w:rsidR="00A9753C" w:rsidRPr="003A021D" w:rsidRDefault="00A9753C" w:rsidP="00CF3D98">
            <w:pPr>
              <w:pStyle w:val="BespokeTable"/>
              <w:spacing w:before="60" w:after="60"/>
            </w:pPr>
            <w:r w:rsidRPr="003A021D">
              <w:t>677 - Metal Knob, Stainless Steel</w:t>
            </w:r>
          </w:p>
          <w:p w:rsidR="00A9753C" w:rsidRDefault="00A9753C" w:rsidP="00CF3D98">
            <w:pPr>
              <w:pStyle w:val="BespokeTable"/>
              <w:spacing w:before="60" w:after="60"/>
            </w:pPr>
            <w:r w:rsidRPr="003A021D">
              <w:drawing>
                <wp:inline distT="0" distB="0" distL="0" distR="0" wp14:anchorId="3276BFF7" wp14:editId="10AF43CB">
                  <wp:extent cx="871200" cy="648000"/>
                  <wp:effectExtent l="0" t="0" r="5715" b="0"/>
                  <wp:docPr id="454" name="Picture 40" descr="677_Metal_Knob_Stainless_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677_Metal_Knob_Stainless_Ste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1200" cy="648000"/>
                          </a:xfrm>
                          <a:prstGeom prst="rect">
                            <a:avLst/>
                          </a:prstGeom>
                          <a:noFill/>
                          <a:extLst/>
                        </pic:spPr>
                      </pic:pic>
                    </a:graphicData>
                  </a:graphic>
                </wp:inline>
              </w:drawing>
            </w:r>
          </w:p>
          <w:p w:rsidR="00A9753C" w:rsidRDefault="00A9753C" w:rsidP="00CF3D98">
            <w:pPr>
              <w:pStyle w:val="BespokeTable"/>
              <w:spacing w:before="60" w:after="60"/>
            </w:pPr>
            <w:r w:rsidRPr="003A021D">
              <w:t xml:space="preserve">(Nobilia) </w:t>
            </w:r>
            <w:r>
              <w:t>Suite 608, Stainless Steel</w:t>
            </w:r>
          </w:p>
          <w:p w:rsidR="00A9753C" w:rsidRPr="003A021D" w:rsidRDefault="00A9753C" w:rsidP="00CF3D98">
            <w:pPr>
              <w:pStyle w:val="BespokeTable"/>
            </w:pPr>
            <w:r>
              <w:drawing>
                <wp:inline distT="0" distB="0" distL="0" distR="0" wp14:anchorId="2EC88D27" wp14:editId="5EDBD2CE">
                  <wp:extent cx="1008000" cy="648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_Metal_Stainless_Ste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8000" cy="648000"/>
                          </a:xfrm>
                          <a:prstGeom prst="rect">
                            <a:avLst/>
                          </a:prstGeom>
                        </pic:spPr>
                      </pic:pic>
                    </a:graphicData>
                  </a:graphic>
                </wp:inline>
              </w:drawing>
            </w:r>
          </w:p>
        </w:tc>
        <w:tc>
          <w:tcPr>
            <w:tcW w:w="2701" w:type="dxa"/>
            <w:tcBorders>
              <w:bottom w:val="nil"/>
            </w:tcBorders>
          </w:tcPr>
          <w:p w:rsidR="00A9753C" w:rsidRPr="003A021D" w:rsidRDefault="00A9753C" w:rsidP="00CF3D98">
            <w:pPr>
              <w:pStyle w:val="BespokeTable"/>
            </w:pPr>
            <w:r w:rsidRPr="003A021D">
              <w:t>R 6234 FG Rabac</w:t>
            </w:r>
          </w:p>
        </w:tc>
      </w:tr>
      <w:tr w:rsidR="00A9753C" w:rsidRPr="003A021D" w:rsidTr="00CF3D98">
        <w:trPr>
          <w:trHeight w:val="708"/>
          <w:jc w:val="right"/>
        </w:trPr>
        <w:tc>
          <w:tcPr>
            <w:tcW w:w="1803" w:type="dxa"/>
            <w:tcBorders>
              <w:top w:val="nil"/>
              <w:bottom w:val="single" w:sz="4" w:space="0" w:color="auto"/>
            </w:tcBorders>
          </w:tcPr>
          <w:p w:rsidR="00A9753C" w:rsidRPr="003A021D" w:rsidRDefault="00A9753C" w:rsidP="00CF3D98">
            <w:pPr>
              <w:pStyle w:val="BespokeTable"/>
            </w:pPr>
            <w:r>
              <w:rPr>
                <w:rFonts w:ascii="Source Sans Pro" w:hAnsi="Source Sans Pro" w:cs="Arial"/>
                <w:color w:val="333333"/>
                <w:sz w:val="23"/>
                <w:szCs w:val="23"/>
              </w:rPr>
              <w:drawing>
                <wp:inline distT="0" distB="0" distL="0" distR="0" wp14:anchorId="3233072C" wp14:editId="6AA6F0C2">
                  <wp:extent cx="453600" cy="648000"/>
                  <wp:effectExtent l="0" t="0" r="3810" b="0"/>
                  <wp:docPr id="478" name="Picture 478" descr="RIVA 888 - Dakota oak re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VA 888 - Dakota oak reproduc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600" cy="648000"/>
                          </a:xfrm>
                          <a:prstGeom prst="rect">
                            <a:avLst/>
                          </a:prstGeom>
                          <a:noFill/>
                          <a:ln>
                            <a:noFill/>
                          </a:ln>
                        </pic:spPr>
                      </pic:pic>
                    </a:graphicData>
                  </a:graphic>
                </wp:inline>
              </w:drawing>
            </w:r>
          </w:p>
        </w:tc>
        <w:tc>
          <w:tcPr>
            <w:tcW w:w="2271" w:type="dxa"/>
            <w:tcBorders>
              <w:top w:val="nil"/>
              <w:bottom w:val="single" w:sz="4" w:space="0" w:color="auto"/>
            </w:tcBorders>
          </w:tcPr>
          <w:p w:rsidR="00A9753C" w:rsidRPr="003A021D" w:rsidRDefault="00A9753C" w:rsidP="00CF3D98">
            <w:pPr>
              <w:pStyle w:val="BespokeTable"/>
            </w:pPr>
            <w:r w:rsidRPr="003A021D">
              <w:drawing>
                <wp:inline distT="0" distB="0" distL="0" distR="0" wp14:anchorId="216F3126" wp14:editId="41BD3D25">
                  <wp:extent cx="655200" cy="648000"/>
                  <wp:effectExtent l="0" t="0" r="0" b="0"/>
                  <wp:docPr id="3"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drawing>
                <wp:inline distT="0" distB="0" distL="0" distR="0" wp14:anchorId="13DF9314" wp14:editId="031A298E">
                  <wp:extent cx="648000" cy="648000"/>
                  <wp:effectExtent l="0" t="0" r="0" b="0"/>
                  <wp:docPr id="435" name="Picture 435" descr="U:\unionsquare.scotia-homes.co.uk\Rabac.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Raba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9753C" w:rsidRPr="003A021D" w:rsidTr="00CF3D98">
        <w:trPr>
          <w:trHeight w:val="57"/>
          <w:jc w:val="right"/>
        </w:trPr>
        <w:tc>
          <w:tcPr>
            <w:tcW w:w="1803" w:type="dxa"/>
            <w:tcBorders>
              <w:bottom w:val="nil"/>
            </w:tcBorders>
          </w:tcPr>
          <w:p w:rsidR="00A9753C" w:rsidRPr="003A021D" w:rsidRDefault="00A9753C" w:rsidP="00CF3D98">
            <w:pPr>
              <w:pStyle w:val="BespokeTable"/>
            </w:pPr>
            <w:r w:rsidRPr="003A021D">
              <w:t>Laser 413 - Mineral Grey</w:t>
            </w:r>
          </w:p>
        </w:tc>
        <w:tc>
          <w:tcPr>
            <w:tcW w:w="2271" w:type="dxa"/>
            <w:tcBorders>
              <w:bottom w:val="nil"/>
            </w:tcBorders>
          </w:tcPr>
          <w:p w:rsidR="00A9753C" w:rsidRPr="003A021D" w:rsidRDefault="00A9753C" w:rsidP="00CF3D98">
            <w:pPr>
              <w:pStyle w:val="BespokeTable"/>
            </w:pPr>
            <w:r w:rsidRPr="003A021D">
              <w:t>White interior, with all exterior panels, including plinths in 075 - Mineral Grey</w:t>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t>R 4282 FG Chapel Oak</w:t>
            </w:r>
          </w:p>
        </w:tc>
      </w:tr>
      <w:tr w:rsidR="00A9753C" w:rsidRPr="003A021D" w:rsidTr="00CF3D98">
        <w:trPr>
          <w:trHeight w:val="692"/>
          <w:jc w:val="right"/>
        </w:trPr>
        <w:tc>
          <w:tcPr>
            <w:tcW w:w="1803" w:type="dxa"/>
            <w:tcBorders>
              <w:top w:val="nil"/>
              <w:bottom w:val="single" w:sz="4" w:space="0" w:color="auto"/>
            </w:tcBorders>
          </w:tcPr>
          <w:p w:rsidR="00A9753C" w:rsidRPr="003A021D" w:rsidRDefault="00A9753C" w:rsidP="00CF3D98">
            <w:pPr>
              <w:pStyle w:val="BespokeTable"/>
            </w:pPr>
            <w:r w:rsidRPr="003A021D">
              <w:drawing>
                <wp:inline distT="0" distB="0" distL="0" distR="0" wp14:anchorId="1DB8E469" wp14:editId="591F4FFC">
                  <wp:extent cx="446400" cy="648000"/>
                  <wp:effectExtent l="0" t="0" r="0" b="0"/>
                  <wp:docPr id="436" name="Picture 21" descr="PG2_Laser_413_Mineral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PG2_Laser_413_Mineral_Gre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400" cy="648000"/>
                          </a:xfrm>
                          <a:prstGeom prst="rect">
                            <a:avLst/>
                          </a:prstGeom>
                          <a:noFill/>
                          <a:extLst/>
                        </pic:spPr>
                      </pic:pic>
                    </a:graphicData>
                  </a:graphic>
                </wp:inline>
              </w:drawing>
            </w:r>
          </w:p>
        </w:tc>
        <w:tc>
          <w:tcPr>
            <w:tcW w:w="2271" w:type="dxa"/>
            <w:tcBorders>
              <w:top w:val="nil"/>
              <w:bottom w:val="single" w:sz="4" w:space="0" w:color="auto"/>
            </w:tcBorders>
          </w:tcPr>
          <w:p w:rsidR="00A9753C" w:rsidRPr="003A021D" w:rsidRDefault="00A9753C" w:rsidP="00CF3D98">
            <w:pPr>
              <w:pStyle w:val="BespokeTable"/>
            </w:pPr>
            <w:r w:rsidRPr="003A021D">
              <w:drawing>
                <wp:inline distT="0" distB="0" distL="0" distR="0" wp14:anchorId="214C5E1A" wp14:editId="09C2BFF9">
                  <wp:extent cx="864000" cy="648000"/>
                  <wp:effectExtent l="0" t="0" r="0" b="0"/>
                  <wp:docPr id="437" name="Picture 31"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075 Mineral Gre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drawing>
                <wp:inline distT="0" distB="0" distL="0" distR="0" wp14:anchorId="0F4B7399" wp14:editId="5C9E7AA3">
                  <wp:extent cx="648000" cy="648000"/>
                  <wp:effectExtent l="0" t="0" r="0" b="0"/>
                  <wp:docPr id="439" name="Picture 439" descr="U:\unionsquare.scotia-homes.co.uk\Chapel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unionsquare.scotia-homes.co.uk\Chapel Oa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9753C" w:rsidRPr="003A021D" w:rsidTr="00CF3D98">
        <w:trPr>
          <w:trHeight w:val="57"/>
          <w:jc w:val="right"/>
        </w:trPr>
        <w:tc>
          <w:tcPr>
            <w:tcW w:w="1803" w:type="dxa"/>
            <w:tcBorders>
              <w:bottom w:val="nil"/>
            </w:tcBorders>
          </w:tcPr>
          <w:p w:rsidR="00A9753C" w:rsidRPr="003A021D" w:rsidRDefault="00A9753C" w:rsidP="00CF3D98">
            <w:pPr>
              <w:pStyle w:val="BespokeTable"/>
            </w:pPr>
            <w:r>
              <w:t>Riva 893 – Sanremo Oak</w:t>
            </w:r>
          </w:p>
        </w:tc>
        <w:tc>
          <w:tcPr>
            <w:tcW w:w="2271" w:type="dxa"/>
            <w:tcBorders>
              <w:bottom w:val="nil"/>
            </w:tcBorders>
          </w:tcPr>
          <w:p w:rsidR="00A9753C" w:rsidRPr="003A021D" w:rsidRDefault="00A9753C" w:rsidP="00CF3D98">
            <w:pPr>
              <w:pStyle w:val="BespokeTable"/>
            </w:pPr>
            <w:r w:rsidRPr="003A021D">
              <w:t xml:space="preserve">White interior, with all exterior </w:t>
            </w:r>
            <w:r>
              <w:t>panels, including plinths in 078 – Sanremo Oak</w:t>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t>R 4371 FG Dark Mountain Oak</w:t>
            </w:r>
          </w:p>
        </w:tc>
      </w:tr>
      <w:tr w:rsidR="00A9753C" w:rsidRPr="003A021D" w:rsidTr="00CF3D98">
        <w:trPr>
          <w:trHeight w:val="708"/>
          <w:jc w:val="right"/>
        </w:trPr>
        <w:tc>
          <w:tcPr>
            <w:tcW w:w="1803" w:type="dxa"/>
            <w:tcBorders>
              <w:top w:val="nil"/>
              <w:bottom w:val="single" w:sz="4" w:space="0" w:color="auto"/>
            </w:tcBorders>
          </w:tcPr>
          <w:p w:rsidR="00A9753C" w:rsidRPr="003A021D" w:rsidRDefault="00A9753C" w:rsidP="00CF3D98">
            <w:pPr>
              <w:pStyle w:val="BespokeTable"/>
            </w:pPr>
            <w:r>
              <w:rPr>
                <w:rFonts w:ascii="Open Sans" w:hAnsi="Open Sans" w:cs="Arial"/>
                <w:color w:val="000000"/>
                <w:sz w:val="20"/>
              </w:rPr>
              <w:drawing>
                <wp:inline distT="0" distB="0" distL="0" distR="0" wp14:anchorId="46D3B90C" wp14:editId="436EE889">
                  <wp:extent cx="450000" cy="648000"/>
                  <wp:effectExtent l="0" t="0" r="7620" b="0"/>
                  <wp:docPr id="483" name="Picture 483" descr="https://www.nobilialondon.co.uk/wp-content/uploads/2015/10/PG3_Riva_893_Sanremo_Oak_Handleless.jpg">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nobilialondon.co.uk/wp-content/uploads/2015/10/PG3_Riva_893_Sanremo_Oak_Handleless.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bottom w:val="single" w:sz="4" w:space="0" w:color="auto"/>
            </w:tcBorders>
          </w:tcPr>
          <w:p w:rsidR="00A9753C" w:rsidRPr="003A021D" w:rsidRDefault="00A9753C" w:rsidP="00CF3D98">
            <w:pPr>
              <w:pStyle w:val="BespokeTable"/>
            </w:pPr>
            <w:r>
              <w:rPr>
                <w:rFonts w:ascii="Arial" w:hAnsi="Arial" w:cs="Arial"/>
                <w:color w:val="333333"/>
                <w:sz w:val="23"/>
                <w:szCs w:val="23"/>
              </w:rPr>
              <w:drawing>
                <wp:inline distT="0" distB="0" distL="0" distR="0" wp14:anchorId="10DBAE2F" wp14:editId="56B5EF74">
                  <wp:extent cx="864000" cy="648000"/>
                  <wp:effectExtent l="0" t="0" r="0" b="0"/>
                  <wp:docPr id="486" name="Picture 486" descr="https://www.nobilia.de/fileadmin/assets/produkte/_kuechen/ausstattungen/korpusfarben/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bilia.de/fileadmin/assets/produkte/_kuechen/ausstattungen/korpusfarben/07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drawing>
                <wp:inline distT="0" distB="0" distL="0" distR="0" wp14:anchorId="1CB01FB1" wp14:editId="2BBC8804">
                  <wp:extent cx="648000" cy="648000"/>
                  <wp:effectExtent l="0" t="0" r="0" b="0"/>
                  <wp:docPr id="443" name="Picture 443" descr="U:\unionsquare.scotia-homes.co.uk\Dark Mountain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nionsquare.scotia-homes.co.uk\Dark Mountain Oa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9753C" w:rsidRPr="003A021D" w:rsidTr="00CF3D98">
        <w:trPr>
          <w:trHeight w:val="57"/>
          <w:jc w:val="right"/>
        </w:trPr>
        <w:tc>
          <w:tcPr>
            <w:tcW w:w="1803" w:type="dxa"/>
            <w:tcBorders>
              <w:bottom w:val="nil"/>
            </w:tcBorders>
          </w:tcPr>
          <w:p w:rsidR="00A9753C" w:rsidRPr="003A021D" w:rsidRDefault="00A9753C" w:rsidP="00CF3D98">
            <w:pPr>
              <w:pStyle w:val="BespokeTable"/>
            </w:pPr>
            <w:r w:rsidRPr="003A021D">
              <w:t>Speed 239 - White Softmatt</w:t>
            </w:r>
          </w:p>
        </w:tc>
        <w:tc>
          <w:tcPr>
            <w:tcW w:w="2271" w:type="dxa"/>
            <w:tcBorders>
              <w:bottom w:val="nil"/>
            </w:tcBorders>
          </w:tcPr>
          <w:p w:rsidR="00A9753C" w:rsidRPr="003A021D" w:rsidRDefault="00A9753C" w:rsidP="00CF3D98">
            <w:pPr>
              <w:pStyle w:val="BespokeTable"/>
            </w:pPr>
            <w:r w:rsidRPr="003A021D">
              <w:t>White interior, with all exterior panels, including plinths in 106 - White</w:t>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t>R 6461 CT Natural Messina</w:t>
            </w:r>
          </w:p>
        </w:tc>
      </w:tr>
      <w:tr w:rsidR="00A9753C" w:rsidRPr="003A021D" w:rsidTr="00CF3D98">
        <w:trPr>
          <w:trHeight w:val="708"/>
          <w:jc w:val="right"/>
        </w:trPr>
        <w:tc>
          <w:tcPr>
            <w:tcW w:w="1803" w:type="dxa"/>
            <w:tcBorders>
              <w:top w:val="nil"/>
              <w:bottom w:val="single" w:sz="4" w:space="0" w:color="auto"/>
            </w:tcBorders>
          </w:tcPr>
          <w:p w:rsidR="00A9753C" w:rsidRPr="003A021D" w:rsidRDefault="00A9753C" w:rsidP="00CF3D98">
            <w:pPr>
              <w:pStyle w:val="BespokeTable"/>
            </w:pPr>
            <w:r w:rsidRPr="003A021D">
              <w:drawing>
                <wp:inline distT="0" distB="0" distL="0" distR="0" wp14:anchorId="7ABADC90" wp14:editId="6DAC7BB8">
                  <wp:extent cx="450000" cy="648000"/>
                  <wp:effectExtent l="0" t="0" r="7620" b="0"/>
                  <wp:docPr id="444" name="Picture 19" descr="PG1_Speed_239_White_Softm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PG1_Speed_239_White_Softmat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A9753C" w:rsidRPr="003A021D" w:rsidRDefault="00A9753C" w:rsidP="00CF3D98">
            <w:pPr>
              <w:pStyle w:val="BespokeTable"/>
            </w:pPr>
            <w:r w:rsidRPr="003A021D">
              <w:drawing>
                <wp:inline distT="0" distB="0" distL="0" distR="0" wp14:anchorId="0D1321FB" wp14:editId="320B4F75">
                  <wp:extent cx="867600" cy="648000"/>
                  <wp:effectExtent l="19050" t="19050" r="27940" b="19050"/>
                  <wp:docPr id="445" name="Picture 29"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106_Whi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7600" cy="648000"/>
                          </a:xfrm>
                          <a:prstGeom prst="rect">
                            <a:avLst/>
                          </a:prstGeom>
                          <a:noFill/>
                          <a:ln cmpd="sng">
                            <a:solidFill>
                              <a:sysClr val="windowText" lastClr="000000">
                                <a:alpha val="0"/>
                              </a:sysClr>
                            </a:solidFill>
                          </a:ln>
                          <a:extLst/>
                        </pic:spPr>
                      </pic:pic>
                    </a:graphicData>
                  </a:graphic>
                </wp:inline>
              </w:drawing>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drawing>
                <wp:inline distT="0" distB="0" distL="0" distR="0" wp14:anchorId="76F41AF6" wp14:editId="0DBB38F2">
                  <wp:extent cx="648000" cy="648000"/>
                  <wp:effectExtent l="0" t="0" r="0" b="0"/>
                  <wp:docPr id="447" name="Picture 447" descr="U:\unionsquare.scotia-homes.co.uk\Natural Mes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Natural Messin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9753C" w:rsidRPr="003A021D" w:rsidTr="00CF3D98">
        <w:trPr>
          <w:trHeight w:val="57"/>
          <w:jc w:val="right"/>
        </w:trPr>
        <w:tc>
          <w:tcPr>
            <w:tcW w:w="1803" w:type="dxa"/>
            <w:tcBorders>
              <w:bottom w:val="nil"/>
            </w:tcBorders>
          </w:tcPr>
          <w:p w:rsidR="00A9753C" w:rsidRPr="003A021D" w:rsidRDefault="00A9753C" w:rsidP="00CF3D98">
            <w:pPr>
              <w:pStyle w:val="BespokeTable"/>
            </w:pPr>
            <w:r w:rsidRPr="003A021D">
              <w:t>Riva 892 - Concrete Grey</w:t>
            </w:r>
          </w:p>
        </w:tc>
        <w:tc>
          <w:tcPr>
            <w:tcW w:w="2271" w:type="dxa"/>
            <w:tcBorders>
              <w:bottom w:val="nil"/>
            </w:tcBorders>
          </w:tcPr>
          <w:p w:rsidR="00A9753C" w:rsidRPr="003A021D" w:rsidRDefault="00A9753C" w:rsidP="00CF3D98">
            <w:pPr>
              <w:pStyle w:val="BespokeTable"/>
            </w:pPr>
            <w:r w:rsidRPr="003A021D">
              <w:t>White interior, with all exterior panels, including plinths in 075 - Mineral Grey</w:t>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t>U 1026 MS Crystal White</w:t>
            </w:r>
          </w:p>
        </w:tc>
      </w:tr>
      <w:tr w:rsidR="00A9753C" w:rsidRPr="003A021D" w:rsidTr="00CF3D98">
        <w:trPr>
          <w:trHeight w:val="708"/>
          <w:jc w:val="right"/>
        </w:trPr>
        <w:tc>
          <w:tcPr>
            <w:tcW w:w="1803" w:type="dxa"/>
            <w:tcBorders>
              <w:top w:val="nil"/>
              <w:bottom w:val="single" w:sz="4" w:space="0" w:color="auto"/>
            </w:tcBorders>
          </w:tcPr>
          <w:p w:rsidR="00A9753C" w:rsidRPr="003A021D" w:rsidRDefault="00A9753C" w:rsidP="00CF3D98">
            <w:pPr>
              <w:pStyle w:val="BespokeTable"/>
            </w:pPr>
            <w:r w:rsidRPr="003A021D">
              <w:drawing>
                <wp:inline distT="0" distB="0" distL="0" distR="0" wp14:anchorId="62844CD7" wp14:editId="0884C567">
                  <wp:extent cx="450000" cy="648000"/>
                  <wp:effectExtent l="0" t="0" r="7620" b="0"/>
                  <wp:docPr id="448" name="Picture 17" descr="PG2_Riva_892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PG2_Riva_892_Concrete_Gre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extLst/>
                        </pic:spPr>
                      </pic:pic>
                    </a:graphicData>
                  </a:graphic>
                </wp:inline>
              </w:drawing>
            </w:r>
          </w:p>
        </w:tc>
        <w:tc>
          <w:tcPr>
            <w:tcW w:w="2271" w:type="dxa"/>
            <w:tcBorders>
              <w:top w:val="nil"/>
              <w:bottom w:val="single" w:sz="4" w:space="0" w:color="auto"/>
            </w:tcBorders>
          </w:tcPr>
          <w:p w:rsidR="00A9753C" w:rsidRPr="003A021D" w:rsidRDefault="00A9753C" w:rsidP="00CF3D98">
            <w:pPr>
              <w:pStyle w:val="BespokeTable"/>
            </w:pPr>
            <w:r w:rsidRPr="003A021D">
              <w:drawing>
                <wp:inline distT="0" distB="0" distL="0" distR="0" wp14:anchorId="6895A61B" wp14:editId="501241A9">
                  <wp:extent cx="864000" cy="648000"/>
                  <wp:effectExtent l="0" t="0" r="0" b="0"/>
                  <wp:docPr id="449" name="Picture 32" descr="075 Mineral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075 Mineral Gre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extLst/>
                        </pic:spPr>
                      </pic:pic>
                    </a:graphicData>
                  </a:graphic>
                </wp:inline>
              </w:drawing>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drawing>
                <wp:inline distT="0" distB="0" distL="0" distR="0" wp14:anchorId="676DC0CA" wp14:editId="788A01C3">
                  <wp:extent cx="648000" cy="648000"/>
                  <wp:effectExtent l="0" t="0" r="0" b="0"/>
                  <wp:docPr id="451" name="Picture 451" descr="U:\unionsquare.scotia-homes.co.uk\Crystal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nionsquare.scotia-homes.co.uk\Crystal Whit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A9753C" w:rsidRPr="003A021D" w:rsidTr="00CF3D98">
        <w:trPr>
          <w:trHeight w:val="57"/>
          <w:jc w:val="right"/>
        </w:trPr>
        <w:tc>
          <w:tcPr>
            <w:tcW w:w="1803" w:type="dxa"/>
            <w:tcBorders>
              <w:bottom w:val="nil"/>
            </w:tcBorders>
          </w:tcPr>
          <w:p w:rsidR="00A9753C" w:rsidRPr="003A021D" w:rsidRDefault="00A9753C" w:rsidP="00CF3D98">
            <w:pPr>
              <w:pStyle w:val="BespokeTable"/>
            </w:pPr>
            <w:r>
              <w:t>Laser 415 - Sand</w:t>
            </w:r>
          </w:p>
        </w:tc>
        <w:tc>
          <w:tcPr>
            <w:tcW w:w="2271" w:type="dxa"/>
            <w:tcBorders>
              <w:bottom w:val="nil"/>
            </w:tcBorders>
          </w:tcPr>
          <w:p w:rsidR="00A9753C" w:rsidRPr="003A021D" w:rsidRDefault="00A9753C" w:rsidP="00CF3D98">
            <w:pPr>
              <w:pStyle w:val="BespokeTable"/>
            </w:pPr>
            <w:r w:rsidRPr="003A021D">
              <w:t>White interior, with all exterior panels, incl</w:t>
            </w:r>
            <w:r>
              <w:t>uding plinths in 122 - Sand</w:t>
            </w:r>
          </w:p>
        </w:tc>
        <w:tc>
          <w:tcPr>
            <w:tcW w:w="2268" w:type="dxa"/>
            <w:vMerge/>
          </w:tcPr>
          <w:p w:rsidR="00A9753C" w:rsidRPr="003A021D" w:rsidRDefault="00A9753C" w:rsidP="00CF3D98">
            <w:pPr>
              <w:pStyle w:val="BespokeTable"/>
            </w:pPr>
          </w:p>
        </w:tc>
        <w:tc>
          <w:tcPr>
            <w:tcW w:w="2701" w:type="dxa"/>
            <w:tcBorders>
              <w:top w:val="nil"/>
              <w:bottom w:val="nil"/>
            </w:tcBorders>
          </w:tcPr>
          <w:p w:rsidR="00A9753C" w:rsidRPr="003A021D" w:rsidRDefault="00A9753C" w:rsidP="00CF3D98">
            <w:pPr>
              <w:pStyle w:val="BespokeTable"/>
            </w:pPr>
            <w:r w:rsidRPr="003A021D">
              <w:t>R 6265 CT Ipanema White</w:t>
            </w:r>
          </w:p>
        </w:tc>
      </w:tr>
      <w:tr w:rsidR="00A9753C" w:rsidRPr="003A021D" w:rsidTr="00CF3D98">
        <w:trPr>
          <w:trHeight w:val="692"/>
          <w:jc w:val="right"/>
        </w:trPr>
        <w:tc>
          <w:tcPr>
            <w:tcW w:w="1803" w:type="dxa"/>
            <w:tcBorders>
              <w:top w:val="nil"/>
            </w:tcBorders>
          </w:tcPr>
          <w:p w:rsidR="00A9753C" w:rsidRPr="003A021D" w:rsidRDefault="00A9753C" w:rsidP="00CF3D98">
            <w:pPr>
              <w:pStyle w:val="BespokeTable"/>
            </w:pPr>
            <w:r>
              <w:rPr>
                <w:rFonts w:ascii="Open Sans" w:hAnsi="Open Sans" w:cs="Arial"/>
                <w:color w:val="000000"/>
              </w:rPr>
              <w:drawing>
                <wp:inline distT="0" distB="0" distL="0" distR="0" wp14:anchorId="617283C2" wp14:editId="0135954D">
                  <wp:extent cx="450000" cy="648000"/>
                  <wp:effectExtent l="0" t="0" r="7620" b="0"/>
                  <wp:docPr id="5" name="Picture 5" descr="PG2_Laser_415_Sand">
                    <a:hlinkClick xmlns:a="http://schemas.openxmlformats.org/drawingml/2006/main" r:id="rId42" tooltip="&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G2_Laser_415_Sand">
                            <a:hlinkClick r:id="rId42" tooltip="&quot;&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71" w:type="dxa"/>
            <w:tcBorders>
              <w:top w:val="nil"/>
            </w:tcBorders>
          </w:tcPr>
          <w:p w:rsidR="00A9753C" w:rsidRPr="003A021D" w:rsidRDefault="00A9753C" w:rsidP="00CF3D98">
            <w:pPr>
              <w:pStyle w:val="BespokeTable"/>
              <w:rPr>
                <w:sz w:val="12"/>
                <w:szCs w:val="12"/>
              </w:rPr>
            </w:pPr>
            <w:r>
              <w:rPr>
                <w:rFonts w:ascii="Open Sans" w:hAnsi="Open Sans" w:cs="Arial"/>
                <w:color w:val="000000"/>
                <w:sz w:val="20"/>
              </w:rPr>
              <w:drawing>
                <wp:inline distT="0" distB="0" distL="0" distR="0" wp14:anchorId="7FAD6D0E" wp14:editId="3B3DBA3C">
                  <wp:extent cx="864000" cy="648000"/>
                  <wp:effectExtent l="0" t="0" r="0" b="0"/>
                  <wp:docPr id="487" name="Picture 487" descr="122_Sand">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_Sand">
                            <a:hlinkClick r:id="rId44" tooltip="&quot;&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2268" w:type="dxa"/>
            <w:vMerge/>
          </w:tcPr>
          <w:p w:rsidR="00A9753C" w:rsidRPr="003A021D" w:rsidRDefault="00A9753C" w:rsidP="00CF3D98">
            <w:pPr>
              <w:pStyle w:val="BespokeTable"/>
            </w:pPr>
          </w:p>
        </w:tc>
        <w:tc>
          <w:tcPr>
            <w:tcW w:w="2701" w:type="dxa"/>
            <w:tcBorders>
              <w:top w:val="nil"/>
            </w:tcBorders>
          </w:tcPr>
          <w:p w:rsidR="00A9753C" w:rsidRPr="003A021D" w:rsidRDefault="00A9753C" w:rsidP="00CF3D98">
            <w:pPr>
              <w:pStyle w:val="BespokeTable"/>
            </w:pPr>
            <w:r w:rsidRPr="003A021D">
              <w:drawing>
                <wp:inline distT="0" distB="0" distL="0" distR="0" wp14:anchorId="4A1E5076" wp14:editId="08018F58">
                  <wp:extent cx="648000" cy="648000"/>
                  <wp:effectExtent l="0" t="0" r="0" b="0"/>
                  <wp:docPr id="455" name="Picture 455" descr="U:\unionsquare.scotia-homes.co.uk\Ipanema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nionsquare.scotia-homes.co.uk\Ipanema Whit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bl>
    <w:p w:rsidR="003A021D" w:rsidRDefault="003A021D" w:rsidP="00814735">
      <w:pPr>
        <w:pStyle w:val="Heading1"/>
        <w:rPr>
          <w:noProof/>
          <w:lang w:val="en-GB" w:eastAsia="en-GB"/>
        </w:rPr>
      </w:pPr>
      <w:r w:rsidRPr="003A021D">
        <w:rPr>
          <w:noProof/>
          <w:lang w:val="en-GB" w:eastAsia="en-GB"/>
        </w:rPr>
        <w:lastRenderedPageBreak/>
        <w:t xml:space="preserve">Upgrade furniture (these choices are available at extra charge through your </w:t>
      </w:r>
      <w:r w:rsidR="00A9753C">
        <w:rPr>
          <w:noProof/>
          <w:lang w:val="en-GB" w:eastAsia="en-GB"/>
        </w:rPr>
        <w:t>c</w:t>
      </w:r>
      <w:r w:rsidRPr="003A021D">
        <w:rPr>
          <w:noProof/>
          <w:lang w:val="en-GB" w:eastAsia="en-GB"/>
        </w:rPr>
        <w:t>lient upgrades, please see your Sales Adviser)</w:t>
      </w:r>
    </w:p>
    <w:tbl>
      <w:tblPr>
        <w:tblStyle w:val="TableGrid"/>
        <w:tblW w:w="9072" w:type="dxa"/>
        <w:jc w:val="right"/>
        <w:tblLayout w:type="fixed"/>
        <w:tblLook w:val="04A0" w:firstRow="1" w:lastRow="0" w:firstColumn="1" w:lastColumn="0" w:noHBand="0" w:noVBand="1"/>
      </w:tblPr>
      <w:tblGrid>
        <w:gridCol w:w="2709"/>
        <w:gridCol w:w="2252"/>
        <w:gridCol w:w="1701"/>
        <w:gridCol w:w="2410"/>
      </w:tblGrid>
      <w:tr w:rsidR="00A9753C" w:rsidRPr="003A021D" w:rsidTr="00CF3D98">
        <w:trPr>
          <w:trHeight w:val="708"/>
          <w:jc w:val="right"/>
        </w:trPr>
        <w:tc>
          <w:tcPr>
            <w:tcW w:w="2709" w:type="dxa"/>
            <w:tcBorders>
              <w:bottom w:val="single" w:sz="4" w:space="0" w:color="auto"/>
            </w:tcBorders>
            <w:vAlign w:val="center"/>
          </w:tcPr>
          <w:p w:rsidR="00A9753C" w:rsidRPr="003A021D" w:rsidRDefault="00A9753C" w:rsidP="00CF3D98">
            <w:pPr>
              <w:pStyle w:val="BespokeTable"/>
            </w:pPr>
            <w:r w:rsidRPr="003A021D">
              <w:t>Upgrade door fronts</w:t>
            </w:r>
          </w:p>
          <w:p w:rsidR="00A9753C" w:rsidRPr="003A021D" w:rsidRDefault="00A9753C" w:rsidP="00CF3D98">
            <w:pPr>
              <w:pStyle w:val="BespokeTable"/>
            </w:pPr>
            <w:r w:rsidRPr="003A021D">
              <w:rPr>
                <w:rFonts w:ascii="GillSans-Regular" w:hAnsi="GillSans-Regular" w:cs="Arial"/>
                <w:color w:val="337AB7"/>
                <w:sz w:val="21"/>
                <w:szCs w:val="21"/>
              </w:rPr>
              <w:drawing>
                <wp:inline distT="0" distB="0" distL="0" distR="0" wp14:anchorId="114B5A81" wp14:editId="12DBBAA4">
                  <wp:extent cx="925200" cy="180000"/>
                  <wp:effectExtent l="0" t="0" r="0" b="0"/>
                  <wp:docPr id="456" name="Picture 456" descr="Logo">
                    <a:hlinkClick xmlns:a="http://schemas.openxmlformats.org/drawingml/2006/main" r:id="rId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5" tooltip="&quot;Home&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drawing>
                <wp:inline distT="0" distB="0" distL="0" distR="0" wp14:anchorId="1293ECC3" wp14:editId="4FEEBDBF">
                  <wp:extent cx="741600" cy="180000"/>
                  <wp:effectExtent l="0" t="0" r="1905" b="0"/>
                  <wp:docPr id="457" name="Picture 457">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1600" cy="180000"/>
                          </a:xfrm>
                          <a:prstGeom prst="rect">
                            <a:avLst/>
                          </a:prstGeom>
                          <a:noFill/>
                          <a:ln>
                            <a:noFill/>
                          </a:ln>
                        </pic:spPr>
                      </pic:pic>
                    </a:graphicData>
                  </a:graphic>
                </wp:inline>
              </w:drawing>
            </w:r>
          </w:p>
        </w:tc>
        <w:tc>
          <w:tcPr>
            <w:tcW w:w="2252" w:type="dxa"/>
            <w:tcBorders>
              <w:bottom w:val="single" w:sz="4" w:space="0" w:color="auto"/>
            </w:tcBorders>
            <w:vAlign w:val="center"/>
          </w:tcPr>
          <w:p w:rsidR="00A9753C" w:rsidRPr="003A021D" w:rsidRDefault="00A9753C" w:rsidP="00CF3D98">
            <w:pPr>
              <w:pStyle w:val="BespokeTable"/>
            </w:pPr>
            <w:r w:rsidRPr="003A021D">
              <w:t>Complementary carcase inside/outside</w:t>
            </w:r>
          </w:p>
        </w:tc>
        <w:tc>
          <w:tcPr>
            <w:tcW w:w="1701" w:type="dxa"/>
            <w:tcBorders>
              <w:bottom w:val="single" w:sz="4" w:space="0" w:color="auto"/>
            </w:tcBorders>
            <w:vAlign w:val="center"/>
          </w:tcPr>
          <w:p w:rsidR="00A9753C" w:rsidRPr="003A021D" w:rsidRDefault="00A9753C" w:rsidP="00CF3D98">
            <w:pPr>
              <w:pStyle w:val="BespokeTable"/>
            </w:pPr>
            <w:r w:rsidRPr="003A021D">
              <w:t>Handle No. #</w:t>
            </w:r>
          </w:p>
        </w:tc>
        <w:tc>
          <w:tcPr>
            <w:tcW w:w="2410" w:type="dxa"/>
            <w:tcBorders>
              <w:bottom w:val="single" w:sz="4" w:space="0" w:color="auto"/>
            </w:tcBorders>
            <w:vAlign w:val="center"/>
          </w:tcPr>
          <w:p w:rsidR="00A9753C" w:rsidRPr="003A021D" w:rsidRDefault="00A9753C" w:rsidP="00CF3D98">
            <w:pPr>
              <w:pStyle w:val="BespokeTable"/>
            </w:pPr>
            <w:r w:rsidRPr="003A021D">
              <w:t>Silestone work surface &amp; upstands (incurs additional template and fitting costs) †</w:t>
            </w:r>
          </w:p>
        </w:tc>
      </w:tr>
      <w:tr w:rsidR="00A9753C" w:rsidRPr="003A021D" w:rsidTr="00CF3D98">
        <w:trPr>
          <w:trHeight w:val="57"/>
          <w:jc w:val="right"/>
        </w:trPr>
        <w:tc>
          <w:tcPr>
            <w:tcW w:w="2709" w:type="dxa"/>
            <w:tcBorders>
              <w:bottom w:val="nil"/>
            </w:tcBorders>
          </w:tcPr>
          <w:p w:rsidR="00A9753C" w:rsidRPr="003A021D" w:rsidRDefault="00A9753C" w:rsidP="00CF3D98">
            <w:pPr>
              <w:pStyle w:val="BespokeTable"/>
            </w:pPr>
            <w:r w:rsidRPr="003A021D">
              <w:t>(Nobilia) Flash 450 – white high gloss</w:t>
            </w:r>
          </w:p>
        </w:tc>
        <w:tc>
          <w:tcPr>
            <w:tcW w:w="2252" w:type="dxa"/>
            <w:tcBorders>
              <w:bottom w:val="nil"/>
            </w:tcBorders>
          </w:tcPr>
          <w:p w:rsidR="00A9753C" w:rsidRPr="003A021D" w:rsidRDefault="00A9753C" w:rsidP="00CF3D98">
            <w:pPr>
              <w:pStyle w:val="BespokeTable"/>
            </w:pPr>
            <w:r w:rsidRPr="003A021D">
              <w:t>White interior, with all exterior panels, including plinths in 022 – white gloss</w:t>
            </w:r>
          </w:p>
        </w:tc>
        <w:tc>
          <w:tcPr>
            <w:tcW w:w="1701" w:type="dxa"/>
            <w:vMerge w:val="restart"/>
            <w:vAlign w:val="center"/>
          </w:tcPr>
          <w:p w:rsidR="00A9753C" w:rsidRPr="003A021D" w:rsidRDefault="00A9753C" w:rsidP="00CF3D98">
            <w:pPr>
              <w:pStyle w:val="BespokeTable"/>
            </w:pPr>
            <w:r>
              <w:t>Handles for this furniture should be selected from the Nobilia standard range</w:t>
            </w:r>
          </w:p>
        </w:tc>
        <w:tc>
          <w:tcPr>
            <w:tcW w:w="2410" w:type="dxa"/>
            <w:tcBorders>
              <w:bottom w:val="nil"/>
            </w:tcBorders>
            <w:vAlign w:val="bottom"/>
          </w:tcPr>
          <w:p w:rsidR="00A9753C" w:rsidRPr="003A021D" w:rsidRDefault="00A9753C" w:rsidP="00CF3D98">
            <w:pPr>
              <w:pStyle w:val="BespokeTable"/>
            </w:pPr>
            <w:r w:rsidRPr="003A021D">
              <w:t>Aluminio Nube</w:t>
            </w:r>
          </w:p>
        </w:tc>
      </w:tr>
      <w:tr w:rsidR="00A9753C" w:rsidRPr="003A021D" w:rsidTr="00CF3D98">
        <w:trPr>
          <w:trHeight w:val="708"/>
          <w:jc w:val="right"/>
        </w:trPr>
        <w:tc>
          <w:tcPr>
            <w:tcW w:w="2709" w:type="dxa"/>
            <w:tcBorders>
              <w:top w:val="nil"/>
              <w:bottom w:val="single" w:sz="4" w:space="0" w:color="auto"/>
            </w:tcBorders>
          </w:tcPr>
          <w:p w:rsidR="00A9753C" w:rsidRPr="003A021D" w:rsidRDefault="00A9753C" w:rsidP="00CF3D98">
            <w:pPr>
              <w:pStyle w:val="BespokeTable"/>
            </w:pPr>
            <w:r w:rsidRPr="003A021D">
              <w:drawing>
                <wp:inline distT="0" distB="0" distL="0" distR="0" wp14:anchorId="14F2181D" wp14:editId="2693CE34">
                  <wp:extent cx="450000" cy="648000"/>
                  <wp:effectExtent l="0" t="0" r="7620" b="0"/>
                  <wp:docPr id="458" name="Picture 458" descr="PG3_Flash_450_White_High_Glos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G3_Flash_450_White_High_Glos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A9753C" w:rsidRPr="003A021D" w:rsidRDefault="00A9753C" w:rsidP="00CF3D98">
            <w:pPr>
              <w:pStyle w:val="BespokeTable"/>
            </w:pPr>
            <w:r w:rsidRPr="003A021D">
              <w:drawing>
                <wp:inline distT="0" distB="0" distL="0" distR="0" wp14:anchorId="0F5A672D" wp14:editId="1A34EB5D">
                  <wp:extent cx="864000" cy="648000"/>
                  <wp:effectExtent l="0" t="0" r="0" b="0"/>
                  <wp:docPr id="459" name="Picture 459" descr="022 White Glos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2 White Glos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 cy="648000"/>
                          </a:xfrm>
                          <a:prstGeom prst="rect">
                            <a:avLst/>
                          </a:prstGeom>
                          <a:noFill/>
                          <a:ln>
                            <a:noFill/>
                          </a:ln>
                        </pic:spPr>
                      </pic:pic>
                    </a:graphicData>
                  </a:graphic>
                </wp:inline>
              </w:drawing>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drawing>
                <wp:inline distT="0" distB="0" distL="0" distR="0" wp14:anchorId="7B36033B" wp14:editId="6226F454">
                  <wp:extent cx="759600" cy="648000"/>
                  <wp:effectExtent l="0" t="0" r="2540" b="0"/>
                  <wp:docPr id="461" name="Picture 29">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preferRelativeResize="0">
                            <a:picLocks noChangeArrowheads="1"/>
                          </pic:cNvPicPr>
                        </pic:nvPicPr>
                        <pic:blipFill rotWithShape="1">
                          <a:blip r:embed="rId55" cstate="print">
                            <a:extLst>
                              <a:ext uri="{28A0092B-C50C-407E-A947-70E740481C1C}">
                                <a14:useLocalDpi xmlns:a14="http://schemas.microsoft.com/office/drawing/2010/main" val="0"/>
                              </a:ext>
                            </a:extLst>
                          </a:blip>
                          <a:srcRect l="15221" t="45286" r="26713" b="42829"/>
                          <a:stretch/>
                        </pic:blipFill>
                        <pic:spPr bwMode="auto">
                          <a:xfrm>
                            <a:off x="0" y="0"/>
                            <a:ext cx="759600" cy="648000"/>
                          </a:xfrm>
                          <a:prstGeom prst="rect">
                            <a:avLst/>
                          </a:prstGeom>
                          <a:noFill/>
                          <a:extLst/>
                        </pic:spPr>
                      </pic:pic>
                    </a:graphicData>
                  </a:graphic>
                </wp:inline>
              </w:drawing>
            </w:r>
          </w:p>
        </w:tc>
      </w:tr>
      <w:tr w:rsidR="00A9753C" w:rsidRPr="003A021D" w:rsidTr="00CF3D98">
        <w:trPr>
          <w:trHeight w:val="57"/>
          <w:jc w:val="right"/>
        </w:trPr>
        <w:tc>
          <w:tcPr>
            <w:tcW w:w="2709" w:type="dxa"/>
            <w:tcBorders>
              <w:bottom w:val="nil"/>
            </w:tcBorders>
          </w:tcPr>
          <w:p w:rsidR="00A9753C" w:rsidRPr="003A021D" w:rsidRDefault="00A9753C" w:rsidP="00CF3D98">
            <w:pPr>
              <w:pStyle w:val="BespokeTable"/>
            </w:pPr>
            <w:r w:rsidRPr="003A021D">
              <w:t>(Nobilia) Flash 455 – satin grey high gloss</w:t>
            </w:r>
          </w:p>
        </w:tc>
        <w:tc>
          <w:tcPr>
            <w:tcW w:w="2252" w:type="dxa"/>
            <w:tcBorders>
              <w:bottom w:val="nil"/>
            </w:tcBorders>
          </w:tcPr>
          <w:p w:rsidR="00A9753C" w:rsidRPr="003A021D" w:rsidRDefault="00A9753C" w:rsidP="00CF3D98">
            <w:pPr>
              <w:pStyle w:val="BespokeTable"/>
            </w:pPr>
            <w:r w:rsidRPr="003A021D">
              <w:t>White interior, with all exterior panels, including plinths in 070 - Satin Grey</w:t>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t>Amazon</w:t>
            </w:r>
          </w:p>
        </w:tc>
      </w:tr>
      <w:tr w:rsidR="00A9753C" w:rsidRPr="003A021D" w:rsidTr="00CF3D98">
        <w:trPr>
          <w:trHeight w:val="692"/>
          <w:jc w:val="right"/>
        </w:trPr>
        <w:tc>
          <w:tcPr>
            <w:tcW w:w="2709" w:type="dxa"/>
            <w:tcBorders>
              <w:top w:val="nil"/>
              <w:bottom w:val="single" w:sz="4" w:space="0" w:color="auto"/>
            </w:tcBorders>
          </w:tcPr>
          <w:p w:rsidR="00A9753C" w:rsidRPr="003A021D" w:rsidRDefault="00A9753C" w:rsidP="00CF3D98">
            <w:pPr>
              <w:pStyle w:val="BespokeTable"/>
            </w:pPr>
            <w:r w:rsidRPr="003A021D">
              <w:drawing>
                <wp:inline distT="0" distB="0" distL="0" distR="0" wp14:anchorId="0B782B23" wp14:editId="1C1B916B">
                  <wp:extent cx="450000" cy="648000"/>
                  <wp:effectExtent l="0" t="0" r="7620" b="0"/>
                  <wp:docPr id="462" name="Picture 462" descr="PG3_Flash_455_Satin_Grey_High_G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G3_Flash_455_Satin_Grey_High_Glos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p>
        </w:tc>
        <w:tc>
          <w:tcPr>
            <w:tcW w:w="2252" w:type="dxa"/>
            <w:tcBorders>
              <w:top w:val="nil"/>
              <w:bottom w:val="single" w:sz="4" w:space="0" w:color="auto"/>
            </w:tcBorders>
          </w:tcPr>
          <w:p w:rsidR="00A9753C" w:rsidRPr="003A021D" w:rsidRDefault="00A9753C" w:rsidP="00CF3D98">
            <w:pPr>
              <w:pStyle w:val="BespokeTable"/>
            </w:pPr>
            <w:r w:rsidRPr="003A021D">
              <w:drawing>
                <wp:inline distT="0" distB="0" distL="0" distR="0" wp14:anchorId="68A67615" wp14:editId="550CF704">
                  <wp:extent cx="648000" cy="961200"/>
                  <wp:effectExtent l="0" t="4128" r="0" b="0"/>
                  <wp:docPr id="463" name="Picture 30" descr="070_Satin_Gr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descr="070_Satin_Grey"/>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817" r="-1"/>
                          <a:stretch/>
                        </pic:blipFill>
                        <pic:spPr bwMode="auto">
                          <a:xfrm rot="5400000">
                            <a:off x="0" y="0"/>
                            <a:ext cx="648000" cy="96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drawing>
                <wp:inline distT="0" distB="0" distL="0" distR="0" wp14:anchorId="6D6D4A2A" wp14:editId="14C314D0">
                  <wp:extent cx="792000" cy="648000"/>
                  <wp:effectExtent l="0" t="0" r="8255" b="0"/>
                  <wp:docPr id="46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preferRelativeResize="0">
                            <a:picLocks noChangeArrowheads="1"/>
                          </pic:cNvPicPr>
                        </pic:nvPicPr>
                        <pic:blipFill rotWithShape="1">
                          <a:blip r:embed="rId55" cstate="print">
                            <a:extLst>
                              <a:ext uri="{28A0092B-C50C-407E-A947-70E740481C1C}">
                                <a14:useLocalDpi xmlns:a14="http://schemas.microsoft.com/office/drawing/2010/main" val="0"/>
                              </a:ext>
                            </a:extLst>
                          </a:blip>
                          <a:srcRect l="13529" t="12885" r="24440" b="74980"/>
                          <a:stretch/>
                        </pic:blipFill>
                        <pic:spPr bwMode="auto">
                          <a:xfrm>
                            <a:off x="0" y="0"/>
                            <a:ext cx="792000" cy="648000"/>
                          </a:xfrm>
                          <a:prstGeom prst="rect">
                            <a:avLst/>
                          </a:prstGeom>
                          <a:noFill/>
                          <a:extLst/>
                        </pic:spPr>
                      </pic:pic>
                    </a:graphicData>
                  </a:graphic>
                </wp:inline>
              </w:drawing>
            </w:r>
          </w:p>
        </w:tc>
      </w:tr>
      <w:tr w:rsidR="00A9753C" w:rsidRPr="003A021D" w:rsidTr="00CF3D98">
        <w:trPr>
          <w:trHeight w:val="57"/>
          <w:jc w:val="right"/>
        </w:trPr>
        <w:tc>
          <w:tcPr>
            <w:tcW w:w="2709" w:type="dxa"/>
            <w:tcBorders>
              <w:bottom w:val="nil"/>
            </w:tcBorders>
          </w:tcPr>
          <w:p w:rsidR="00A9753C" w:rsidRPr="003A021D" w:rsidRDefault="00A9753C" w:rsidP="00CF3D98">
            <w:pPr>
              <w:pStyle w:val="BespokeTable"/>
            </w:pPr>
            <w:r w:rsidRPr="003A021D">
              <w:t>(Nobil</w:t>
            </w:r>
            <w:r>
              <w:t>ia) Lux 823 – slate grey high gloss</w:t>
            </w:r>
          </w:p>
        </w:tc>
        <w:tc>
          <w:tcPr>
            <w:tcW w:w="2252" w:type="dxa"/>
            <w:tcBorders>
              <w:bottom w:val="nil"/>
            </w:tcBorders>
          </w:tcPr>
          <w:p w:rsidR="00A9753C" w:rsidRPr="003A021D" w:rsidRDefault="00A9753C" w:rsidP="00CF3D98">
            <w:pPr>
              <w:pStyle w:val="BespokeTable"/>
            </w:pPr>
            <w:r w:rsidRPr="003A021D">
              <w:t>White interior, with all exterior panels, including plinths in 194 - Slate Grey</w:t>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t>Marengo</w:t>
            </w:r>
          </w:p>
        </w:tc>
      </w:tr>
      <w:tr w:rsidR="00A9753C" w:rsidRPr="003A021D" w:rsidTr="00CF3D98">
        <w:trPr>
          <w:trHeight w:val="708"/>
          <w:jc w:val="right"/>
        </w:trPr>
        <w:tc>
          <w:tcPr>
            <w:tcW w:w="2709" w:type="dxa"/>
            <w:tcBorders>
              <w:top w:val="nil"/>
              <w:bottom w:val="single" w:sz="4" w:space="0" w:color="auto"/>
            </w:tcBorders>
          </w:tcPr>
          <w:p w:rsidR="00A9753C" w:rsidRPr="003A021D" w:rsidRDefault="00A9753C" w:rsidP="00CF3D98">
            <w:pPr>
              <w:pStyle w:val="BespokeTable"/>
            </w:pPr>
            <w:r>
              <w:rPr>
                <w:rFonts w:ascii="Open Sans" w:hAnsi="Open Sans" w:cs="Arial"/>
                <w:color w:val="000000"/>
                <w:sz w:val="20"/>
              </w:rPr>
              <w:drawing>
                <wp:inline distT="0" distB="0" distL="0" distR="0" wp14:anchorId="1B02243D" wp14:editId="3C35063C">
                  <wp:extent cx="450000" cy="648000"/>
                  <wp:effectExtent l="0" t="0" r="7620" b="0"/>
                  <wp:docPr id="505" name="Picture 505" descr="https://www.nobilialondon.co.uk/wp-content/uploads/2015/10/PG9_Lux_823_Slate_Grey_High_Glos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obilialondon.co.uk/wp-content/uploads/2015/10/PG9_Lux_823_Slate_Grey_High_Gloss.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000" cy="6480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593D0FFA" wp14:editId="169ABE0B">
                  <wp:extent cx="9715500" cy="14020800"/>
                  <wp:effectExtent l="0" t="0" r="0" b="0"/>
                  <wp:docPr id="507" name="Picture 507"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obilialondon.co.uk/wp-content/uploads/2015/10/PG9_Lux_823_Slate_Grey_High_Glos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r>
              <w:rPr>
                <w:rFonts w:ascii="Open Sans" w:hAnsi="Open Sans" w:cs="Arial"/>
                <w:vanish/>
                <w:color w:val="535353"/>
                <w:sz w:val="20"/>
              </w:rPr>
              <w:drawing>
                <wp:inline distT="0" distB="0" distL="0" distR="0" wp14:anchorId="497965C4" wp14:editId="5141EBC4">
                  <wp:extent cx="9715500" cy="14020800"/>
                  <wp:effectExtent l="0" t="0" r="0" b="0"/>
                  <wp:docPr id="509" name="Picture 509" descr="https://www.nobilialondon.co.uk/wp-content/uploads/2015/10/PG9_Lux_823_Slate_Grey_High_G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obilialondon.co.uk/wp-content/uploads/2015/10/PG9_Lux_823_Slate_Grey_High_Glos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15500" cy="14020800"/>
                          </a:xfrm>
                          <a:prstGeom prst="rect">
                            <a:avLst/>
                          </a:prstGeom>
                          <a:noFill/>
                          <a:ln>
                            <a:noFill/>
                          </a:ln>
                        </pic:spPr>
                      </pic:pic>
                    </a:graphicData>
                  </a:graphic>
                </wp:inline>
              </w:drawing>
            </w:r>
          </w:p>
        </w:tc>
        <w:tc>
          <w:tcPr>
            <w:tcW w:w="2252" w:type="dxa"/>
            <w:tcBorders>
              <w:top w:val="nil"/>
              <w:bottom w:val="single" w:sz="4" w:space="0" w:color="auto"/>
            </w:tcBorders>
          </w:tcPr>
          <w:p w:rsidR="00A9753C" w:rsidRPr="003A021D" w:rsidRDefault="00A9753C" w:rsidP="00CF3D98">
            <w:pPr>
              <w:pStyle w:val="BespokeTable"/>
            </w:pPr>
            <w:r w:rsidRPr="003A021D">
              <w:drawing>
                <wp:inline distT="0" distB="0" distL="0" distR="0" wp14:anchorId="68FE96B1" wp14:editId="09E7F200">
                  <wp:extent cx="655200" cy="648000"/>
                  <wp:effectExtent l="0" t="0" r="0" b="0"/>
                  <wp:docPr id="467" name="Picture 33" descr="194_Sla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194_Slate_Gr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5200" cy="648000"/>
                          </a:xfrm>
                          <a:prstGeom prst="rect">
                            <a:avLst/>
                          </a:prstGeom>
                          <a:noFill/>
                          <a:extLst/>
                        </pic:spPr>
                      </pic:pic>
                    </a:graphicData>
                  </a:graphic>
                </wp:inline>
              </w:drawing>
            </w:r>
          </w:p>
        </w:tc>
        <w:tc>
          <w:tcPr>
            <w:tcW w:w="1701" w:type="dxa"/>
            <w:vMerge/>
            <w:tcBorders>
              <w:bottom w:val="single" w:sz="4" w:space="0" w:color="auto"/>
            </w:tcBorders>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drawing>
                <wp:inline distT="0" distB="0" distL="0" distR="0" wp14:anchorId="223B9A7B" wp14:editId="63A2282A">
                  <wp:extent cx="784800" cy="648000"/>
                  <wp:effectExtent l="0" t="0" r="0" b="0"/>
                  <wp:docPr id="46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preferRelativeResize="0">
                            <a:picLocks/>
                          </pic:cNvPicPr>
                        </pic:nvPicPr>
                        <pic:blipFill rotWithShape="1">
                          <a:blip r:embed="rId61"/>
                          <a:srcRect l="30061" t="82212" r="64481" b="9008"/>
                          <a:stretch/>
                        </pic:blipFill>
                        <pic:spPr>
                          <a:xfrm>
                            <a:off x="0" y="0"/>
                            <a:ext cx="784800" cy="648000"/>
                          </a:xfrm>
                          <a:prstGeom prst="rect">
                            <a:avLst/>
                          </a:prstGeom>
                        </pic:spPr>
                      </pic:pic>
                    </a:graphicData>
                  </a:graphic>
                </wp:inline>
              </w:drawing>
            </w:r>
          </w:p>
        </w:tc>
      </w:tr>
      <w:tr w:rsidR="00A9753C" w:rsidRPr="003A021D" w:rsidTr="00CF3D98">
        <w:trPr>
          <w:trHeight w:val="57"/>
          <w:jc w:val="right"/>
        </w:trPr>
        <w:tc>
          <w:tcPr>
            <w:tcW w:w="2709" w:type="dxa"/>
            <w:tcBorders>
              <w:bottom w:val="nil"/>
            </w:tcBorders>
          </w:tcPr>
          <w:p w:rsidR="00A9753C" w:rsidRPr="003A021D" w:rsidRDefault="00A9753C" w:rsidP="00CF3D98">
            <w:pPr>
              <w:pStyle w:val="BespokeTable"/>
            </w:pPr>
            <w:r w:rsidRPr="003A021D">
              <w:t>(Mackintosh) Trend shaker – Sage Grey</w:t>
            </w:r>
          </w:p>
        </w:tc>
        <w:tc>
          <w:tcPr>
            <w:tcW w:w="2252" w:type="dxa"/>
            <w:tcBorders>
              <w:bottom w:val="nil"/>
            </w:tcBorders>
          </w:tcPr>
          <w:p w:rsidR="00A9753C" w:rsidRPr="003A021D" w:rsidRDefault="00A9753C" w:rsidP="00CF3D98">
            <w:pPr>
              <w:pStyle w:val="BespokeTable"/>
            </w:pPr>
            <w:r w:rsidRPr="003A021D">
              <w:t>Lissa Oak</w:t>
            </w:r>
          </w:p>
        </w:tc>
        <w:tc>
          <w:tcPr>
            <w:tcW w:w="1701" w:type="dxa"/>
            <w:vMerge w:val="restart"/>
            <w:tcBorders>
              <w:top w:val="single" w:sz="4" w:space="0" w:color="auto"/>
            </w:tcBorders>
            <w:vAlign w:val="bottom"/>
          </w:tcPr>
          <w:p w:rsidR="00A9753C" w:rsidRPr="000E3ECD" w:rsidRDefault="00A9753C" w:rsidP="00CF3D98">
            <w:pPr>
              <w:pStyle w:val="BespokeTable"/>
              <w:rPr>
                <w:sz w:val="14"/>
                <w:szCs w:val="14"/>
              </w:rPr>
            </w:pPr>
            <w:r w:rsidRPr="000E3ECD">
              <w:rPr>
                <w:sz w:val="14"/>
                <w:szCs w:val="14"/>
              </w:rPr>
              <w:t>(Mackintosh) Suite 670, flared iron knob</w:t>
            </w:r>
          </w:p>
          <w:p w:rsidR="00A9753C" w:rsidRDefault="00A9753C" w:rsidP="00CF3D98">
            <w:pPr>
              <w:pStyle w:val="BespokeTable"/>
            </w:pPr>
            <w:r w:rsidRPr="003A021D">
              <w:drawing>
                <wp:inline distT="0" distB="0" distL="0" distR="0" wp14:anchorId="5EEBB809" wp14:editId="140016E0">
                  <wp:extent cx="482400" cy="504000"/>
                  <wp:effectExtent l="0" t="0" r="0" b="0"/>
                  <wp:docPr id="460" name="Picture 460" descr="Handle suite 670 NE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le suite 670 NEW"/>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82400" cy="504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t xml:space="preserve"> </w:t>
            </w:r>
          </w:p>
          <w:p w:rsidR="00A9753C" w:rsidRPr="000E3ECD" w:rsidRDefault="00A9753C" w:rsidP="00CF3D98">
            <w:pPr>
              <w:pStyle w:val="BespokeTable"/>
              <w:rPr>
                <w:sz w:val="14"/>
                <w:szCs w:val="14"/>
              </w:rPr>
            </w:pPr>
            <w:r w:rsidRPr="000E3ECD">
              <w:rPr>
                <w:sz w:val="14"/>
                <w:szCs w:val="14"/>
              </w:rPr>
              <w:t>(Mackintosh) Suite 693, polished nickel knob</w:t>
            </w:r>
          </w:p>
          <w:p w:rsidR="00A9753C" w:rsidRDefault="00A9753C" w:rsidP="00CF3D98">
            <w:pPr>
              <w:pStyle w:val="BespokeTable"/>
            </w:pPr>
            <w:r w:rsidRPr="003A021D">
              <w:drawing>
                <wp:inline distT="0" distB="0" distL="0" distR="0" wp14:anchorId="627A4E8A" wp14:editId="0923E2B2">
                  <wp:extent cx="435600" cy="504000"/>
                  <wp:effectExtent l="0" t="0" r="3175" b="0"/>
                  <wp:docPr id="464" name="Picture 464" descr="Handle suite 69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le suite 693 NEW"/>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35600" cy="504000"/>
                          </a:xfrm>
                          <a:prstGeom prst="rect">
                            <a:avLst/>
                          </a:prstGeom>
                          <a:noFill/>
                          <a:ln>
                            <a:noFill/>
                          </a:ln>
                          <a:extLst>
                            <a:ext uri="{53640926-AAD7-44D8-BBD7-CCE9431645EC}">
                              <a14:shadowObscured xmlns:a14="http://schemas.microsoft.com/office/drawing/2010/main"/>
                            </a:ext>
                          </a:extLst>
                        </pic:spPr>
                      </pic:pic>
                    </a:graphicData>
                  </a:graphic>
                </wp:inline>
              </w:drawing>
            </w:r>
          </w:p>
          <w:p w:rsidR="00A9753C" w:rsidRPr="000E3ECD" w:rsidRDefault="00A9753C" w:rsidP="00CF3D98">
            <w:pPr>
              <w:pStyle w:val="BespokeTable"/>
              <w:rPr>
                <w:sz w:val="14"/>
                <w:szCs w:val="14"/>
              </w:rPr>
            </w:pPr>
            <w:r w:rsidRPr="000E3ECD">
              <w:rPr>
                <w:sz w:val="14"/>
                <w:szCs w:val="14"/>
              </w:rPr>
              <w:t>(Mackintosh) Suite 600, shaker cup handle</w:t>
            </w:r>
          </w:p>
          <w:p w:rsidR="00A9753C" w:rsidRDefault="00A9753C" w:rsidP="00CF3D98">
            <w:pPr>
              <w:pStyle w:val="BespokeTable"/>
            </w:pPr>
            <w:r w:rsidRPr="003A021D">
              <w:drawing>
                <wp:inline distT="0" distB="0" distL="0" distR="0" wp14:anchorId="40BC82FB" wp14:editId="1AF9B97E">
                  <wp:extent cx="972000" cy="453600"/>
                  <wp:effectExtent l="0" t="0" r="0" b="3810"/>
                  <wp:docPr id="468" name="Picture 468" descr="Handle suite 600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le suite 600 NEW"/>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972000" cy="453600"/>
                          </a:xfrm>
                          <a:prstGeom prst="rect">
                            <a:avLst/>
                          </a:prstGeom>
                          <a:noFill/>
                          <a:ln>
                            <a:noFill/>
                          </a:ln>
                          <a:extLst>
                            <a:ext uri="{53640926-AAD7-44D8-BBD7-CCE9431645EC}">
                              <a14:shadowObscured xmlns:a14="http://schemas.microsoft.com/office/drawing/2010/main"/>
                            </a:ext>
                          </a:extLst>
                        </pic:spPr>
                      </pic:pic>
                    </a:graphicData>
                  </a:graphic>
                </wp:inline>
              </w:drawing>
            </w:r>
          </w:p>
          <w:p w:rsidR="00A9753C" w:rsidRPr="000E3ECD" w:rsidRDefault="00A9753C" w:rsidP="00CF3D98">
            <w:pPr>
              <w:pStyle w:val="BespokeTable"/>
              <w:rPr>
                <w:sz w:val="14"/>
                <w:szCs w:val="14"/>
              </w:rPr>
            </w:pPr>
            <w:r w:rsidRPr="000E3ECD">
              <w:rPr>
                <w:sz w:val="14"/>
                <w:szCs w:val="14"/>
              </w:rPr>
              <w:t>(Mackintosh) Suite 655, brushed steel D handle with chamfered edges</w:t>
            </w:r>
          </w:p>
          <w:p w:rsidR="00A9753C" w:rsidRPr="003A021D" w:rsidRDefault="00A9753C" w:rsidP="00CF3D98">
            <w:pPr>
              <w:pStyle w:val="BespokeTable"/>
            </w:pPr>
            <w:r w:rsidRPr="003A021D">
              <w:drawing>
                <wp:inline distT="0" distB="0" distL="0" distR="0" wp14:anchorId="794DD63C" wp14:editId="3A20B63B">
                  <wp:extent cx="972000" cy="460800"/>
                  <wp:effectExtent l="0" t="0" r="0" b="0"/>
                  <wp:docPr id="473" name="Picture 473" descr="U:\unionsquare.scotia-homes.co.uk\handle-suite-65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nionsquare.scotia-homes.co.uk\handle-suite-655-new.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972000" cy="460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bottom w:val="nil"/>
            </w:tcBorders>
            <w:vAlign w:val="bottom"/>
          </w:tcPr>
          <w:p w:rsidR="00A9753C" w:rsidRPr="003A021D" w:rsidRDefault="00A9753C" w:rsidP="00CF3D98">
            <w:pPr>
              <w:pStyle w:val="BespokeTable"/>
            </w:pPr>
            <w:r w:rsidRPr="003A021D">
              <w:t>Negro Tebas</w:t>
            </w:r>
          </w:p>
        </w:tc>
      </w:tr>
      <w:tr w:rsidR="00A9753C" w:rsidRPr="003A021D" w:rsidTr="00CF3D98">
        <w:trPr>
          <w:trHeight w:val="708"/>
          <w:jc w:val="right"/>
        </w:trPr>
        <w:tc>
          <w:tcPr>
            <w:tcW w:w="2709" w:type="dxa"/>
            <w:tcBorders>
              <w:top w:val="nil"/>
              <w:bottom w:val="single" w:sz="4" w:space="0" w:color="auto"/>
            </w:tcBorders>
          </w:tcPr>
          <w:p w:rsidR="00A9753C" w:rsidRPr="003A021D" w:rsidRDefault="00A9753C" w:rsidP="00CF3D98">
            <w:pPr>
              <w:pStyle w:val="BespokeTable"/>
            </w:pPr>
            <w:r w:rsidRPr="003A021D">
              <w:drawing>
                <wp:inline distT="0" distB="0" distL="0" distR="0" wp14:anchorId="13FBC7C8" wp14:editId="3D2C0F09">
                  <wp:extent cx="442800" cy="6480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5E499BC4" wp14:editId="48E9A3B1">
                  <wp:extent cx="648000" cy="648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849" t="5707" r="4274" b="5707"/>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bottom w:val="single" w:sz="4" w:space="0" w:color="auto"/>
            </w:tcBorders>
          </w:tcPr>
          <w:p w:rsidR="00A9753C" w:rsidRPr="003A021D" w:rsidRDefault="00A9753C" w:rsidP="00CF3D98">
            <w:pPr>
              <w:pStyle w:val="BespokeTable"/>
            </w:pPr>
            <w:r w:rsidRPr="003A021D">
              <w:drawing>
                <wp:inline distT="0" distB="0" distL="0" distR="0" wp14:anchorId="46398FF2" wp14:editId="29541E2B">
                  <wp:extent cx="662400" cy="648000"/>
                  <wp:effectExtent l="0" t="0" r="444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drawing>
                <wp:inline distT="0" distB="0" distL="0" distR="0" wp14:anchorId="1B1616A3" wp14:editId="396F3BD7">
                  <wp:extent cx="838800" cy="648000"/>
                  <wp:effectExtent l="0" t="0" r="0" b="0"/>
                  <wp:docPr id="47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preferRelativeResize="0">
                            <a:picLocks noChangeArrowheads="1"/>
                          </pic:cNvPicPr>
                        </pic:nvPicPr>
                        <pic:blipFill rotWithShape="1">
                          <a:blip r:embed="rId55" cstate="print">
                            <a:extLst>
                              <a:ext uri="{28A0092B-C50C-407E-A947-70E740481C1C}">
                                <a14:useLocalDpi xmlns:a14="http://schemas.microsoft.com/office/drawing/2010/main" val="0"/>
                              </a:ext>
                            </a:extLst>
                          </a:blip>
                          <a:srcRect l="12402" t="28899" r="24440" b="59592"/>
                          <a:stretch/>
                        </pic:blipFill>
                        <pic:spPr bwMode="auto">
                          <a:xfrm>
                            <a:off x="0" y="0"/>
                            <a:ext cx="838800" cy="648000"/>
                          </a:xfrm>
                          <a:prstGeom prst="rect">
                            <a:avLst/>
                          </a:prstGeom>
                          <a:noFill/>
                          <a:extLst/>
                        </pic:spPr>
                      </pic:pic>
                    </a:graphicData>
                  </a:graphic>
                </wp:inline>
              </w:drawing>
            </w:r>
          </w:p>
        </w:tc>
      </w:tr>
      <w:tr w:rsidR="00A9753C" w:rsidRPr="003A021D" w:rsidTr="00CF3D98">
        <w:trPr>
          <w:trHeight w:val="57"/>
          <w:jc w:val="right"/>
        </w:trPr>
        <w:tc>
          <w:tcPr>
            <w:tcW w:w="2709" w:type="dxa"/>
            <w:tcBorders>
              <w:left w:val="single" w:sz="4" w:space="0" w:color="auto"/>
              <w:bottom w:val="nil"/>
              <w:right w:val="single" w:sz="4" w:space="0" w:color="auto"/>
            </w:tcBorders>
          </w:tcPr>
          <w:p w:rsidR="00A9753C" w:rsidRPr="003A021D" w:rsidRDefault="00A9753C" w:rsidP="00CF3D98">
            <w:pPr>
              <w:pStyle w:val="BespokeTable"/>
            </w:pPr>
            <w:r w:rsidRPr="003A021D">
              <w:t>(Mackintosh) Trend shaker – Light Grey</w:t>
            </w:r>
          </w:p>
        </w:tc>
        <w:tc>
          <w:tcPr>
            <w:tcW w:w="2252" w:type="dxa"/>
            <w:tcBorders>
              <w:left w:val="single" w:sz="4" w:space="0" w:color="auto"/>
              <w:bottom w:val="nil"/>
            </w:tcBorders>
          </w:tcPr>
          <w:p w:rsidR="00A9753C" w:rsidRPr="003A021D" w:rsidRDefault="00A9753C" w:rsidP="00CF3D98">
            <w:pPr>
              <w:pStyle w:val="BespokeTable"/>
            </w:pPr>
            <w:r w:rsidRPr="003A021D">
              <w:t>Lissa Oak</w:t>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t>Kensho</w:t>
            </w:r>
          </w:p>
        </w:tc>
      </w:tr>
      <w:tr w:rsidR="00A9753C" w:rsidRPr="003A021D" w:rsidTr="00CF3D98">
        <w:trPr>
          <w:trHeight w:val="708"/>
          <w:jc w:val="right"/>
        </w:trPr>
        <w:tc>
          <w:tcPr>
            <w:tcW w:w="2709" w:type="dxa"/>
            <w:tcBorders>
              <w:top w:val="nil"/>
              <w:left w:val="single" w:sz="4" w:space="0" w:color="auto"/>
              <w:bottom w:val="single" w:sz="4" w:space="0" w:color="auto"/>
              <w:right w:val="single" w:sz="4" w:space="0" w:color="auto"/>
            </w:tcBorders>
          </w:tcPr>
          <w:p w:rsidR="00A9753C" w:rsidRPr="003A021D" w:rsidRDefault="00A9753C" w:rsidP="00CF3D98">
            <w:pPr>
              <w:pStyle w:val="BespokeTable"/>
            </w:pPr>
            <w:r w:rsidRPr="003A021D">
              <w:drawing>
                <wp:inline distT="0" distB="0" distL="0" distR="0" wp14:anchorId="7B576BA9" wp14:editId="63CA3A50">
                  <wp:extent cx="442800" cy="6480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602BFC15" wp14:editId="1272967C">
                  <wp:extent cx="648000" cy="6480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994" t="4507" r="5129" b="3662"/>
                          <a:stretch/>
                        </pic:blipFill>
                        <pic:spPr bwMode="auto">
                          <a:xfrm>
                            <a:off x="0" y="0"/>
                            <a:ext cx="6480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rsidR="00A9753C" w:rsidRPr="003A021D" w:rsidRDefault="00A9753C" w:rsidP="00CF3D98">
            <w:pPr>
              <w:pStyle w:val="BespokeTable"/>
            </w:pPr>
            <w:r w:rsidRPr="003A021D">
              <w:drawing>
                <wp:inline distT="0" distB="0" distL="0" distR="0" wp14:anchorId="5103D941" wp14:editId="1BB27406">
                  <wp:extent cx="662400" cy="648000"/>
                  <wp:effectExtent l="0" t="0" r="444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drawing>
                <wp:inline distT="0" distB="0" distL="0" distR="0" wp14:anchorId="2819C2C1" wp14:editId="7F511EE8">
                  <wp:extent cx="759600" cy="648000"/>
                  <wp:effectExtent l="0" t="0" r="2540" b="0"/>
                  <wp:docPr id="47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preferRelativeResize="0">
                            <a:picLocks noChangeArrowheads="1"/>
                          </pic:cNvPicPr>
                        </pic:nvPicPr>
                        <pic:blipFill rotWithShape="1">
                          <a:blip r:embed="rId55" cstate="print">
                            <a:extLst>
                              <a:ext uri="{28A0092B-C50C-407E-A947-70E740481C1C}">
                                <a14:useLocalDpi xmlns:a14="http://schemas.microsoft.com/office/drawing/2010/main" val="0"/>
                              </a:ext>
                            </a:extLst>
                          </a:blip>
                          <a:srcRect l="18057" t="77813" r="24441" b="10303"/>
                          <a:stretch/>
                        </pic:blipFill>
                        <pic:spPr bwMode="auto">
                          <a:xfrm>
                            <a:off x="0" y="0"/>
                            <a:ext cx="759600" cy="648000"/>
                          </a:xfrm>
                          <a:prstGeom prst="rect">
                            <a:avLst/>
                          </a:prstGeom>
                          <a:noFill/>
                          <a:extLst/>
                        </pic:spPr>
                      </pic:pic>
                    </a:graphicData>
                  </a:graphic>
                </wp:inline>
              </w:drawing>
            </w:r>
          </w:p>
        </w:tc>
      </w:tr>
      <w:tr w:rsidR="00A9753C" w:rsidRPr="003A021D" w:rsidTr="00CF3D98">
        <w:trPr>
          <w:trHeight w:val="483"/>
          <w:jc w:val="right"/>
        </w:trPr>
        <w:tc>
          <w:tcPr>
            <w:tcW w:w="2709" w:type="dxa"/>
            <w:tcBorders>
              <w:top w:val="single" w:sz="4" w:space="0" w:color="auto"/>
              <w:left w:val="single" w:sz="4" w:space="0" w:color="auto"/>
              <w:bottom w:val="nil"/>
              <w:right w:val="single" w:sz="4" w:space="0" w:color="auto"/>
            </w:tcBorders>
          </w:tcPr>
          <w:p w:rsidR="00A9753C" w:rsidRPr="003A021D" w:rsidRDefault="00A9753C" w:rsidP="00CF3D98">
            <w:pPr>
              <w:pStyle w:val="BespokeTable"/>
            </w:pPr>
            <w:r w:rsidRPr="003A021D">
              <w:t>(Mackintosh) – Trend shaker – White</w:t>
            </w:r>
          </w:p>
        </w:tc>
        <w:tc>
          <w:tcPr>
            <w:tcW w:w="2252" w:type="dxa"/>
            <w:tcBorders>
              <w:top w:val="single" w:sz="4" w:space="0" w:color="auto"/>
              <w:left w:val="single" w:sz="4" w:space="0" w:color="auto"/>
              <w:bottom w:val="nil"/>
            </w:tcBorders>
          </w:tcPr>
          <w:p w:rsidR="00A9753C" w:rsidRPr="003A021D" w:rsidRDefault="00A9753C" w:rsidP="00CF3D98">
            <w:pPr>
              <w:pStyle w:val="BespokeTable"/>
            </w:pPr>
            <w:r w:rsidRPr="003A021D">
              <w:t>Lissa Oak</w:t>
            </w:r>
          </w:p>
        </w:tc>
        <w:tc>
          <w:tcPr>
            <w:tcW w:w="1701" w:type="dxa"/>
            <w:vMerge/>
            <w:vAlign w:val="bottom"/>
          </w:tcPr>
          <w:p w:rsidR="00A9753C" w:rsidRPr="003A021D" w:rsidRDefault="00A9753C" w:rsidP="00CF3D98">
            <w:pPr>
              <w:pStyle w:val="BespokeTable"/>
            </w:pPr>
          </w:p>
        </w:tc>
        <w:tc>
          <w:tcPr>
            <w:tcW w:w="2410" w:type="dxa"/>
            <w:tcBorders>
              <w:top w:val="nil"/>
              <w:bottom w:val="nil"/>
            </w:tcBorders>
            <w:vAlign w:val="bottom"/>
          </w:tcPr>
          <w:p w:rsidR="00A9753C" w:rsidRPr="003A021D" w:rsidRDefault="00A9753C" w:rsidP="00CF3D98">
            <w:pPr>
              <w:pStyle w:val="BespokeTable"/>
            </w:pPr>
            <w:r w:rsidRPr="003A021D">
              <w:t>Blanco Maple</w:t>
            </w:r>
          </w:p>
        </w:tc>
      </w:tr>
      <w:tr w:rsidR="00A9753C" w:rsidRPr="003A021D" w:rsidTr="00CF3D98">
        <w:trPr>
          <w:trHeight w:val="692"/>
          <w:jc w:val="right"/>
        </w:trPr>
        <w:tc>
          <w:tcPr>
            <w:tcW w:w="2709" w:type="dxa"/>
            <w:tcBorders>
              <w:top w:val="nil"/>
              <w:left w:val="single" w:sz="4" w:space="0" w:color="auto"/>
              <w:bottom w:val="single" w:sz="4" w:space="0" w:color="auto"/>
              <w:right w:val="single" w:sz="4" w:space="0" w:color="auto"/>
            </w:tcBorders>
          </w:tcPr>
          <w:p w:rsidR="00A9753C" w:rsidRPr="003A021D" w:rsidRDefault="00A9753C" w:rsidP="00CF3D98">
            <w:pPr>
              <w:pStyle w:val="BespokeTable"/>
            </w:pPr>
            <w:r w:rsidRPr="003A021D">
              <w:drawing>
                <wp:inline distT="0" distB="0" distL="0" distR="0" wp14:anchorId="661B9E58" wp14:editId="4C967DBE">
                  <wp:extent cx="442800" cy="6480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2800" cy="648000"/>
                          </a:xfrm>
                          <a:prstGeom prst="rect">
                            <a:avLst/>
                          </a:prstGeom>
                          <a:noFill/>
                          <a:ln>
                            <a:noFill/>
                          </a:ln>
                        </pic:spPr>
                      </pic:pic>
                    </a:graphicData>
                  </a:graphic>
                </wp:inline>
              </w:drawing>
            </w:r>
            <w:r w:rsidRPr="003A021D">
              <w:drawing>
                <wp:inline distT="0" distB="0" distL="0" distR="0" wp14:anchorId="4462D1D1" wp14:editId="1E181911">
                  <wp:extent cx="640800" cy="648000"/>
                  <wp:effectExtent l="0" t="0" r="698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274" r="1835"/>
                          <a:stretch/>
                        </pic:blipFill>
                        <pic:spPr bwMode="auto">
                          <a:xfrm>
                            <a:off x="0" y="0"/>
                            <a:ext cx="640800"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2" w:type="dxa"/>
            <w:tcBorders>
              <w:top w:val="nil"/>
              <w:left w:val="single" w:sz="4" w:space="0" w:color="auto"/>
              <w:bottom w:val="single" w:sz="4" w:space="0" w:color="auto"/>
            </w:tcBorders>
          </w:tcPr>
          <w:p w:rsidR="00A9753C" w:rsidRPr="003A021D" w:rsidRDefault="00A9753C" w:rsidP="00CF3D98">
            <w:pPr>
              <w:pStyle w:val="BespokeTable"/>
            </w:pPr>
            <w:r w:rsidRPr="003A021D">
              <w:drawing>
                <wp:inline distT="0" distB="0" distL="0" distR="0" wp14:anchorId="1D86685C" wp14:editId="485E5A54">
                  <wp:extent cx="662400" cy="648000"/>
                  <wp:effectExtent l="0" t="0" r="444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2400" cy="648000"/>
                          </a:xfrm>
                          <a:prstGeom prst="rect">
                            <a:avLst/>
                          </a:prstGeom>
                          <a:noFill/>
                          <a:ln>
                            <a:noFill/>
                          </a:ln>
                        </pic:spPr>
                      </pic:pic>
                    </a:graphicData>
                  </a:graphic>
                </wp:inline>
              </w:drawing>
            </w:r>
          </w:p>
        </w:tc>
        <w:tc>
          <w:tcPr>
            <w:tcW w:w="1701" w:type="dxa"/>
            <w:vMerge/>
            <w:tcBorders>
              <w:bottom w:val="single" w:sz="4" w:space="0" w:color="auto"/>
            </w:tcBorders>
            <w:vAlign w:val="bottom"/>
          </w:tcPr>
          <w:p w:rsidR="00A9753C" w:rsidRPr="003A021D" w:rsidRDefault="00A9753C" w:rsidP="00CF3D98">
            <w:pPr>
              <w:pStyle w:val="BespokeTable"/>
            </w:pPr>
          </w:p>
        </w:tc>
        <w:tc>
          <w:tcPr>
            <w:tcW w:w="2410" w:type="dxa"/>
            <w:tcBorders>
              <w:top w:val="nil"/>
            </w:tcBorders>
            <w:vAlign w:val="bottom"/>
          </w:tcPr>
          <w:p w:rsidR="00A9753C" w:rsidRPr="003A021D" w:rsidRDefault="00A9753C" w:rsidP="00CF3D98">
            <w:pPr>
              <w:pStyle w:val="BespokeTable"/>
            </w:pPr>
            <w:r w:rsidRPr="003A021D">
              <w:drawing>
                <wp:inline distT="0" distB="0" distL="0" distR="0" wp14:anchorId="66BC183D" wp14:editId="58FAC030">
                  <wp:extent cx="774000" cy="648000"/>
                  <wp:effectExtent l="0" t="0" r="7620" b="0"/>
                  <wp:docPr id="48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preferRelativeResize="0">
                            <a:picLocks noChangeArrowheads="1"/>
                          </pic:cNvPicPr>
                        </pic:nvPicPr>
                        <pic:blipFill rotWithShape="1">
                          <a:blip r:embed="rId55" cstate="print">
                            <a:extLst>
                              <a:ext uri="{28A0092B-C50C-407E-A947-70E740481C1C}">
                                <a14:useLocalDpi xmlns:a14="http://schemas.microsoft.com/office/drawing/2010/main" val="0"/>
                              </a:ext>
                            </a:extLst>
                          </a:blip>
                          <a:srcRect l="14093" t="60924" r="24440" b="26691"/>
                          <a:stretch/>
                        </pic:blipFill>
                        <pic:spPr bwMode="auto">
                          <a:xfrm>
                            <a:off x="0" y="0"/>
                            <a:ext cx="774000" cy="648000"/>
                          </a:xfrm>
                          <a:prstGeom prst="rect">
                            <a:avLst/>
                          </a:prstGeom>
                          <a:noFill/>
                          <a:extLst/>
                        </pic:spPr>
                      </pic:pic>
                    </a:graphicData>
                  </a:graphic>
                </wp:inline>
              </w:drawing>
            </w:r>
          </w:p>
        </w:tc>
      </w:tr>
    </w:tbl>
    <w:p w:rsidR="003A021D" w:rsidRDefault="003A021D" w:rsidP="00814735">
      <w:pPr>
        <w:pStyle w:val="Heading1"/>
        <w:rPr>
          <w:noProof/>
          <w:lang w:val="en-GB" w:eastAsia="en-GB"/>
        </w:rPr>
      </w:pPr>
      <w:r w:rsidRPr="003A021D">
        <w:rPr>
          <w:rFonts w:ascii="GillSans-Regular" w:hAnsi="GillSans-Regular" w:cs="Arial"/>
          <w:noProof/>
          <w:color w:val="337AB7"/>
          <w:sz w:val="21"/>
          <w:szCs w:val="21"/>
          <w:lang w:val="en-GB" w:eastAsia="en-GB"/>
        </w:rPr>
        <w:lastRenderedPageBreak/>
        <w:drawing>
          <wp:inline distT="0" distB="0" distL="0" distR="0" wp14:anchorId="28938C97" wp14:editId="3F8544F0">
            <wp:extent cx="925200" cy="180000"/>
            <wp:effectExtent l="0" t="0" r="0" b="0"/>
            <wp:docPr id="485" name="Picture 485" descr="Logo">
              <a:hlinkClick xmlns:a="http://schemas.openxmlformats.org/drawingml/2006/main" r:id="rId1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15" tooltip="&quot;Home&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4" t="1" r="4320" b="36957"/>
                    <a:stretch/>
                  </pic:blipFill>
                  <pic:spPr bwMode="auto">
                    <a:xfrm>
                      <a:off x="0" y="0"/>
                      <a:ext cx="925200" cy="180000"/>
                    </a:xfrm>
                    <a:prstGeom prst="rect">
                      <a:avLst/>
                    </a:prstGeom>
                    <a:noFill/>
                    <a:ln>
                      <a:noFill/>
                    </a:ln>
                    <a:extLst>
                      <a:ext uri="{53640926-AAD7-44D8-BBD7-CCE9431645EC}">
                        <a14:shadowObscured xmlns:a14="http://schemas.microsoft.com/office/drawing/2010/main"/>
                      </a:ext>
                    </a:extLst>
                  </pic:spPr>
                </pic:pic>
              </a:graphicData>
            </a:graphic>
          </wp:inline>
        </w:drawing>
      </w:r>
      <w:r w:rsidRPr="003A021D">
        <w:rPr>
          <w:noProof/>
          <w:lang w:val="en-GB" w:eastAsia="en-GB"/>
        </w:rPr>
        <w:t xml:space="preserve"> Upgrade laminate worksurfaces (these choices are available at extra charge through your client upgrades and represent a premium range of laminate work surfaces in colours chosen to complement the standard furniture, please see your Sales Adviser)</w:t>
      </w:r>
    </w:p>
    <w:tbl>
      <w:tblPr>
        <w:tblStyle w:val="TableGrid"/>
        <w:tblW w:w="9072" w:type="dxa"/>
        <w:tblInd w:w="-5" w:type="dxa"/>
        <w:tblLook w:val="04A0" w:firstRow="1" w:lastRow="0" w:firstColumn="1" w:lastColumn="0" w:noHBand="0" w:noVBand="1"/>
      </w:tblPr>
      <w:tblGrid>
        <w:gridCol w:w="2728"/>
        <w:gridCol w:w="2997"/>
        <w:gridCol w:w="3347"/>
      </w:tblGrid>
      <w:tr w:rsidR="00A9753C" w:rsidRPr="003A021D" w:rsidTr="00CF3D98">
        <w:tc>
          <w:tcPr>
            <w:tcW w:w="2728" w:type="dxa"/>
            <w:tcBorders>
              <w:bottom w:val="nil"/>
            </w:tcBorders>
          </w:tcPr>
          <w:p w:rsidR="00A9753C" w:rsidRPr="003A021D" w:rsidRDefault="00A9753C" w:rsidP="00CF3D98">
            <w:pPr>
              <w:pStyle w:val="BespokeTable"/>
            </w:pPr>
            <w:r>
              <w:t>225 Stem Oak</w:t>
            </w:r>
          </w:p>
        </w:tc>
        <w:tc>
          <w:tcPr>
            <w:tcW w:w="2997" w:type="dxa"/>
            <w:tcBorders>
              <w:bottom w:val="nil"/>
            </w:tcBorders>
          </w:tcPr>
          <w:p w:rsidR="00A9753C" w:rsidRPr="003A021D" w:rsidRDefault="00A9753C" w:rsidP="00CF3D98">
            <w:pPr>
              <w:pStyle w:val="BespokeTable"/>
            </w:pPr>
            <w:r>
              <w:t>268 Havellend Oak</w:t>
            </w:r>
          </w:p>
        </w:tc>
        <w:tc>
          <w:tcPr>
            <w:tcW w:w="3347" w:type="dxa"/>
            <w:tcBorders>
              <w:bottom w:val="nil"/>
            </w:tcBorders>
          </w:tcPr>
          <w:p w:rsidR="00A9753C" w:rsidRPr="003A021D" w:rsidRDefault="00A9753C" w:rsidP="00CF3D98">
            <w:pPr>
              <w:pStyle w:val="BespokeTable"/>
            </w:pPr>
            <w:r w:rsidRPr="003A021D">
              <w:t>344 Black Granite Décor</w:t>
            </w:r>
          </w:p>
        </w:tc>
      </w:tr>
      <w:tr w:rsidR="00A9753C" w:rsidRPr="003A021D" w:rsidTr="00CF3D98">
        <w:tc>
          <w:tcPr>
            <w:tcW w:w="2728" w:type="dxa"/>
            <w:tcBorders>
              <w:top w:val="nil"/>
              <w:bottom w:val="single" w:sz="4" w:space="0" w:color="auto"/>
            </w:tcBorders>
          </w:tcPr>
          <w:p w:rsidR="00A9753C" w:rsidRPr="003A021D" w:rsidRDefault="00A9753C" w:rsidP="00CF3D98">
            <w:pPr>
              <w:pStyle w:val="BespokeTable"/>
            </w:pPr>
            <w:r>
              <w:drawing>
                <wp:inline distT="0" distB="0" distL="0" distR="0" wp14:anchorId="2677A687" wp14:editId="573C412A">
                  <wp:extent cx="961200" cy="720000"/>
                  <wp:effectExtent l="0" t="0" r="0" b="444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APL_225_Stem_Oak_Reproductio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961200" cy="720000"/>
                          </a:xfrm>
                          <a:prstGeom prst="rect">
                            <a:avLst/>
                          </a:prstGeom>
                        </pic:spPr>
                      </pic:pic>
                    </a:graphicData>
                  </a:graphic>
                </wp:inline>
              </w:drawing>
            </w:r>
          </w:p>
        </w:tc>
        <w:tc>
          <w:tcPr>
            <w:tcW w:w="2997" w:type="dxa"/>
            <w:tcBorders>
              <w:top w:val="nil"/>
              <w:bottom w:val="single" w:sz="4" w:space="0" w:color="auto"/>
            </w:tcBorders>
          </w:tcPr>
          <w:p w:rsidR="00A9753C" w:rsidRPr="003A021D" w:rsidRDefault="00A9753C" w:rsidP="00CF3D98">
            <w:pPr>
              <w:pStyle w:val="BespokeTable"/>
            </w:pPr>
            <w:r>
              <w:drawing>
                <wp:inline distT="0" distB="0" distL="0" distR="0" wp14:anchorId="3D9CC3F8" wp14:editId="4216E785">
                  <wp:extent cx="964800" cy="720000"/>
                  <wp:effectExtent l="0" t="0" r="6985" b="4445"/>
                  <wp:docPr id="423" name="Pictur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APL_268_Havellend_Oak_Reproductio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4800" cy="720000"/>
                          </a:xfrm>
                          <a:prstGeom prst="rect">
                            <a:avLst/>
                          </a:prstGeom>
                        </pic:spPr>
                      </pic:pic>
                    </a:graphicData>
                  </a:graphic>
                </wp:inline>
              </w:drawing>
            </w:r>
          </w:p>
        </w:tc>
        <w:tc>
          <w:tcPr>
            <w:tcW w:w="3347" w:type="dxa"/>
            <w:tcBorders>
              <w:top w:val="nil"/>
              <w:bottom w:val="single" w:sz="4" w:space="0" w:color="auto"/>
            </w:tcBorders>
          </w:tcPr>
          <w:p w:rsidR="00A9753C" w:rsidRPr="003A021D" w:rsidRDefault="00A9753C" w:rsidP="00CF3D98">
            <w:pPr>
              <w:pStyle w:val="BespokeTable"/>
            </w:pPr>
            <w:r w:rsidRPr="003A021D">
              <w:drawing>
                <wp:inline distT="0" distB="0" distL="0" distR="0" wp14:anchorId="03BCBEC6" wp14:editId="7AEF6328">
                  <wp:extent cx="1083600" cy="720000"/>
                  <wp:effectExtent l="0" t="0" r="2540" b="4445"/>
                  <wp:docPr id="488" name="Picture 25" descr="344_Black_Gran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344_Black_Grani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3600" cy="720000"/>
                          </a:xfrm>
                          <a:prstGeom prst="rect">
                            <a:avLst/>
                          </a:prstGeom>
                          <a:noFill/>
                          <a:extLst/>
                        </pic:spPr>
                      </pic:pic>
                    </a:graphicData>
                  </a:graphic>
                </wp:inline>
              </w:drawing>
            </w:r>
          </w:p>
        </w:tc>
      </w:tr>
      <w:tr w:rsidR="00A9753C" w:rsidRPr="003A021D" w:rsidTr="00CF3D98">
        <w:tc>
          <w:tcPr>
            <w:tcW w:w="2728" w:type="dxa"/>
            <w:tcBorders>
              <w:bottom w:val="nil"/>
            </w:tcBorders>
          </w:tcPr>
          <w:p w:rsidR="00A9753C" w:rsidRPr="003A021D" w:rsidRDefault="00A9753C" w:rsidP="00CF3D98">
            <w:pPr>
              <w:pStyle w:val="BespokeTable"/>
            </w:pPr>
            <w:r>
              <w:t>375 Ceramic Grey</w:t>
            </w:r>
          </w:p>
        </w:tc>
        <w:tc>
          <w:tcPr>
            <w:tcW w:w="2997" w:type="dxa"/>
            <w:tcBorders>
              <w:bottom w:val="nil"/>
            </w:tcBorders>
          </w:tcPr>
          <w:p w:rsidR="00A9753C" w:rsidRPr="003A021D" w:rsidRDefault="00A9753C" w:rsidP="00CF3D98">
            <w:pPr>
              <w:pStyle w:val="BespokeTable"/>
            </w:pPr>
            <w:r w:rsidRPr="003A021D">
              <w:t>1</w:t>
            </w:r>
            <w:r>
              <w:t>93 Alpine</w:t>
            </w:r>
            <w:r w:rsidRPr="003A021D">
              <w:t xml:space="preserve"> White</w:t>
            </w:r>
            <w:r>
              <w:t xml:space="preserve"> </w:t>
            </w:r>
            <w:r w:rsidRPr="004E4860">
              <w:rPr>
                <w:sz w:val="12"/>
                <w:szCs w:val="12"/>
              </w:rPr>
              <w:t>(please note that this is not an identical colour match to Speed 239 – White Softmatt or Flash 450 – white high gloss)</w:t>
            </w:r>
          </w:p>
        </w:tc>
        <w:tc>
          <w:tcPr>
            <w:tcW w:w="3347" w:type="dxa"/>
            <w:tcBorders>
              <w:bottom w:val="nil"/>
            </w:tcBorders>
          </w:tcPr>
          <w:p w:rsidR="00A9753C" w:rsidRPr="003A021D" w:rsidRDefault="00A9753C" w:rsidP="00CF3D98">
            <w:pPr>
              <w:pStyle w:val="BespokeTable"/>
            </w:pPr>
            <w:r w:rsidRPr="003A021D">
              <w:t>330 Concrete Grey</w:t>
            </w:r>
          </w:p>
        </w:tc>
      </w:tr>
      <w:tr w:rsidR="00A9753C" w:rsidRPr="003A021D" w:rsidTr="00CF3D98">
        <w:tc>
          <w:tcPr>
            <w:tcW w:w="2728" w:type="dxa"/>
            <w:tcBorders>
              <w:top w:val="nil"/>
              <w:bottom w:val="nil"/>
            </w:tcBorders>
          </w:tcPr>
          <w:p w:rsidR="00A9753C" w:rsidRPr="003A021D" w:rsidRDefault="00A9753C" w:rsidP="00CF3D98">
            <w:pPr>
              <w:pStyle w:val="BespokeTable"/>
            </w:pPr>
            <w:r w:rsidRPr="003A021D">
              <w:drawing>
                <wp:inline distT="0" distB="0" distL="0" distR="0" wp14:anchorId="4CBBDC55" wp14:editId="5E008ACF">
                  <wp:extent cx="964800" cy="720000"/>
                  <wp:effectExtent l="0" t="0" r="6985" b="4445"/>
                  <wp:docPr id="489" name="Picture 26" descr="200_Sicilian_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200_Sicilian_Vint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2997" w:type="dxa"/>
            <w:tcBorders>
              <w:top w:val="nil"/>
              <w:bottom w:val="nil"/>
            </w:tcBorders>
          </w:tcPr>
          <w:p w:rsidR="00A9753C" w:rsidRPr="003A021D" w:rsidRDefault="00A9753C" w:rsidP="00CF3D98">
            <w:pPr>
              <w:pStyle w:val="BespokeTable"/>
            </w:pPr>
            <w:r w:rsidRPr="003A021D">
              <w:drawing>
                <wp:inline distT="0" distB="0" distL="0" distR="0" wp14:anchorId="55DA108C" wp14:editId="29B9B389">
                  <wp:extent cx="964800" cy="720000"/>
                  <wp:effectExtent l="0" t="0" r="6985" b="4445"/>
                  <wp:docPr id="490" name="Picture 27" descr="106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106_Whit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64800" cy="720000"/>
                          </a:xfrm>
                          <a:prstGeom prst="rect">
                            <a:avLst/>
                          </a:prstGeom>
                          <a:noFill/>
                          <a:extLst/>
                        </pic:spPr>
                      </pic:pic>
                    </a:graphicData>
                  </a:graphic>
                </wp:inline>
              </w:drawing>
            </w:r>
          </w:p>
        </w:tc>
        <w:tc>
          <w:tcPr>
            <w:tcW w:w="3347" w:type="dxa"/>
            <w:tcBorders>
              <w:top w:val="nil"/>
              <w:bottom w:val="nil"/>
            </w:tcBorders>
          </w:tcPr>
          <w:p w:rsidR="00A9753C" w:rsidRPr="003A021D" w:rsidRDefault="00A9753C" w:rsidP="00CF3D98">
            <w:pPr>
              <w:pStyle w:val="BespokeTable"/>
            </w:pPr>
            <w:r w:rsidRPr="003A021D">
              <w:drawing>
                <wp:inline distT="0" distB="0" distL="0" distR="0" wp14:anchorId="54295F17" wp14:editId="5231EAC4">
                  <wp:extent cx="1090800" cy="720000"/>
                  <wp:effectExtent l="0" t="0" r="0" b="4445"/>
                  <wp:docPr id="491" name="Picture 28" descr="330_Concret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330_Concrete_Gre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0800" cy="720000"/>
                          </a:xfrm>
                          <a:prstGeom prst="rect">
                            <a:avLst/>
                          </a:prstGeom>
                          <a:noFill/>
                          <a:extLst/>
                        </pic:spPr>
                      </pic:pic>
                    </a:graphicData>
                  </a:graphic>
                </wp:inline>
              </w:drawing>
            </w:r>
          </w:p>
        </w:tc>
      </w:tr>
      <w:tr w:rsidR="00A9753C" w:rsidRPr="003A021D" w:rsidTr="00CF3D98">
        <w:tc>
          <w:tcPr>
            <w:tcW w:w="9072" w:type="dxa"/>
            <w:gridSpan w:val="3"/>
            <w:tcBorders>
              <w:top w:val="nil"/>
            </w:tcBorders>
          </w:tcPr>
          <w:p w:rsidR="00A9753C" w:rsidRPr="003A021D" w:rsidRDefault="00A9753C" w:rsidP="00CF3D98">
            <w:pPr>
              <w:pStyle w:val="BespokeTable"/>
            </w:pPr>
            <w:r>
              <w:t>Directly matching worktops (not shown above) are also available fromthis range for the Riva 888 - Dakota</w:t>
            </w:r>
            <w:r w:rsidRPr="003A021D">
              <w:t xml:space="preserve"> Oak</w:t>
            </w:r>
            <w:r>
              <w:t xml:space="preserve">  and Riva 893 – Sanremo Oak furniture choices – please ask for details</w:t>
            </w:r>
          </w:p>
        </w:tc>
      </w:tr>
    </w:tbl>
    <w:p w:rsidR="003A021D" w:rsidRPr="003A021D" w:rsidRDefault="003A021D" w:rsidP="00814735">
      <w:pPr>
        <w:pStyle w:val="Heading1"/>
        <w:rPr>
          <w:noProof/>
          <w:lang w:val="en-GB" w:eastAsia="en-GB"/>
        </w:rPr>
      </w:pPr>
      <w:r w:rsidRPr="003A021D">
        <w:rPr>
          <w:noProof/>
          <w:lang w:val="en-GB" w:eastAsia="en-GB"/>
        </w:rPr>
        <w:t>Choice of glass panel splashback (behind hob)</w:t>
      </w:r>
    </w:p>
    <w:tbl>
      <w:tblPr>
        <w:tblStyle w:val="TableGrid"/>
        <w:tblW w:w="9083" w:type="dxa"/>
        <w:jc w:val="right"/>
        <w:tblLook w:val="04A0" w:firstRow="1" w:lastRow="0" w:firstColumn="1" w:lastColumn="0" w:noHBand="0" w:noVBand="1"/>
      </w:tblPr>
      <w:tblGrid>
        <w:gridCol w:w="2263"/>
        <w:gridCol w:w="2268"/>
        <w:gridCol w:w="2268"/>
        <w:gridCol w:w="2284"/>
      </w:tblGrid>
      <w:tr w:rsidR="003A021D" w:rsidRPr="003A021D" w:rsidTr="003C13F8">
        <w:trPr>
          <w:jc w:val="right"/>
        </w:trPr>
        <w:tc>
          <w:tcPr>
            <w:tcW w:w="2263"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68" w:type="dxa"/>
            <w:vAlign w:val="center"/>
          </w:tcPr>
          <w:p w:rsidR="003A021D" w:rsidRPr="003A021D" w:rsidRDefault="003A021D" w:rsidP="00814735">
            <w:pPr>
              <w:pStyle w:val="BespokeTable"/>
            </w:pPr>
            <w:r w:rsidRPr="003A021D">
              <w:t>Choice of glass panel splashback (behind hob)</w:t>
            </w:r>
          </w:p>
        </w:tc>
        <w:tc>
          <w:tcPr>
            <w:tcW w:w="2284" w:type="dxa"/>
            <w:vAlign w:val="center"/>
          </w:tcPr>
          <w:p w:rsidR="003A021D" w:rsidRPr="003A021D" w:rsidRDefault="003A021D" w:rsidP="00814735">
            <w:pPr>
              <w:pStyle w:val="BespokeTable"/>
            </w:pPr>
            <w:r w:rsidRPr="003A021D">
              <w:t>Choice of glass panel splashback (behind hob)</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1158C7C6" wp14:editId="15F4A65D">
                  <wp:extent cx="540000" cy="540000"/>
                  <wp:effectExtent l="76200" t="76200" r="127000" b="127000"/>
                  <wp:docPr id="4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01</w:t>
            </w:r>
          </w:p>
        </w:tc>
        <w:tc>
          <w:tcPr>
            <w:tcW w:w="2268" w:type="dxa"/>
          </w:tcPr>
          <w:p w:rsidR="003A021D" w:rsidRPr="003A021D" w:rsidRDefault="003A021D" w:rsidP="00814735">
            <w:pPr>
              <w:pStyle w:val="BespokeTable"/>
            </w:pPr>
            <w:r w:rsidRPr="003A021D">
              <w:drawing>
                <wp:inline distT="0" distB="0" distL="0" distR="0" wp14:anchorId="659EF06F" wp14:editId="1D7ACA70">
                  <wp:extent cx="540000" cy="540000"/>
                  <wp:effectExtent l="76200" t="76200" r="127000" b="127000"/>
                  <wp:docPr id="49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02</w:t>
            </w:r>
          </w:p>
        </w:tc>
        <w:tc>
          <w:tcPr>
            <w:tcW w:w="2268" w:type="dxa"/>
          </w:tcPr>
          <w:p w:rsidR="003A021D" w:rsidRPr="003A021D" w:rsidRDefault="003A021D" w:rsidP="00814735">
            <w:pPr>
              <w:pStyle w:val="BespokeTable"/>
            </w:pPr>
            <w:r w:rsidRPr="003A021D">
              <w:drawing>
                <wp:inline distT="0" distB="0" distL="0" distR="0" wp14:anchorId="0AB4E4B0" wp14:editId="58B5D7AD">
                  <wp:extent cx="540000" cy="540000"/>
                  <wp:effectExtent l="76200" t="76200" r="127000" b="127000"/>
                  <wp:docPr id="49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03</w:t>
            </w:r>
          </w:p>
        </w:tc>
        <w:tc>
          <w:tcPr>
            <w:tcW w:w="2284" w:type="dxa"/>
          </w:tcPr>
          <w:p w:rsidR="003A021D" w:rsidRPr="003A021D" w:rsidRDefault="003A021D" w:rsidP="00814735">
            <w:pPr>
              <w:pStyle w:val="BespokeTable"/>
            </w:pPr>
            <w:r w:rsidRPr="003A021D">
              <w:drawing>
                <wp:inline distT="0" distB="0" distL="0" distR="0" wp14:anchorId="531FFA56" wp14:editId="0CD3A411">
                  <wp:extent cx="540000" cy="540000"/>
                  <wp:effectExtent l="76200" t="76200" r="127000" b="127000"/>
                  <wp:docPr id="49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04</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2E49C617" wp14:editId="5F4136BF">
                  <wp:extent cx="540000" cy="540000"/>
                  <wp:effectExtent l="76200" t="76200" r="127000" b="127000"/>
                  <wp:docPr id="49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05</w:t>
            </w:r>
          </w:p>
        </w:tc>
        <w:tc>
          <w:tcPr>
            <w:tcW w:w="2268" w:type="dxa"/>
          </w:tcPr>
          <w:p w:rsidR="003A021D" w:rsidRPr="003A021D" w:rsidRDefault="003A021D" w:rsidP="00814735">
            <w:pPr>
              <w:pStyle w:val="BespokeTable"/>
            </w:pPr>
            <w:r w:rsidRPr="003A021D">
              <w:drawing>
                <wp:inline distT="0" distB="0" distL="0" distR="0" wp14:anchorId="63DE27C8" wp14:editId="5CA92129">
                  <wp:extent cx="540000" cy="540000"/>
                  <wp:effectExtent l="76200" t="76200" r="127000" b="127000"/>
                  <wp:docPr id="497"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06</w:t>
            </w:r>
          </w:p>
        </w:tc>
        <w:tc>
          <w:tcPr>
            <w:tcW w:w="2268" w:type="dxa"/>
          </w:tcPr>
          <w:p w:rsidR="003A021D" w:rsidRPr="003A021D" w:rsidRDefault="003A021D" w:rsidP="00814735">
            <w:pPr>
              <w:pStyle w:val="BespokeTable"/>
            </w:pPr>
            <w:r w:rsidRPr="003A021D">
              <w:drawing>
                <wp:inline distT="0" distB="0" distL="0" distR="0" wp14:anchorId="5F6A053F" wp14:editId="01583C8C">
                  <wp:extent cx="540000" cy="540000"/>
                  <wp:effectExtent l="76200" t="76200" r="127000" b="127000"/>
                  <wp:docPr id="49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07</w:t>
            </w:r>
          </w:p>
        </w:tc>
        <w:tc>
          <w:tcPr>
            <w:tcW w:w="2284" w:type="dxa"/>
          </w:tcPr>
          <w:p w:rsidR="003A021D" w:rsidRPr="003A021D" w:rsidRDefault="003A021D" w:rsidP="00814735">
            <w:pPr>
              <w:pStyle w:val="BespokeTable"/>
            </w:pPr>
            <w:r w:rsidRPr="003A021D">
              <w:drawing>
                <wp:inline distT="0" distB="0" distL="0" distR="0" wp14:anchorId="31178799" wp14:editId="6EB9D006">
                  <wp:extent cx="540000" cy="540000"/>
                  <wp:effectExtent l="76200" t="76200" r="127000" b="127000"/>
                  <wp:docPr id="49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08</w:t>
            </w:r>
          </w:p>
        </w:tc>
      </w:tr>
      <w:tr w:rsidR="003A021D" w:rsidRPr="003A021D" w:rsidTr="003C13F8">
        <w:trPr>
          <w:jc w:val="right"/>
        </w:trPr>
        <w:tc>
          <w:tcPr>
            <w:tcW w:w="2263" w:type="dxa"/>
          </w:tcPr>
          <w:p w:rsidR="003A021D" w:rsidRPr="003A021D" w:rsidRDefault="003A021D" w:rsidP="00814735">
            <w:pPr>
              <w:pStyle w:val="BespokeTable"/>
            </w:pPr>
            <w:r w:rsidRPr="003A021D">
              <w:drawing>
                <wp:inline distT="0" distB="0" distL="0" distR="0" wp14:anchorId="696E5A8B" wp14:editId="49947F5B">
                  <wp:extent cx="540000" cy="540000"/>
                  <wp:effectExtent l="76200" t="76200" r="127000" b="127000"/>
                  <wp:docPr id="50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09</w:t>
            </w:r>
          </w:p>
        </w:tc>
        <w:tc>
          <w:tcPr>
            <w:tcW w:w="2268" w:type="dxa"/>
          </w:tcPr>
          <w:p w:rsidR="003A021D" w:rsidRPr="003A021D" w:rsidRDefault="003A021D" w:rsidP="00814735">
            <w:pPr>
              <w:pStyle w:val="BespokeTable"/>
            </w:pPr>
            <w:r w:rsidRPr="003A021D">
              <w:drawing>
                <wp:inline distT="0" distB="0" distL="0" distR="0" wp14:anchorId="60E69F5F" wp14:editId="0A7CED23">
                  <wp:extent cx="540000" cy="540000"/>
                  <wp:effectExtent l="76200" t="76200" r="127000" b="127000"/>
                  <wp:docPr id="50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10</w:t>
            </w:r>
          </w:p>
        </w:tc>
        <w:tc>
          <w:tcPr>
            <w:tcW w:w="2268" w:type="dxa"/>
          </w:tcPr>
          <w:p w:rsidR="003A021D" w:rsidRPr="003A021D" w:rsidRDefault="003A021D" w:rsidP="00814735">
            <w:pPr>
              <w:pStyle w:val="BespokeTable"/>
            </w:pPr>
            <w:r w:rsidRPr="003A021D">
              <w:drawing>
                <wp:inline distT="0" distB="0" distL="0" distR="0" wp14:anchorId="75A20139" wp14:editId="6315D9AC">
                  <wp:extent cx="540000" cy="540000"/>
                  <wp:effectExtent l="76200" t="76200" r="127000" b="127000"/>
                  <wp:docPr id="50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11</w:t>
            </w:r>
          </w:p>
        </w:tc>
        <w:tc>
          <w:tcPr>
            <w:tcW w:w="2284" w:type="dxa"/>
          </w:tcPr>
          <w:p w:rsidR="003A021D" w:rsidRPr="003A021D" w:rsidRDefault="003A021D" w:rsidP="00814735">
            <w:pPr>
              <w:pStyle w:val="BespokeTable"/>
            </w:pPr>
            <w:r w:rsidRPr="003A021D">
              <w:drawing>
                <wp:inline distT="0" distB="0" distL="0" distR="0" wp14:anchorId="584C7FF6" wp14:editId="09D5F077">
                  <wp:extent cx="540000" cy="540000"/>
                  <wp:effectExtent l="76200" t="76200" r="127000" b="127000"/>
                  <wp:docPr id="5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3A021D">
              <w:t xml:space="preserve"> ECOAT 12</w:t>
            </w:r>
          </w:p>
        </w:tc>
      </w:tr>
    </w:tbl>
    <w:p w:rsidR="003A021D" w:rsidRPr="003A021D" w:rsidRDefault="003A021D" w:rsidP="00814735">
      <w:pPr>
        <w:rPr>
          <w:noProof/>
          <w:lang w:val="en-GB" w:eastAsia="en-GB"/>
        </w:rPr>
      </w:pPr>
      <w:r w:rsidRPr="003A021D">
        <w:rPr>
          <w:noProof/>
          <w:lang w:val="en-GB" w:eastAsia="en-GB"/>
        </w:rPr>
        <w:t>On screen and printed colours may vary slightly from the actual product, please refer to physical samples for colour matching</w:t>
      </w:r>
    </w:p>
    <w:p w:rsidR="003A021D" w:rsidRPr="003A021D" w:rsidRDefault="003A021D" w:rsidP="00814735">
      <w:pPr>
        <w:rPr>
          <w:noProof/>
          <w:lang w:val="en-GB" w:eastAsia="en-GB"/>
        </w:rPr>
      </w:pPr>
      <w:r w:rsidRPr="003A021D">
        <w:rPr>
          <w:noProof/>
          <w:lang w:val="en-GB" w:eastAsia="en-GB"/>
        </w:rPr>
        <w:t>Classic cornice and light pelmet are included as standard with upgrade painted shaker kitchens</w:t>
      </w:r>
    </w:p>
    <w:p w:rsidR="003A021D" w:rsidRPr="003A021D" w:rsidRDefault="003A021D" w:rsidP="00814735">
      <w:pPr>
        <w:rPr>
          <w:noProof/>
          <w:lang w:val="en-GB" w:eastAsia="en-GB"/>
        </w:rPr>
      </w:pPr>
      <w:r w:rsidRPr="003A021D">
        <w:rPr>
          <w:noProof/>
          <w:lang w:val="en-GB" w:eastAsia="en-GB"/>
        </w:rPr>
        <w:t>Visible carcase sides are plant on panels in colour matching finish with upgrade painted shaker kitchens</w:t>
      </w:r>
    </w:p>
    <w:p w:rsidR="003A021D" w:rsidRPr="003A021D" w:rsidRDefault="003A021D" w:rsidP="00814735">
      <w:pPr>
        <w:rPr>
          <w:noProof/>
          <w:lang w:val="en-GB" w:eastAsia="en-GB"/>
        </w:rPr>
      </w:pPr>
      <w:r w:rsidRPr="003A021D">
        <w:rPr>
          <w:noProof/>
          <w:lang w:val="en-GB" w:eastAsia="en-GB"/>
        </w:rPr>
        <w:t>† Different colour choices may vary in price, these items will be priced on request</w:t>
      </w:r>
    </w:p>
    <w:p w:rsidR="003A021D" w:rsidRPr="003A021D" w:rsidRDefault="003A021D" w:rsidP="00814735">
      <w:pPr>
        <w:rPr>
          <w:noProof/>
          <w:lang w:val="en-GB" w:eastAsia="en-GB"/>
        </w:rPr>
      </w:pPr>
      <w:r w:rsidRPr="003A021D">
        <w:rPr>
          <w:noProof/>
          <w:lang w:val="en-GB" w:eastAsia="en-GB"/>
        </w:rPr>
        <w:t># These handle choices may be available on standard range door fronts (subject to confirmation), but will be subject to additional charge</w:t>
      </w:r>
    </w:p>
    <w:p w:rsidR="00CE377D" w:rsidRDefault="00CE377D" w:rsidP="00814735">
      <w:pPr>
        <w:pStyle w:val="Heading1"/>
        <w:rPr>
          <w:noProof/>
          <w:lang w:val="en-GB" w:eastAsia="en-GB"/>
        </w:rPr>
        <w:sectPr w:rsidR="00CE377D" w:rsidSect="003C13F8">
          <w:headerReference w:type="default" r:id="rId90"/>
          <w:headerReference w:type="first" r:id="rId91"/>
          <w:footerReference w:type="first" r:id="rId92"/>
          <w:pgSz w:w="11907" w:h="16840" w:code="9"/>
          <w:pgMar w:top="1077" w:right="1418" w:bottom="1077" w:left="1418" w:header="720" w:footer="362" w:gutter="0"/>
          <w:cols w:space="720"/>
          <w:docGrid w:linePitch="272"/>
        </w:sectPr>
      </w:pPr>
    </w:p>
    <w:p w:rsidR="003A021D" w:rsidRPr="003A021D" w:rsidRDefault="003A021D" w:rsidP="00814735">
      <w:pPr>
        <w:pStyle w:val="Heading1"/>
        <w:rPr>
          <w:noProof/>
          <w:lang w:val="en-GB" w:eastAsia="en-GB"/>
        </w:rPr>
      </w:pPr>
      <w:r w:rsidRPr="003A021D">
        <w:rPr>
          <w:noProof/>
          <w:lang w:val="en-GB" w:eastAsia="en-GB"/>
        </w:rPr>
        <w:lastRenderedPageBreak/>
        <w:t>Sinks and taps</w:t>
      </w:r>
    </w:p>
    <w:tbl>
      <w:tblPr>
        <w:tblStyle w:val="TableGrid"/>
        <w:tblW w:w="9072" w:type="dxa"/>
        <w:tblInd w:w="-5" w:type="dxa"/>
        <w:tblLook w:val="04A0" w:firstRow="1" w:lastRow="0" w:firstColumn="1" w:lastColumn="0" w:noHBand="0" w:noVBand="1"/>
      </w:tblPr>
      <w:tblGrid>
        <w:gridCol w:w="3119"/>
        <w:gridCol w:w="5953"/>
      </w:tblGrid>
      <w:tr w:rsidR="003A021D" w:rsidRPr="003A021D" w:rsidTr="00653A5B">
        <w:tc>
          <w:tcPr>
            <w:tcW w:w="3119" w:type="dxa"/>
          </w:tcPr>
          <w:p w:rsidR="003A021D" w:rsidRPr="003A021D" w:rsidRDefault="003A021D" w:rsidP="00814735">
            <w:pPr>
              <w:pStyle w:val="BespokeTable"/>
            </w:pPr>
            <w:r w:rsidRPr="003A021D">
              <w:t>Kitchen:</w:t>
            </w:r>
          </w:p>
        </w:tc>
        <w:tc>
          <w:tcPr>
            <w:tcW w:w="5953" w:type="dxa"/>
          </w:tcPr>
          <w:p w:rsidR="00327995" w:rsidRPr="003A021D" w:rsidRDefault="00AC5697" w:rsidP="00814735">
            <w:pPr>
              <w:pStyle w:val="BespokeTable"/>
            </w:pPr>
            <w:r w:rsidRPr="003A021D">
              <w:t>Leisu</w:t>
            </w:r>
            <w:r>
              <w:t xml:space="preserve">re stainless steel 1½ bowl </w:t>
            </w:r>
            <w:r>
              <w:rPr>
                <w:b/>
              </w:rPr>
              <w:t xml:space="preserve">or </w:t>
            </w:r>
            <w:r>
              <w:t>Rangemaster Glendale GL9502 stainless steel 1½ bowl sink,</w:t>
            </w:r>
            <w:r w:rsidRPr="003A021D">
              <w:t xml:space="preserve"> Bristan Ruby monobloc sink mixer with single flow spout</w:t>
            </w:r>
          </w:p>
        </w:tc>
      </w:tr>
    </w:tbl>
    <w:p w:rsidR="003A021D" w:rsidRPr="003A021D" w:rsidRDefault="003A021D" w:rsidP="00814735">
      <w:pPr>
        <w:rPr>
          <w:noProof/>
          <w:lang w:val="en-GB" w:eastAsia="en-GB"/>
        </w:rPr>
      </w:pPr>
    </w:p>
    <w:p w:rsidR="003A021D" w:rsidRPr="003A021D" w:rsidRDefault="003A021D" w:rsidP="00814735">
      <w:pPr>
        <w:pStyle w:val="Heading1"/>
        <w:rPr>
          <w:noProof/>
          <w:lang w:val="en-GB" w:eastAsia="en-GB"/>
        </w:rPr>
      </w:pPr>
      <w:r w:rsidRPr="003A021D">
        <w:rPr>
          <w:noProof/>
          <w:lang w:val="en-GB" w:eastAsia="en-GB"/>
        </w:rPr>
        <w:t>Appliances</w:t>
      </w:r>
    </w:p>
    <w:p w:rsidR="003A021D" w:rsidRPr="003A021D" w:rsidRDefault="003A021D" w:rsidP="00814735">
      <w:pPr>
        <w:rPr>
          <w:noProof/>
          <w:lang w:val="en-GB" w:eastAsia="en-GB"/>
        </w:rPr>
      </w:pPr>
      <w:r w:rsidRPr="003A021D">
        <w:rPr>
          <w:noProof/>
          <w:lang w:val="en-GB" w:eastAsia="en-GB"/>
        </w:rPr>
        <w:t>Fitted as standard is a stainless steel electric oven, gas</w:t>
      </w:r>
      <w:r w:rsidR="006A2E59">
        <w:rPr>
          <w:noProof/>
          <w:lang w:val="en-GB" w:eastAsia="en-GB"/>
        </w:rPr>
        <w:t xml:space="preserve"> or electric</w:t>
      </w:r>
      <w:r w:rsidRPr="003A021D">
        <w:rPr>
          <w:noProof/>
          <w:lang w:val="en-GB" w:eastAsia="en-GB"/>
        </w:rPr>
        <w:t xml:space="preserve"> hob, contemporary style extractor hood  and either a separate integrated  fridge and freezer or a </w:t>
      </w:r>
      <w:r w:rsidR="00514891">
        <w:rPr>
          <w:noProof/>
          <w:lang w:val="en-GB" w:eastAsia="en-GB"/>
        </w:rPr>
        <w:t>single/</w:t>
      </w:r>
      <w:r w:rsidRPr="003A021D">
        <w:rPr>
          <w:noProof/>
          <w:lang w:val="en-GB" w:eastAsia="en-GB"/>
        </w:rPr>
        <w:t>combined unit depending on kitchen layout.</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4"/>
      </w:tblGrid>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SF478X</w:t>
            </w:r>
            <w:r w:rsidR="0061358A">
              <w:t xml:space="preserve"> or SF6400TVX</w:t>
            </w:r>
            <w:bookmarkStart w:id="0" w:name="_GoBack"/>
            <w:bookmarkEnd w:id="0"/>
            <w:r w:rsidRPr="003A021D">
              <w:t xml:space="preserve"> - single stainless steel fan oven</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 xml:space="preserve">Smeg </w:t>
            </w:r>
            <w:r w:rsidR="00315396" w:rsidRPr="00315396">
              <w:t>SE364TD 60cm touch control ceramic hob with straight edge glass</w:t>
            </w:r>
          </w:p>
        </w:tc>
      </w:tr>
      <w:tr w:rsidR="003A021D" w:rsidRPr="003A021D" w:rsidTr="00653A5B">
        <w:tc>
          <w:tcPr>
            <w:tcW w:w="4528" w:type="dxa"/>
          </w:tcPr>
          <w:p w:rsidR="003A021D" w:rsidRPr="003A021D" w:rsidRDefault="003A021D" w:rsidP="00814735">
            <w:pPr>
              <w:pStyle w:val="BespokeTable"/>
            </w:pPr>
            <w:r w:rsidRPr="003A021D">
              <w:t>-</w:t>
            </w:r>
          </w:p>
        </w:tc>
        <w:tc>
          <w:tcPr>
            <w:tcW w:w="4544" w:type="dxa"/>
          </w:tcPr>
          <w:p w:rsidR="003A021D" w:rsidRPr="003A021D" w:rsidRDefault="003A021D" w:rsidP="00814735">
            <w:pPr>
              <w:pStyle w:val="BespokeTable"/>
            </w:pPr>
            <w:r w:rsidRPr="003A021D">
              <w:t>Smeg KSE60XE-2 600mm or KSE90XE-2 900mm slim-line box chimney or KSET600XE 600mm telescopic or KI90XE 900mm island stainless steel extractor hood, depending on layout. This will be a recirculating model in plots fitted with a dMEV ventilation system (see specification document).</w:t>
            </w:r>
          </w:p>
        </w:tc>
      </w:tr>
      <w:tr w:rsidR="003A021D" w:rsidRPr="003A021D" w:rsidTr="00653A5B">
        <w:tc>
          <w:tcPr>
            <w:tcW w:w="4528" w:type="dxa"/>
          </w:tcPr>
          <w:p w:rsidR="003A021D" w:rsidRPr="003A021D" w:rsidRDefault="003A021D" w:rsidP="00814735">
            <w:pPr>
              <w:pStyle w:val="BespokeTable"/>
            </w:pPr>
            <w:r w:rsidRPr="003A021D">
              <w:t xml:space="preserve"> -</w:t>
            </w:r>
          </w:p>
        </w:tc>
        <w:tc>
          <w:tcPr>
            <w:tcW w:w="4544" w:type="dxa"/>
          </w:tcPr>
          <w:p w:rsidR="003A021D" w:rsidRPr="003A021D" w:rsidRDefault="003A021D" w:rsidP="005F536D">
            <w:pPr>
              <w:pStyle w:val="BespokeTable"/>
            </w:pPr>
            <w:r w:rsidRPr="003A021D">
              <w:t>Refrigeration appliances willl include one or more of; Smeg C7280FP 70/30 tall fridge/free</w:t>
            </w:r>
            <w:r w:rsidR="005F536D">
              <w:t xml:space="preserve">zer, </w:t>
            </w:r>
            <w:r w:rsidRPr="003A021D">
              <w:t>KU</w:t>
            </w:r>
            <w:r w:rsidR="005F536D">
              <w:t xml:space="preserve">D7108FSEP under worktop freezer and </w:t>
            </w:r>
            <w:r w:rsidRPr="003A021D">
              <w:t>UKUD7140LSP under worktop fridge, depending on layout</w:t>
            </w:r>
          </w:p>
        </w:tc>
      </w:tr>
    </w:tbl>
    <w:p w:rsidR="003A021D" w:rsidRPr="003A021D" w:rsidRDefault="003A021D" w:rsidP="00814735">
      <w:pPr>
        <w:rPr>
          <w:noProof/>
          <w:lang w:val="en-GB" w:eastAsia="en-GB"/>
        </w:rPr>
      </w:pPr>
      <w:r w:rsidRPr="003A021D">
        <w:rPr>
          <w:noProof/>
          <w:lang w:val="en-GB" w:eastAsia="en-GB"/>
        </w:rPr>
        <w:t>At an additional charge an upgrade to some of the kitchen/utility room packages can be fitted. This can include additional appliances in the kitchen i.e. integrated dishwasher, integrated microwave oven, and either an integrated or free-standing washing machine/washer/dryer – please ask the Sales Adviser for details.</w:t>
      </w:r>
    </w:p>
    <w:p w:rsidR="00D16AA5" w:rsidRPr="003A021D" w:rsidRDefault="00D16AA5" w:rsidP="00D16AA5">
      <w:pPr>
        <w:pStyle w:val="Heading1"/>
        <w:rPr>
          <w:noProof/>
          <w:lang w:val="en-GB" w:eastAsia="en-GB"/>
        </w:rPr>
      </w:pPr>
      <w:r w:rsidRPr="003A021D">
        <w:rPr>
          <w:noProof/>
          <w:lang w:val="en-GB" w:eastAsia="en-GB"/>
        </w:rPr>
        <w:t>Wall and floor tiling</w:t>
      </w:r>
    </w:p>
    <w:p w:rsidR="00D16AA5" w:rsidRPr="003A021D" w:rsidRDefault="00D16AA5" w:rsidP="00D16AA5">
      <w:pPr>
        <w:pStyle w:val="Heading1"/>
        <w:rPr>
          <w:noProof/>
          <w:lang w:val="en-GB" w:eastAsia="en-GB"/>
        </w:rPr>
      </w:pPr>
      <w:r w:rsidRPr="003A021D">
        <w:rPr>
          <w:noProof/>
          <w:lang w:val="en-GB" w:eastAsia="en-GB"/>
        </w:rPr>
        <w:t>Bathrooms, En suites &amp; WCs</w:t>
      </w:r>
    </w:p>
    <w:p w:rsidR="00D16AA5" w:rsidRDefault="00D16AA5" w:rsidP="00D16AA5">
      <w:pPr>
        <w:rPr>
          <w:noProof/>
          <w:lang w:val="en-GB" w:eastAsia="en-GB"/>
        </w:rPr>
      </w:pPr>
      <w:r w:rsidRPr="003A021D">
        <w:rPr>
          <w:noProof/>
          <w:lang w:val="en-GB" w:eastAsia="en-GB"/>
        </w:rPr>
        <w:t>Whilst the choice of wall tiling is entirely your own, we recommend that you consider the size of individual tiles when considering locations, as this may have an effect on both the visual appearance, and also the need for</w:t>
      </w:r>
      <w:r>
        <w:rPr>
          <w:noProof/>
          <w:lang w:val="en-GB" w:eastAsia="en-GB"/>
        </w:rPr>
        <w:t xml:space="preserve"> ‘cut’ tiles upon installation. </w:t>
      </w:r>
    </w:p>
    <w:p w:rsidR="00D16AA5" w:rsidRPr="003A021D" w:rsidRDefault="00D16AA5" w:rsidP="00D16AA5">
      <w:pPr>
        <w:rPr>
          <w:noProof/>
          <w:lang w:val="en-GB" w:eastAsia="en-GB"/>
        </w:rPr>
      </w:pPr>
      <w:r w:rsidRPr="003A021D">
        <w:rPr>
          <w:noProof/>
          <w:lang w:val="en-GB" w:eastAsia="en-GB"/>
        </w:rPr>
        <w:t>Where orientation is not specifically confirmed on your colour choice requests, these will be fitted ‘portrait’ to bathrooms/en suites, where applicable.</w:t>
      </w:r>
      <w:r>
        <w:rPr>
          <w:noProof/>
          <w:lang w:val="en-GB" w:eastAsia="en-GB"/>
        </w:rPr>
        <w:t xml:space="preserve"> This may have an effect on the visual appearance, as noted above.</w:t>
      </w:r>
    </w:p>
    <w:p w:rsidR="00D16AA5" w:rsidRPr="003A021D" w:rsidRDefault="00D16AA5" w:rsidP="00D16AA5">
      <w:pPr>
        <w:rPr>
          <w:noProof/>
          <w:lang w:val="en-GB" w:eastAsia="en-GB"/>
        </w:rPr>
      </w:pPr>
      <w:r w:rsidRPr="003A021D">
        <w:rPr>
          <w:noProof/>
          <w:lang w:val="en-GB" w:eastAsia="en-GB"/>
        </w:rPr>
        <w:t>N.B. Whilst all floor</w:t>
      </w:r>
      <w:r>
        <w:rPr>
          <w:noProof/>
          <w:lang w:val="en-GB" w:eastAsia="en-GB"/>
        </w:rPr>
        <w:t xml:space="preserve"> (available as an upgrade through your Extras)</w:t>
      </w:r>
      <w:r w:rsidRPr="003A021D">
        <w:rPr>
          <w:noProof/>
          <w:lang w:val="en-GB" w:eastAsia="en-GB"/>
        </w:rPr>
        <w:t xml:space="preserve"> tiles listed are suitable for general internal floor use, further advice must be sought with regard to slip ratings if these are to be installed in a ‘wet’ floor environment.</w:t>
      </w:r>
    </w:p>
    <w:p w:rsidR="00D16AA5" w:rsidRPr="003A021D" w:rsidRDefault="00D16AA5" w:rsidP="00D16AA5">
      <w:pPr>
        <w:pStyle w:val="Heading1"/>
        <w:rPr>
          <w:noProof/>
          <w:lang w:val="en-GB" w:eastAsia="en-GB"/>
        </w:rPr>
      </w:pPr>
      <w:r>
        <w:rPr>
          <w:noProof/>
          <w:lang w:val="en-GB" w:eastAsia="en-GB"/>
        </w:rPr>
        <w:t xml:space="preserve">Standard range wall tiling </w:t>
      </w:r>
      <w:r w:rsidRPr="003A021D">
        <w:rPr>
          <w:rFonts w:ascii="Open Sans" w:hAnsi="Open Sans"/>
          <w:noProof/>
          <w:color w:val="0000FF"/>
          <w:lang w:val="en-GB" w:eastAsia="en-GB"/>
        </w:rPr>
        <w:drawing>
          <wp:inline distT="0" distB="0" distL="0" distR="0" wp14:anchorId="554F50DA" wp14:editId="5EDD9E53">
            <wp:extent cx="961200" cy="108000"/>
            <wp:effectExtent l="0" t="0" r="0" b="6350"/>
            <wp:docPr id="504" name="Picture 504" descr="PORCELANOS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D16AA5" w:rsidRPr="003A021D" w:rsidTr="007A6B24">
        <w:trPr>
          <w:tblHeader/>
        </w:trPr>
        <w:tc>
          <w:tcPr>
            <w:tcW w:w="2835"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Range/Colour</w:t>
            </w:r>
          </w:p>
        </w:tc>
        <w:tc>
          <w:tcPr>
            <w:tcW w:w="993" w:type="dxa"/>
            <w:tcMar>
              <w:left w:w="0" w:type="dxa"/>
              <w:right w:w="0" w:type="dxa"/>
            </w:tcMar>
            <w:vAlign w:val="center"/>
          </w:tcPr>
          <w:p w:rsidR="00D16AA5" w:rsidRPr="003A021D" w:rsidRDefault="00D16AA5" w:rsidP="007A6B24">
            <w:pPr>
              <w:pStyle w:val="BespokeTable"/>
            </w:pPr>
            <w:r w:rsidRPr="003A021D">
              <w:t>Tile size</w:t>
            </w:r>
          </w:p>
        </w:tc>
        <w:tc>
          <w:tcPr>
            <w:tcW w:w="1559" w:type="dxa"/>
            <w:tcMar>
              <w:left w:w="0" w:type="dxa"/>
              <w:right w:w="0" w:type="dxa"/>
            </w:tcMar>
            <w:vAlign w:val="center"/>
          </w:tcPr>
          <w:p w:rsidR="00D16AA5" w:rsidRPr="003A021D" w:rsidRDefault="00D16AA5" w:rsidP="007A6B24">
            <w:pPr>
              <w:pStyle w:val="BespokeTable"/>
            </w:pPr>
            <w:r w:rsidRPr="003A021D">
              <w:t>Trim (not in Utility rooms/cupboards)</w:t>
            </w:r>
          </w:p>
        </w:tc>
        <w:tc>
          <w:tcPr>
            <w:tcW w:w="1276" w:type="dxa"/>
            <w:tcMar>
              <w:left w:w="0" w:type="dxa"/>
              <w:right w:w="0" w:type="dxa"/>
            </w:tcMar>
            <w:vAlign w:val="center"/>
          </w:tcPr>
          <w:p w:rsidR="00D16AA5" w:rsidRPr="003A021D" w:rsidRDefault="00D16AA5"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Upgrade Floor Tile (recommended)</w:t>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Park Lineal Gris</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70FBBE7" wp14:editId="31A88062">
                  <wp:extent cx="903600" cy="540000"/>
                  <wp:effectExtent l="38100" t="38100" r="30480" b="31750"/>
                  <wp:docPr id="506" name="Picture 506" descr="http://www.porcelanosa.com/finder/resources/img/high/100157376.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6.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165DE7" w:rsidRDefault="00D16AA5"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285205FF" wp14:editId="6DBCCBAB">
                      <wp:extent cx="540000" cy="180000"/>
                      <wp:effectExtent l="0" t="0" r="0" b="0"/>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31492" id="Rectangle 54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yb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LhCbJt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Park Gris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EDE5C9F" wp14:editId="3394498E">
                  <wp:extent cx="540000" cy="540000"/>
                  <wp:effectExtent l="0" t="0" r="0" b="0"/>
                  <wp:docPr id="508" name="Picture 508" descr="http://www.porcelanosa.com/finder/resources/img/high/100157370_001.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70_00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lastRenderedPageBreak/>
              <w:t>Jersey Nieve</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5AD6A7EC" wp14:editId="77F4F2AE">
                  <wp:extent cx="903600" cy="540000"/>
                  <wp:effectExtent l="38100" t="38100" r="30480" b="31750"/>
                  <wp:docPr id="510" name="Picture 510" descr="http://www.porcelanosa.com/finder/resources/img/high/1001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0B0EF746" wp14:editId="5830E7DC">
                  <wp:extent cx="540000" cy="180000"/>
                  <wp:effectExtent l="0" t="0" r="0" b="0"/>
                  <wp:docPr id="549" name="Pictur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Bali Nieve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73BBBEF" wp14:editId="79A5B7EE">
                  <wp:extent cx="540000" cy="540000"/>
                  <wp:effectExtent l="0" t="0" r="0" b="0"/>
                  <wp:docPr id="512" name="Picture 51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Jersey Mix</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58E2C2E" wp14:editId="1A41D155">
                  <wp:extent cx="903600" cy="540000"/>
                  <wp:effectExtent l="38100" t="38100" r="30480" b="31750"/>
                  <wp:docPr id="514" name="Jersey Mix" descr="http://www.porcelanosa.com/finder/resources/img/high/1001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0516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Gris (grey</w:t>
            </w:r>
            <w:r w:rsidRPr="003A021D">
              <w:t>)</w:t>
            </w:r>
          </w:p>
          <w:p w:rsidR="00D16AA5" w:rsidRPr="003A021D" w:rsidRDefault="00D16AA5" w:rsidP="007A6B24">
            <w:pPr>
              <w:pStyle w:val="BespokeTable"/>
            </w:pPr>
            <w:r>
              <mc:AlternateContent>
                <mc:Choice Requires="wps">
                  <w:drawing>
                    <wp:inline distT="0" distB="0" distL="0" distR="0" wp14:anchorId="6A085D94" wp14:editId="5DFADD57">
                      <wp:extent cx="540000" cy="180000"/>
                      <wp:effectExtent l="0" t="0" r="0" b="0"/>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24D741" id="Rectangle 54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J0UgBR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Bali Nieve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C0A45FE" wp14:editId="312C16FD">
                  <wp:extent cx="540000" cy="540000"/>
                  <wp:effectExtent l="0" t="0" r="0" b="0"/>
                  <wp:docPr id="22" name="Picture 22" descr="http://www.porcelanosa.com/finder/resources/img/high/1001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43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Shine Dark</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37AA92D" wp14:editId="13B8DED8">
                  <wp:extent cx="540000" cy="903600"/>
                  <wp:effectExtent l="46990" t="29210" r="40640" b="40640"/>
                  <wp:docPr id="23" name="Picture 23" descr="http://www.porcelanosa.com/product_finder/resources/img/high/1000846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porcelanosa.com/product_finder/resources/img/high/100084617.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tx1">
                                <a:lumMod val="75000"/>
                                <a:lumOff val="2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200x333mm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Antracita</w:t>
            </w:r>
          </w:p>
          <w:p w:rsidR="00D16AA5" w:rsidRPr="003A021D" w:rsidRDefault="00D16AA5" w:rsidP="007A6B24">
            <w:pPr>
              <w:pStyle w:val="BespokeTable"/>
            </w:pPr>
            <w:r w:rsidRPr="00D41227">
              <w:drawing>
                <wp:inline distT="0" distB="0" distL="0" distR="0" wp14:anchorId="3649C07D" wp14:editId="466A41D8">
                  <wp:extent cx="540000" cy="180000"/>
                  <wp:effectExtent l="0" t="0" r="0" b="0"/>
                  <wp:docPr id="547" name="Pictur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t>Ferroker</w:t>
            </w:r>
          </w:p>
          <w:p w:rsidR="00D16AA5" w:rsidRDefault="00D16AA5" w:rsidP="007A6B24">
            <w:pPr>
              <w:pStyle w:val="BespokeTable"/>
            </w:pPr>
            <w:r>
              <w:t>(443x443mm)</w:t>
            </w:r>
          </w:p>
          <w:p w:rsidR="00D16AA5" w:rsidRPr="003A021D" w:rsidRDefault="00D16AA5" w:rsidP="007A6B24">
            <w:pPr>
              <w:pStyle w:val="BespokeTable"/>
            </w:pPr>
            <w:r>
              <w:t>Grout = Antracita</w:t>
            </w:r>
          </w:p>
        </w:tc>
        <w:tc>
          <w:tcPr>
            <w:tcW w:w="850"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56CCB6A" wp14:editId="69C49A71">
                  <wp:extent cx="540000" cy="540000"/>
                  <wp:effectExtent l="0" t="0" r="0" b="0"/>
                  <wp:docPr id="585" name="Picture 585"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celanosa.com/product_finder/resources/img/high/100161750.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Shine Aluminio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665C17C" wp14:editId="78BC831E">
                  <wp:extent cx="540000" cy="903600"/>
                  <wp:effectExtent l="46990" t="29210" r="40640" b="40640"/>
                  <wp:docPr id="24" name="Picture 24" descr="http://www.porcelanosa.com/product_finder/resources/img/high/1000858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porcelanosa.com/product_finder/resources/img/high/10008582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7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200x333mm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Manhattan</w:t>
            </w:r>
          </w:p>
          <w:p w:rsidR="00D16AA5" w:rsidRDefault="00D16AA5" w:rsidP="007A6B24">
            <w:pPr>
              <w:autoSpaceDE w:val="0"/>
              <w:autoSpaceDN w:val="0"/>
              <w:adjustRightInd w:val="0"/>
              <w:rPr>
                <w:rFonts w:ascii="Times New Roman" w:hAnsi="Times New Roman"/>
                <w:lang w:val="en-GB"/>
              </w:rPr>
            </w:pPr>
            <w:r>
              <w:rPr>
                <w:rFonts w:ascii="Times New Roman" w:hAnsi="Times New Roman"/>
                <w:noProof/>
                <w:lang w:val="en-GB" w:eastAsia="en-GB"/>
              </w:rPr>
              <mc:AlternateContent>
                <mc:Choice Requires="wps">
                  <w:drawing>
                    <wp:inline distT="0" distB="0" distL="0" distR="0" wp14:anchorId="72FF0444" wp14:editId="3C5393F9">
                      <wp:extent cx="540000" cy="180000"/>
                      <wp:effectExtent l="0" t="0" r="0" b="0"/>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13F96F" id="Rectangle 54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HGnUKXACAADnBAAADgAAAAAAAAAAAAAAAAAu&#10;AgAAZHJzL2Uyb0RvYy54bWxQSwECLQAUAAYACAAAACEAtiO+hNkAAAADAQAADwAAAAAAAAAAAAAA&#10;AADKBAAAZHJzL2Rvd25yZXYueG1sUEsFBgAAAAAEAAQA8wAAANAFAAAAAA==&#10;" fillcolor="#b3b4b7" stroked="f">
                      <v:path arrowok="t"/>
                      <w10:anchorlock/>
                    </v:rect>
                  </w:pict>
                </mc:Fallback>
              </mc:AlternateContent>
            </w:r>
          </w:p>
          <w:p w:rsidR="00D16AA5" w:rsidRPr="003A021D" w:rsidRDefault="00D16AA5" w:rsidP="007A6B24">
            <w:pPr>
              <w:pStyle w:val="BespokeTable"/>
            </w:pPr>
          </w:p>
        </w:tc>
        <w:tc>
          <w:tcPr>
            <w:tcW w:w="1559" w:type="dxa"/>
            <w:tcBorders>
              <w:right w:val="nil"/>
            </w:tcBorders>
            <w:tcMar>
              <w:left w:w="0" w:type="dxa"/>
              <w:right w:w="0" w:type="dxa"/>
            </w:tcMar>
            <w:vAlign w:val="center"/>
          </w:tcPr>
          <w:p w:rsidR="00D16AA5" w:rsidRDefault="00D16AA5" w:rsidP="007A6B24">
            <w:pPr>
              <w:pStyle w:val="BespokeTable"/>
            </w:pPr>
            <w:r>
              <w:t>Ferroker Aluminio</w:t>
            </w:r>
          </w:p>
          <w:p w:rsidR="00D16AA5" w:rsidRDefault="00D16AA5" w:rsidP="007A6B24">
            <w:pPr>
              <w:pStyle w:val="BespokeTable"/>
            </w:pPr>
            <w:r>
              <w:t>(443x443mm)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6D608741" wp14:editId="2B31B39D">
                  <wp:extent cx="540000" cy="540000"/>
                  <wp:effectExtent l="0" t="0" r="0" b="0"/>
                  <wp:docPr id="589" name="Picture 589"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16235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Jap</w:t>
            </w:r>
            <w:r w:rsidRPr="003A021D">
              <w:t>an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CC45033" wp14:editId="024576EB">
                  <wp:extent cx="903600" cy="540000"/>
                  <wp:effectExtent l="38100" t="38100" r="30480" b="31750"/>
                  <wp:docPr id="525" name="Picture 525" descr="http://www.porcelanosa.com/finder/resources/img/high/10016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3DEFC64D" wp14:editId="329742E8">
                  <wp:extent cx="540000" cy="180000"/>
                  <wp:effectExtent l="0" t="0" r="0" b="0"/>
                  <wp:docPr id="550" name="Pictur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Japan Blanco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FEE7AF8" wp14:editId="2AF0813E">
                  <wp:extent cx="540000" cy="540000"/>
                  <wp:effectExtent l="0" t="0" r="0" b="0"/>
                  <wp:docPr id="527" name="Picture 527" descr="http://www.porcelanosa.com/finder/resources/img/high/10014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40546.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Japan Marine</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79AF8D2" wp14:editId="3F486D33">
                  <wp:extent cx="903600" cy="540000"/>
                  <wp:effectExtent l="38100" t="38100" r="30480" b="31750"/>
                  <wp:docPr id="529" name="Picture 529" descr="http://www.porcelanosa.com/finder/resources/img/high/10016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037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Cemento (cement grey)</w:t>
            </w:r>
          </w:p>
          <w:p w:rsidR="00D16AA5" w:rsidRPr="003A021D" w:rsidRDefault="00D16AA5" w:rsidP="007A6B24">
            <w:pPr>
              <w:pStyle w:val="BespokeTable"/>
            </w:pPr>
            <w:r w:rsidRPr="00995136">
              <w:drawing>
                <wp:inline distT="0" distB="0" distL="0" distR="0" wp14:anchorId="5892205B" wp14:editId="78F0334C">
                  <wp:extent cx="540000" cy="180000"/>
                  <wp:effectExtent l="0" t="0" r="0" b="0"/>
                  <wp:docPr id="551" name="Pictur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Japan Marine (443x443mm)</w:t>
            </w:r>
          </w:p>
          <w:p w:rsidR="00D16AA5" w:rsidRPr="003A021D" w:rsidRDefault="00D16AA5" w:rsidP="007A6B24">
            <w:pPr>
              <w:pStyle w:val="BespokeTable"/>
            </w:pPr>
            <w:r>
              <w:t>Grout = Cemento</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1ECEE8F" wp14:editId="6988B8D7">
                  <wp:extent cx="540000" cy="540000"/>
                  <wp:effectExtent l="0" t="0" r="0" b="0"/>
                  <wp:docPr id="531" name="Picture 531" descr="CERAMIC TILES - JAPAN MARINE 44,3X44,3 - 100140547">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producto0" descr="CERAMIC TILES - JAPAN MARINE 44,3X44,3 - 100140547">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Madgascar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D280897" wp14:editId="43DE65B1">
                  <wp:extent cx="903600" cy="540000"/>
                  <wp:effectExtent l="38100" t="38100" r="30480" b="31750"/>
                  <wp:docPr id="533" name="Picture 533" descr="http://www.porcelanosa.com/finder/resources/img/high/10012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693.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 xml:space="preserve">Blanco </w:t>
            </w:r>
            <w:r w:rsidRPr="003A021D">
              <w:t>(white)</w:t>
            </w:r>
          </w:p>
          <w:p w:rsidR="00D16AA5" w:rsidRPr="003A021D" w:rsidRDefault="00D16AA5" w:rsidP="007A6B24">
            <w:pPr>
              <w:pStyle w:val="BespokeTable"/>
            </w:pPr>
            <w:r w:rsidRPr="00D41227">
              <w:drawing>
                <wp:inline distT="0" distB="0" distL="0" distR="0" wp14:anchorId="45F0132A" wp14:editId="261C0043">
                  <wp:extent cx="540000" cy="180000"/>
                  <wp:effectExtent l="0" t="0" r="0" b="0"/>
                  <wp:docPr id="552" name="Pictur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Madagascar Blanco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B42C131" wp14:editId="6AFA26C7">
                  <wp:extent cx="540000" cy="540000"/>
                  <wp:effectExtent l="0" t="0" r="0" b="0"/>
                  <wp:docPr id="535" name="Picture 535"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Madagascar Natural</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9AE800E" wp14:editId="567351F5">
                  <wp:extent cx="903600" cy="540000"/>
                  <wp:effectExtent l="38100" t="38100" r="30480" b="31750"/>
                  <wp:docPr id="537" name="Picture 537" descr="http://www.porcelanosa.com/finder/resources/img/high/10012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19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211BF8AD" wp14:editId="491FC210">
                      <wp:extent cx="540000" cy="180000"/>
                      <wp:effectExtent l="0" t="0" r="0" b="0"/>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49D29" id="Rectangle 5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CHblz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Madagascar Natural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264C903" wp14:editId="4F8052D4">
                  <wp:extent cx="540000" cy="540000"/>
                  <wp:effectExtent l="0" t="0" r="0" b="0"/>
                  <wp:docPr id="539" name="Picture 539"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Beige</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8F66796" wp14:editId="6FF08D6D">
                  <wp:extent cx="540000" cy="903600"/>
                  <wp:effectExtent l="46990" t="29210" r="40640" b="4064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MALAGA GREY..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7A6E87AE" wp14:editId="7D580C6D">
                  <wp:extent cx="540000" cy="180000"/>
                  <wp:effectExtent l="0" t="0" r="0" b="0"/>
                  <wp:docPr id="558"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Grey</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5E1B94B" wp14:editId="2F8E4A4A">
                  <wp:extent cx="540000" cy="903600"/>
                  <wp:effectExtent l="46990" t="29210" r="40640" b="4064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ALAGA GREY..jpg"/>
                          <pic:cNvPicPr/>
                        </pic:nvPicPr>
                        <pic:blipFill>
                          <a:blip r:embed="rId118"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00C4BCC6" wp14:editId="168A9AC6">
                  <wp:extent cx="540000" cy="180000"/>
                  <wp:effectExtent l="0" t="0" r="0" b="0"/>
                  <wp:docPr id="559"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Acero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5E60632A" wp14:editId="32C9214E">
                  <wp:extent cx="540000" cy="903600"/>
                  <wp:effectExtent l="46990" t="29210" r="40640" b="4064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MALAGA ACERO.jpg"/>
                          <pic:cNvPicPr/>
                        </pic:nvPicPr>
                        <pic:blipFill>
                          <a:blip r:embed="rId119"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690F83CD" wp14:editId="134040D8">
                  <wp:extent cx="540000" cy="180000"/>
                  <wp:effectExtent l="0" t="0" r="0" b="0"/>
                  <wp:docPr id="560" name="Pictur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lastRenderedPageBreak/>
              <w:t>Malaga Ocean</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23044B21" wp14:editId="76C2EE5A">
                  <wp:extent cx="540000" cy="903600"/>
                  <wp:effectExtent l="46990" t="29210" r="40640" b="4064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MALAGA OCEAN..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Pr="003A021D" w:rsidRDefault="00D16AA5" w:rsidP="007A6B24">
            <w:pPr>
              <w:pStyle w:val="BespokeTable"/>
            </w:pPr>
            <w:r>
              <w:t>Blanco (white)</w:t>
            </w:r>
            <w:r w:rsidRPr="00D41227">
              <w:t xml:space="preserve"> </w:t>
            </w:r>
            <w:r w:rsidRPr="00D41227">
              <w:drawing>
                <wp:inline distT="0" distB="0" distL="0" distR="0" wp14:anchorId="2F3EE9D5" wp14:editId="1B9D6307">
                  <wp:extent cx="540000" cy="180000"/>
                  <wp:effectExtent l="0" t="0" r="0" b="0"/>
                  <wp:docPr id="561" name="Pictur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Green</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FECC46D" wp14:editId="39389557">
                  <wp:extent cx="540000" cy="903600"/>
                  <wp:effectExtent l="46990" t="29210" r="40640" b="4064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MALAGA GREEN..jpg"/>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Pr="003A021D" w:rsidRDefault="00D16AA5" w:rsidP="007A6B24">
            <w:pPr>
              <w:pStyle w:val="BespokeTable"/>
            </w:pPr>
            <w:r>
              <w:t>Blanco (white)</w:t>
            </w:r>
            <w:r w:rsidRPr="00D41227">
              <w:t xml:space="preserve"> </w:t>
            </w:r>
            <w:r w:rsidRPr="00D41227">
              <w:drawing>
                <wp:inline distT="0" distB="0" distL="0" distR="0" wp14:anchorId="4AC5FB4E" wp14:editId="2846AADE">
                  <wp:extent cx="540000" cy="180000"/>
                  <wp:effectExtent l="0" t="0" r="0" b="0"/>
                  <wp:docPr id="562" name="Pictur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t>Malaga Blanco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A15BDB9" wp14:editId="6F1C2916">
                  <wp:extent cx="540000" cy="903600"/>
                  <wp:effectExtent l="27940" t="10160" r="21590" b="2159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MALAGA WHITE..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26612AC1" wp14:editId="78B1E808">
                  <wp:extent cx="540000" cy="180000"/>
                  <wp:effectExtent l="0" t="0" r="0" b="0"/>
                  <wp:docPr id="563" name="Pictur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Formas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5C1F6467" wp14:editId="3B5BBA08">
                  <wp:extent cx="903600" cy="540000"/>
                  <wp:effectExtent l="38100" t="38100" r="30480" b="31750"/>
                  <wp:docPr id="553" name="Picture 553"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48FC8CFD" wp14:editId="1BB995B6">
                  <wp:extent cx="540000" cy="180000"/>
                  <wp:effectExtent l="0" t="0" r="0" b="0"/>
                  <wp:docPr id="564" name="Pictur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Glaciar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9B12BC1" wp14:editId="5CE84D46">
                  <wp:extent cx="903600" cy="540000"/>
                  <wp:effectExtent l="38100" t="38100" r="30480" b="31750"/>
                  <wp:docPr id="556" name="Picture 556" descr="http://www.porcelanosa.com/finder/resources/img/high/10015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9593.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200x333mm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Pr="003A021D" w:rsidRDefault="00D16AA5" w:rsidP="007A6B24">
            <w:pPr>
              <w:pStyle w:val="BespokeTable"/>
            </w:pPr>
            <w:r w:rsidRPr="003A021D">
              <w:t>Blanco</w:t>
            </w:r>
            <w:r>
              <w:t xml:space="preserve"> </w:t>
            </w:r>
            <w:r w:rsidRPr="003A021D">
              <w:t>(white)</w:t>
            </w:r>
            <w:r w:rsidRPr="00D41227">
              <w:t xml:space="preserve"> </w:t>
            </w:r>
            <w:r w:rsidRPr="00D41227">
              <w:drawing>
                <wp:inline distT="0" distB="0" distL="0" distR="0" wp14:anchorId="56E95F2E" wp14:editId="51F53F00">
                  <wp:extent cx="540000" cy="180000"/>
                  <wp:effectExtent l="0" t="0" r="0" b="0"/>
                  <wp:docPr id="565" name="Pictur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1020"/>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Monaco Brillo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87ED44B" wp14:editId="44A30D4C">
                  <wp:extent cx="849600" cy="540000"/>
                  <wp:effectExtent l="38100" t="38100" r="46355" b="31750"/>
                  <wp:docPr id="567" name="Picture 567" descr="U:\unionsquare.scotia-homes.co.uk\Monaco B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unionsquare.scotia-homes.co.uk\Monaco Brillo.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49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200x316mm</w:t>
            </w:r>
          </w:p>
        </w:tc>
        <w:tc>
          <w:tcPr>
            <w:tcW w:w="1559" w:type="dxa"/>
            <w:tcMar>
              <w:left w:w="0" w:type="dxa"/>
              <w:right w:w="0" w:type="dxa"/>
            </w:tcMar>
            <w:vAlign w:val="center"/>
          </w:tcPr>
          <w:p w:rsidR="00D16AA5" w:rsidRPr="003A021D" w:rsidRDefault="00D16AA5" w:rsidP="007A6B24">
            <w:pPr>
              <w:pStyle w:val="BespokeTable"/>
            </w:pPr>
            <w:r w:rsidRPr="003A021D">
              <w:t>10.0mm White</w:t>
            </w:r>
          </w:p>
        </w:tc>
        <w:tc>
          <w:tcPr>
            <w:tcW w:w="1276" w:type="dxa"/>
            <w:tcMar>
              <w:left w:w="0" w:type="dxa"/>
              <w:right w:w="0" w:type="dxa"/>
            </w:tcMar>
            <w:vAlign w:val="center"/>
          </w:tcPr>
          <w:p w:rsidR="00D16AA5" w:rsidRDefault="00D16AA5" w:rsidP="007A6B24">
            <w:pPr>
              <w:pStyle w:val="BespokeTable"/>
            </w:pPr>
            <w:r w:rsidRPr="003A021D">
              <w:t>Blanco</w:t>
            </w:r>
            <w:r>
              <w:t xml:space="preserve"> </w:t>
            </w:r>
            <w:r w:rsidRPr="003A021D">
              <w:t>(white)</w:t>
            </w:r>
          </w:p>
          <w:p w:rsidR="00D16AA5" w:rsidRPr="003A021D" w:rsidRDefault="00D16AA5" w:rsidP="007A6B24">
            <w:pPr>
              <w:pStyle w:val="BespokeTable"/>
            </w:pPr>
            <w:r w:rsidRPr="00D41227">
              <w:drawing>
                <wp:inline distT="0" distB="0" distL="0" distR="0" wp14:anchorId="3E420476" wp14:editId="05B1F345">
                  <wp:extent cx="540000" cy="180000"/>
                  <wp:effectExtent l="0" t="0" r="0" b="0"/>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bl>
    <w:p w:rsidR="00D16AA5" w:rsidRPr="003A021D" w:rsidRDefault="00D16AA5" w:rsidP="00D16AA5">
      <w:pPr>
        <w:pStyle w:val="Heading1"/>
        <w:rPr>
          <w:noProof/>
          <w:lang w:val="en-GB" w:eastAsia="en-GB"/>
        </w:rPr>
      </w:pPr>
      <w:r>
        <w:rPr>
          <w:noProof/>
          <w:lang w:val="en-GB" w:eastAsia="en-GB"/>
        </w:rPr>
        <w:t xml:space="preserve">Upgrade range wall tiling </w:t>
      </w:r>
      <w:r w:rsidRPr="003A021D">
        <w:rPr>
          <w:rFonts w:ascii="Open Sans" w:hAnsi="Open Sans"/>
          <w:noProof/>
          <w:color w:val="0000FF"/>
          <w:lang w:val="en-GB" w:eastAsia="en-GB"/>
        </w:rPr>
        <w:drawing>
          <wp:inline distT="0" distB="0" distL="0" distR="0" wp14:anchorId="16CE4DB9" wp14:editId="038879C4">
            <wp:extent cx="961200" cy="108000"/>
            <wp:effectExtent l="0" t="0" r="0" b="6350"/>
            <wp:docPr id="572" name="Picture 572" descr="PORCELANOS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D16AA5" w:rsidRPr="003A021D" w:rsidRDefault="00D16AA5" w:rsidP="00D16AA5">
      <w:pPr>
        <w:rPr>
          <w:noProof/>
          <w:lang w:val="en-GB" w:eastAsia="en-GB"/>
        </w:rPr>
      </w:pPr>
      <w:r w:rsidRPr="003A021D">
        <w:rPr>
          <w:noProof/>
          <w:lang w:val="en-GB" w:eastAsia="en-GB"/>
        </w:rPr>
        <w:t>These tiles are available at extra ch</w:t>
      </w:r>
      <w:r>
        <w:rPr>
          <w:noProof/>
          <w:lang w:val="en-GB" w:eastAsia="en-GB"/>
        </w:rPr>
        <w:t>arge through your client Extras</w:t>
      </w:r>
      <w:r w:rsidRPr="003A021D">
        <w:rPr>
          <w:noProof/>
          <w:lang w:val="en-GB" w:eastAsia="en-GB"/>
        </w:rPr>
        <w:t xml:space="preserve"> and different choices may vary in price, please see your Sales Adviser for further information.</w:t>
      </w:r>
    </w:p>
    <w:tbl>
      <w:tblPr>
        <w:tblStyle w:val="TableGrid"/>
        <w:tblW w:w="9072" w:type="dxa"/>
        <w:tblInd w:w="-5" w:type="dxa"/>
        <w:tblLayout w:type="fixed"/>
        <w:tblCellMar>
          <w:left w:w="0" w:type="dxa"/>
          <w:right w:w="0" w:type="dxa"/>
        </w:tblCellMar>
        <w:tblLook w:val="04A0" w:firstRow="1" w:lastRow="0" w:firstColumn="1" w:lastColumn="0" w:noHBand="0" w:noVBand="1"/>
      </w:tblPr>
      <w:tblGrid>
        <w:gridCol w:w="1134"/>
        <w:gridCol w:w="1701"/>
        <w:gridCol w:w="993"/>
        <w:gridCol w:w="1559"/>
        <w:gridCol w:w="1276"/>
        <w:gridCol w:w="1559"/>
        <w:gridCol w:w="850"/>
      </w:tblGrid>
      <w:tr w:rsidR="00D16AA5" w:rsidRPr="003A021D" w:rsidTr="007A6B24">
        <w:trPr>
          <w:trHeight w:val="624"/>
          <w:tblHeader/>
        </w:trPr>
        <w:tc>
          <w:tcPr>
            <w:tcW w:w="2835"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Range/Colour</w:t>
            </w:r>
          </w:p>
        </w:tc>
        <w:tc>
          <w:tcPr>
            <w:tcW w:w="993" w:type="dxa"/>
            <w:tcMar>
              <w:left w:w="0" w:type="dxa"/>
              <w:right w:w="0" w:type="dxa"/>
            </w:tcMar>
            <w:vAlign w:val="center"/>
          </w:tcPr>
          <w:p w:rsidR="00D16AA5" w:rsidRPr="003A021D" w:rsidRDefault="00D16AA5" w:rsidP="007A6B24">
            <w:pPr>
              <w:pStyle w:val="BespokeTable"/>
            </w:pPr>
            <w:r w:rsidRPr="003A021D">
              <w:t>Tile size</w:t>
            </w:r>
          </w:p>
        </w:tc>
        <w:tc>
          <w:tcPr>
            <w:tcW w:w="1559" w:type="dxa"/>
            <w:tcMar>
              <w:left w:w="0" w:type="dxa"/>
              <w:right w:w="0" w:type="dxa"/>
            </w:tcMar>
            <w:vAlign w:val="center"/>
          </w:tcPr>
          <w:p w:rsidR="00D16AA5" w:rsidRPr="003A021D" w:rsidRDefault="00D16AA5" w:rsidP="007A6B24">
            <w:pPr>
              <w:pStyle w:val="BespokeTable"/>
            </w:pPr>
            <w:r w:rsidRPr="003A021D">
              <w:t>Trim (not in Utility rooms/cupboards)</w:t>
            </w:r>
          </w:p>
        </w:tc>
        <w:tc>
          <w:tcPr>
            <w:tcW w:w="1276" w:type="dxa"/>
            <w:tcMar>
              <w:left w:w="0" w:type="dxa"/>
              <w:right w:w="0" w:type="dxa"/>
            </w:tcMar>
            <w:vAlign w:val="center"/>
          </w:tcPr>
          <w:p w:rsidR="00D16AA5" w:rsidRPr="003A021D" w:rsidRDefault="00D16AA5" w:rsidP="007A6B24">
            <w:pPr>
              <w:pStyle w:val="BespokeTable"/>
            </w:pPr>
            <w:r w:rsidRPr="003A021D">
              <w:t>Grout/Sealant</w:t>
            </w:r>
          </w:p>
        </w:tc>
        <w:tc>
          <w:tcPr>
            <w:tcW w:w="2409" w:type="dxa"/>
            <w:gridSpan w:val="2"/>
            <w:tcBorders>
              <w:bottom w:val="single" w:sz="4" w:space="0" w:color="auto"/>
            </w:tcBorders>
            <w:tcMar>
              <w:left w:w="0" w:type="dxa"/>
              <w:right w:w="0" w:type="dxa"/>
            </w:tcMar>
            <w:vAlign w:val="center"/>
          </w:tcPr>
          <w:p w:rsidR="00D16AA5" w:rsidRPr="003A021D" w:rsidRDefault="00D16AA5" w:rsidP="007A6B24">
            <w:pPr>
              <w:pStyle w:val="BespokeTable"/>
            </w:pPr>
            <w:r w:rsidRPr="003A021D">
              <w:t>Upgrade Floor Tile (recommended)</w:t>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Retro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5B41997" wp14:editId="094670FA">
                  <wp:extent cx="903600" cy="540000"/>
                  <wp:effectExtent l="38100" t="38100" r="30480" b="31750"/>
                  <wp:docPr id="574" name="Retro Blanco" descr="http://www.porcelanosa.com/finder/resources/img/high/100000837.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00083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100x200mm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Pr="00995136" w:rsidRDefault="00D16AA5" w:rsidP="007A6B24">
            <w:pPr>
              <w:pStyle w:val="BespokeTable"/>
            </w:pPr>
            <w:r w:rsidRPr="00D41227">
              <w:drawing>
                <wp:inline distT="0" distB="0" distL="0" distR="0" wp14:anchorId="6E68E65B" wp14:editId="495A3276">
                  <wp:extent cx="540000" cy="180000"/>
                  <wp:effectExtent l="0" t="0" r="0" b="0"/>
                  <wp:docPr id="569" name="Pictur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Calpe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44EA705" wp14:editId="786A2F99">
                  <wp:extent cx="903600" cy="540000"/>
                  <wp:effectExtent l="38100" t="38100" r="30480" b="31750"/>
                  <wp:docPr id="577" name="Calpe Blanco" descr="http://www.porcelanosa.com/finder/resources/img/high/10017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7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75x300mm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Pr="003A021D" w:rsidRDefault="00D16AA5" w:rsidP="007A6B24">
            <w:pPr>
              <w:pStyle w:val="BespokeTable"/>
            </w:pPr>
            <w:r w:rsidRPr="00D41227">
              <w:drawing>
                <wp:inline distT="0" distB="0" distL="0" distR="0" wp14:anchorId="1CB0F70C" wp14:editId="4C024194">
                  <wp:extent cx="540000" cy="180000"/>
                  <wp:effectExtent l="0" t="0" r="0" b="0"/>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Calpe Seagreen</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0D9AA9C7" wp14:editId="016FF710">
                  <wp:extent cx="903600" cy="540000"/>
                  <wp:effectExtent l="38100" t="38100" r="30480" b="31750"/>
                  <wp:docPr id="580" name="Calpe Seagreen" descr="http://www.porcelanosa.com/finder/resources/img/high/10017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3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75x300mm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w:rPr>
                <w:rFonts w:ascii="Times New Roman" w:hAnsi="Times New Roman"/>
              </w:rPr>
              <mc:AlternateContent>
                <mc:Choice Requires="wps">
                  <w:drawing>
                    <wp:inline distT="0" distB="0" distL="0" distR="0" wp14:anchorId="3F65C407" wp14:editId="3E1E289F">
                      <wp:extent cx="540000" cy="180000"/>
                      <wp:effectExtent l="0" t="0" r="0" b="0"/>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0FD27" id="Rectangle 573"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AU36LJvAgAA5wQAAA4AAAAAAAAAAAAAAAAALgIA&#10;AGRycy9lMm9Eb2MueG1sUEsBAi0AFAAGAAgAAAAhAP5LxejYAAAAAwEAAA8AAAAAAAAAAAAAAAAA&#10;yQQAAGRycy9kb3ducmV2LnhtbFBLBQYAAAAABAAEAPMAAADOBQAAAAA=&#10;" fillcolor="#dfdfdc" stroked="f">
                      <v:path arrowok="t"/>
                      <w10:anchorlock/>
                    </v:rect>
                  </w:pict>
                </mc:Fallback>
              </mc:AlternateContent>
            </w:r>
            <w:r w:rsidRPr="003A021D">
              <w:t xml:space="preserve"> </w:t>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Calpe Warm Grey</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2609262B" wp14:editId="480A0142">
                  <wp:extent cx="903600" cy="540000"/>
                  <wp:effectExtent l="38100" t="38100" r="30480" b="31750"/>
                  <wp:docPr id="583" name="Picture 583" descr="http://www.porcelanosa.com/finder/resources/img/high/10017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448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75x300mm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Blanco(white)</w:t>
            </w:r>
          </w:p>
          <w:p w:rsidR="00D16AA5" w:rsidRPr="003A021D" w:rsidRDefault="00D16AA5" w:rsidP="007A6B24">
            <w:pPr>
              <w:pStyle w:val="BespokeTable"/>
            </w:pPr>
            <w:r w:rsidRPr="00D41227">
              <w:drawing>
                <wp:inline distT="0" distB="0" distL="0" distR="0" wp14:anchorId="42DF1F50" wp14:editId="04C10DD8">
                  <wp:extent cx="540000" cy="180000"/>
                  <wp:effectExtent l="0" t="0" r="0" b="0"/>
                  <wp:docPr id="571" name="Pictur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9072" w:type="dxa"/>
            <w:gridSpan w:val="7"/>
            <w:tcMar>
              <w:left w:w="0" w:type="dxa"/>
              <w:right w:w="0" w:type="dxa"/>
            </w:tcMar>
            <w:vAlign w:val="center"/>
          </w:tcPr>
          <w:p w:rsidR="00D16AA5" w:rsidRPr="009958C7" w:rsidRDefault="00D16AA5" w:rsidP="007A6B24">
            <w:pPr>
              <w:pStyle w:val="Style1"/>
            </w:pPr>
            <w:r w:rsidRPr="009958C7">
              <w:lastRenderedPageBreak/>
              <w:t>Retro Blanco, Calpe Blanco, Calpe Seagreen and Calpe Warm Grey tiles above will be fitted in brick-bond format</w:t>
            </w:r>
            <w:r>
              <w:t>.</w:t>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Nimbus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D3CB968" wp14:editId="1DA1D5DA">
                  <wp:extent cx="903600" cy="540000"/>
                  <wp:effectExtent l="38100" t="38100" r="30480" b="31750"/>
                  <wp:docPr id="586" name="Picture 586" descr="Nimbus Blanco 44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Nimbus Blanco 446X3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w:t>
            </w:r>
            <w:r w:rsidRPr="003A021D">
              <w:t>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Blanco(white)</w:t>
            </w:r>
          </w:p>
          <w:p w:rsidR="00D16AA5" w:rsidRPr="003A021D" w:rsidRDefault="00D16AA5" w:rsidP="007A6B24">
            <w:pPr>
              <w:pStyle w:val="BespokeTable"/>
            </w:pPr>
            <w:r w:rsidRPr="00D41227">
              <w:drawing>
                <wp:inline distT="0" distB="0" distL="0" distR="0" wp14:anchorId="6495C477" wp14:editId="609EF2E1">
                  <wp:extent cx="540000" cy="180000"/>
                  <wp:effectExtent l="0" t="0" r="0" b="0"/>
                  <wp:docPr id="576" name="Pictur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rsidRPr="003A021D">
              <w:t>Nimbus Blanco (333x333mm)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CD87FEC" wp14:editId="28B066F0">
                  <wp:extent cx="540000" cy="540000"/>
                  <wp:effectExtent l="0" t="0" r="0" b="0"/>
                  <wp:docPr id="588" name="Picture 588" descr="Nimbus Blanco 446X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imbus Blanco 446X3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China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269D5BD" wp14:editId="01397141">
                  <wp:extent cx="903600" cy="540000"/>
                  <wp:effectExtent l="38100" t="38100" r="30480" b="31750"/>
                  <wp:docPr id="590" name="Picture 590" descr="http://www.porcelanosa.com/finder/resources/img/high/10015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410.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Pr="003A021D" w:rsidRDefault="00D16AA5" w:rsidP="007A6B24">
            <w:pPr>
              <w:pStyle w:val="BespokeTable"/>
            </w:pPr>
            <w:r w:rsidRPr="00D41227">
              <w:drawing>
                <wp:inline distT="0" distB="0" distL="0" distR="0" wp14:anchorId="13BA89EE" wp14:editId="764A3598">
                  <wp:extent cx="540000" cy="180000"/>
                  <wp:effectExtent l="0" t="0" r="0" b="0"/>
                  <wp:docPr id="579" name="Pictur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r w:rsidRPr="003A021D">
              <w:t xml:space="preserve"> </w:t>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Marmol Carrara Blanco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17F6EE29" wp14:editId="771B6658">
                  <wp:extent cx="540000" cy="903600"/>
                  <wp:effectExtent l="46990" t="29210" r="40640" b="40640"/>
                  <wp:docPr id="540" name="Picture 540" descr="http://www.porcelanosa.com/product_finder/resources/img/high/1002003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porcelanosa.com/product_finder/resources/img/high/10020037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71323ACC" wp14:editId="2F0695A1">
                  <wp:extent cx="540000" cy="180000"/>
                  <wp:effectExtent l="0" t="0" r="0" b="0"/>
                  <wp:docPr id="582" name="Pictur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t>Carrara Blanco Brillo</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2AA6FC29" wp14:editId="63246CFC">
                  <wp:extent cx="540000" cy="540000"/>
                  <wp:effectExtent l="0" t="0" r="0" b="0"/>
                  <wp:docPr id="541" name="Picture 54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celanosa.com/product_finder/resources/img/high/10013773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Nast Grey</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775F351" wp14:editId="53040FE4">
                  <wp:extent cx="540000" cy="903600"/>
                  <wp:effectExtent l="46990" t="29210" r="40640" b="4064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NAST GREY.jpg"/>
                          <pic:cNvPicPr/>
                        </pic:nvPicPr>
                        <pic:blipFill>
                          <a:blip r:embed="rId135"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Gris (grey)</w:t>
            </w:r>
          </w:p>
          <w:p w:rsidR="00D16AA5" w:rsidRPr="003A021D" w:rsidRDefault="00D16AA5" w:rsidP="007A6B24">
            <w:pPr>
              <w:pStyle w:val="BespokeTable"/>
            </w:pPr>
            <w:r>
              <mc:AlternateContent>
                <mc:Choice Requires="wps">
                  <w:drawing>
                    <wp:inline distT="0" distB="0" distL="0" distR="0" wp14:anchorId="5DE270C6" wp14:editId="530D38B1">
                      <wp:extent cx="540000" cy="180000"/>
                      <wp:effectExtent l="0" t="0" r="0" b="0"/>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190F4A" id="Rectangle 602"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IdYDnh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t>Nast Grey</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Nast Blanco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3D44B332" wp14:editId="0F9B574A">
                  <wp:extent cx="540000" cy="903600"/>
                  <wp:effectExtent l="46990" t="29210" r="40640" b="4064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NAST BLANCO.jpg"/>
                          <pic:cNvPicPr/>
                        </pic:nvPicPr>
                        <pic:blipFill>
                          <a:blip r:embed="rId136"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Blanco (white)</w:t>
            </w:r>
          </w:p>
          <w:p w:rsidR="00D16AA5" w:rsidRPr="003A021D" w:rsidRDefault="00D16AA5" w:rsidP="007A6B24">
            <w:pPr>
              <w:pStyle w:val="BespokeTable"/>
            </w:pPr>
            <w:r w:rsidRPr="00D41227">
              <w:drawing>
                <wp:inline distT="0" distB="0" distL="0" distR="0" wp14:anchorId="5570685B" wp14:editId="546046EB">
                  <wp:extent cx="540000" cy="180000"/>
                  <wp:effectExtent l="0" t="0" r="0"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Default="00D16AA5" w:rsidP="007A6B24">
            <w:pPr>
              <w:pStyle w:val="BespokeTable"/>
            </w:pPr>
            <w:r>
              <w:t>Nast Blanco</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Rodano Lineal Acero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0C8D99BD" wp14:editId="2F4F9E82">
                  <wp:extent cx="540000" cy="903600"/>
                  <wp:effectExtent l="46990" t="29210" r="40640" b="4064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RODANO LINEAL ACERO.jpg"/>
                          <pic:cNvPicPr/>
                        </pic:nvPicPr>
                        <pic:blipFill>
                          <a:blip r:embed="rId137"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Gris (grey)</w:t>
            </w:r>
          </w:p>
          <w:p w:rsidR="00D16AA5" w:rsidRPr="003A021D" w:rsidRDefault="00D16AA5" w:rsidP="007A6B24">
            <w:pPr>
              <w:pStyle w:val="BespokeTable"/>
            </w:pPr>
            <w:r>
              <mc:AlternateContent>
                <mc:Choice Requires="wps">
                  <w:drawing>
                    <wp:inline distT="0" distB="0" distL="0" distR="0" wp14:anchorId="1C80B992" wp14:editId="115BCF70">
                      <wp:extent cx="540000" cy="180000"/>
                      <wp:effectExtent l="0" t="0" r="0" b="0"/>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29256" id="Rectangle 60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bDbg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F348EA">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8E7078">
              <w:drawing>
                <wp:inline distT="0" distB="0" distL="0" distR="0" wp14:anchorId="0A31B469" wp14:editId="2FE2E6E1">
                  <wp:extent cx="540000" cy="540000"/>
                  <wp:effectExtent l="0" t="0" r="0" b="0"/>
                  <wp:docPr id="609" name="Picture 609"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Sena Acero</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2EC00B33" wp14:editId="187A659E">
                  <wp:extent cx="540000" cy="903600"/>
                  <wp:effectExtent l="46990" t="29210" r="40640" b="40640"/>
                  <wp:docPr id="608" name="Picture 608" descr="http://www.porcelanosa.com/product_finder/resources/img/high/100217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www.porcelanosa.com/product_finder/resources/img/high/100217829.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rot="5400000">
                            <a:off x="0" y="0"/>
                            <a:ext cx="540000" cy="9036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316x592mm</w:t>
            </w:r>
          </w:p>
        </w:tc>
        <w:tc>
          <w:tcPr>
            <w:tcW w:w="1559" w:type="dxa"/>
            <w:tcMar>
              <w:left w:w="0" w:type="dxa"/>
              <w:right w:w="0" w:type="dxa"/>
            </w:tcMar>
            <w:vAlign w:val="center"/>
          </w:tcPr>
          <w:p w:rsidR="00D16AA5" w:rsidRPr="003A021D" w:rsidRDefault="00D16AA5" w:rsidP="007A6B24">
            <w:pPr>
              <w:pStyle w:val="BespokeTable"/>
            </w:pPr>
            <w:r>
              <w:t>10.0mm white</w:t>
            </w:r>
          </w:p>
        </w:tc>
        <w:tc>
          <w:tcPr>
            <w:tcW w:w="1276" w:type="dxa"/>
            <w:tcMar>
              <w:left w:w="0" w:type="dxa"/>
              <w:right w:w="0" w:type="dxa"/>
            </w:tcMar>
            <w:vAlign w:val="center"/>
          </w:tcPr>
          <w:p w:rsidR="00D16AA5" w:rsidRDefault="00D16AA5" w:rsidP="007A6B24">
            <w:pPr>
              <w:pStyle w:val="BespokeTable"/>
            </w:pPr>
            <w:r>
              <w:t>Gris (grey)</w:t>
            </w:r>
          </w:p>
          <w:p w:rsidR="00D16AA5" w:rsidRPr="003A021D" w:rsidRDefault="00D16AA5" w:rsidP="007A6B24">
            <w:pPr>
              <w:pStyle w:val="BespokeTable"/>
            </w:pPr>
            <w:r>
              <mc:AlternateContent>
                <mc:Choice Requires="wps">
                  <w:drawing>
                    <wp:inline distT="0" distB="0" distL="0" distR="0" wp14:anchorId="2A9919D1" wp14:editId="4E804256">
                      <wp:extent cx="540000" cy="180000"/>
                      <wp:effectExtent l="0" t="0" r="0" b="0"/>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023B7" id="Rectangle 60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L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jj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IO4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F348EA">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8E7078">
              <w:drawing>
                <wp:inline distT="0" distB="0" distL="0" distR="0" wp14:anchorId="297DCE29" wp14:editId="5A5ACA78">
                  <wp:extent cx="540000" cy="540000"/>
                  <wp:effectExtent l="0" t="0" r="0" b="0"/>
                  <wp:docPr id="610" name="Picture 610"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Rodano Acero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81633AF" wp14:editId="36C9B577">
                  <wp:extent cx="903600" cy="540000"/>
                  <wp:effectExtent l="38100" t="38100" r="30480" b="31750"/>
                  <wp:docPr id="612" name="Rodano Acero" descr="http://www.porcelanosa.com/finder/resources/img/high/1001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6.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 xml:space="preserve">Manhattan (mid grey) </w:t>
            </w:r>
          </w:p>
          <w:p w:rsidR="00D16AA5" w:rsidRPr="003A021D" w:rsidRDefault="00D16AA5" w:rsidP="007A6B24">
            <w:pPr>
              <w:pStyle w:val="BespokeTable"/>
            </w:pPr>
            <w:r>
              <mc:AlternateContent>
                <mc:Choice Requires="wps">
                  <w:drawing>
                    <wp:inline distT="0" distB="0" distL="0" distR="0" wp14:anchorId="7343577D" wp14:editId="79805EA0">
                      <wp:extent cx="540000" cy="180000"/>
                      <wp:effectExtent l="0" t="0" r="0" b="0"/>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3BE177" id="Rectangle 594"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cSY+L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CBB2905" wp14:editId="43217943">
                  <wp:extent cx="540000" cy="540000"/>
                  <wp:effectExtent l="0" t="0" r="0" b="0"/>
                  <wp:docPr id="614" name="Picture 614"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Mosaico Rodano Acero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635CE03" wp14:editId="092D3EA8">
                  <wp:extent cx="903600" cy="540000"/>
                  <wp:effectExtent l="38100" t="38100" r="30480" b="31750"/>
                  <wp:docPr id="616" name="Mosaico Rodano Acero http://www.porcelanosa.com/finder/resources/img/high/100124082.jpg" descr="http://www.porcelanosa.com/finder/resources/img/high/100124082.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408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 xml:space="preserve">Manhattan (mid grey) </w:t>
            </w:r>
          </w:p>
          <w:p w:rsidR="00D16AA5" w:rsidRPr="003A021D" w:rsidRDefault="00D16AA5" w:rsidP="007A6B24">
            <w:pPr>
              <w:pStyle w:val="BespokeTable"/>
            </w:pPr>
            <w:r>
              <mc:AlternateContent>
                <mc:Choice Requires="wps">
                  <w:drawing>
                    <wp:inline distT="0" distB="0" distL="0" distR="0" wp14:anchorId="27C9665C" wp14:editId="74689B27">
                      <wp:extent cx="540000" cy="180000"/>
                      <wp:effectExtent l="0" t="0" r="0" b="0"/>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7E1F85" id="Rectangle 59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pjqqGH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Acero (443x443mm)</w:t>
            </w:r>
          </w:p>
          <w:p w:rsidR="00D16AA5" w:rsidRPr="003A021D" w:rsidRDefault="00D16AA5" w:rsidP="007A6B24">
            <w:pPr>
              <w:pStyle w:val="BespokeTable"/>
            </w:pPr>
            <w:r>
              <w:t>Grout = Manhattan</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C152F29" wp14:editId="03BF2BD0">
                  <wp:extent cx="540000" cy="540000"/>
                  <wp:effectExtent l="0" t="0" r="0" b="0"/>
                  <wp:docPr id="618" name="Picture 618" descr="http://www.porcelanosa.com/finder/resources/img/high/100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7.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Rodano Caliza</w:t>
            </w:r>
          </w:p>
        </w:tc>
        <w:tc>
          <w:tcPr>
            <w:tcW w:w="1701" w:type="dxa"/>
            <w:tcBorders>
              <w:left w:val="nil"/>
            </w:tcBorders>
            <w:tcMar>
              <w:left w:w="0" w:type="dxa"/>
              <w:right w:w="0" w:type="dxa"/>
            </w:tcMar>
            <w:vAlign w:val="center"/>
          </w:tcPr>
          <w:p w:rsidR="00D16AA5" w:rsidRPr="003A021D" w:rsidRDefault="00D16AA5" w:rsidP="007A6B24">
            <w:pPr>
              <w:pStyle w:val="BespokeTable"/>
              <w:rPr>
                <w:rFonts w:cs="Arial"/>
              </w:rPr>
            </w:pPr>
            <w:r w:rsidRPr="003A021D">
              <w:drawing>
                <wp:inline distT="0" distB="0" distL="0" distR="0" wp14:anchorId="58007E09" wp14:editId="25F0174E">
                  <wp:extent cx="903600" cy="540000"/>
                  <wp:effectExtent l="38100" t="38100" r="30480" b="31750"/>
                  <wp:docPr id="620" name="Picture 620" descr="http://www.porcelanosa.com/finder/resources/img/high/10012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6637.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06BAE4BB" wp14:editId="4AE581CC">
                      <wp:extent cx="540000" cy="180000"/>
                      <wp:effectExtent l="0" t="0" r="0" b="0"/>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47277" id="Rectangle 59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rD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B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woOs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1B13ADC" wp14:editId="672BFC43">
                  <wp:extent cx="540000" cy="540000"/>
                  <wp:effectExtent l="0" t="0" r="0" b="0"/>
                  <wp:docPr id="622" name="Picture 622"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Rodano Lineal Caliza</w:t>
            </w:r>
          </w:p>
        </w:tc>
        <w:tc>
          <w:tcPr>
            <w:tcW w:w="1701" w:type="dxa"/>
            <w:tcBorders>
              <w:left w:val="nil"/>
            </w:tcBorders>
            <w:tcMar>
              <w:left w:w="0" w:type="dxa"/>
              <w:right w:w="0" w:type="dxa"/>
            </w:tcMar>
            <w:vAlign w:val="center"/>
          </w:tcPr>
          <w:p w:rsidR="00D16AA5" w:rsidRPr="003A021D" w:rsidRDefault="00D16AA5" w:rsidP="007A6B24">
            <w:pPr>
              <w:pStyle w:val="BespokeTable"/>
              <w:rPr>
                <w:rFonts w:cs="Arial"/>
              </w:rPr>
            </w:pPr>
            <w:r w:rsidRPr="003A021D">
              <w:drawing>
                <wp:inline distT="0" distB="0" distL="0" distR="0" wp14:anchorId="1D797739" wp14:editId="57DF9A3A">
                  <wp:extent cx="903600" cy="540000"/>
                  <wp:effectExtent l="38100" t="38100" r="30480" b="31750"/>
                  <wp:docPr id="624" name="Picture 624" descr="http://www.porcelanosa.com/finder/resources/img/high/10017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77523.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382C78B7" wp14:editId="1D1FCF90">
                      <wp:extent cx="540000" cy="180000"/>
                      <wp:effectExtent l="0" t="0" r="0" b="0"/>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06C9A" id="Rectangle 59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3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s0rv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Rodano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686A7AF0" wp14:editId="57FB28CB">
                  <wp:extent cx="540000" cy="540000"/>
                  <wp:effectExtent l="0" t="0" r="0" b="0"/>
                  <wp:docPr id="626" name="Picture 626" descr="http://www.porcelanosa.com/finder/resources/img/high/10012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23818.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lastRenderedPageBreak/>
              <w:t>Dover Caliza</w:t>
            </w:r>
          </w:p>
        </w:tc>
        <w:tc>
          <w:tcPr>
            <w:tcW w:w="1701" w:type="dxa"/>
            <w:tcBorders>
              <w:left w:val="nil"/>
            </w:tcBorders>
            <w:tcMar>
              <w:left w:w="0" w:type="dxa"/>
              <w:right w:w="0" w:type="dxa"/>
            </w:tcMar>
            <w:vAlign w:val="center"/>
          </w:tcPr>
          <w:p w:rsidR="00D16AA5" w:rsidRPr="003A021D" w:rsidRDefault="00D16AA5" w:rsidP="007A6B24">
            <w:pPr>
              <w:pStyle w:val="BespokeTable"/>
              <w:rPr>
                <w:rFonts w:cs="Arial"/>
              </w:rPr>
            </w:pPr>
            <w:r w:rsidRPr="003A021D">
              <w:drawing>
                <wp:inline distT="0" distB="0" distL="0" distR="0" wp14:anchorId="5958EB41" wp14:editId="434611F3">
                  <wp:extent cx="903600" cy="540000"/>
                  <wp:effectExtent l="38100" t="38100" r="30480" b="31750"/>
                  <wp:docPr id="628" name="Picture 628" descr="http://www.porcelanosa.com/finder/resources/img/high/1001573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6_00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333</w:t>
            </w:r>
            <w:r w:rsidRPr="003A021D">
              <w:t>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rPr>
                <w:b/>
              </w:rPr>
            </w:pPr>
            <w:r w:rsidRPr="003A021D">
              <w:t>Gris (grey)</w:t>
            </w:r>
          </w:p>
          <w:p w:rsidR="00D16AA5" w:rsidRPr="00970571" w:rsidRDefault="00D16AA5" w:rsidP="007A6B24">
            <w:pPr>
              <w:pStyle w:val="BespokeTable"/>
            </w:pPr>
            <w:r>
              <mc:AlternateContent>
                <mc:Choice Requires="wps">
                  <w:drawing>
                    <wp:inline distT="0" distB="0" distL="0" distR="0" wp14:anchorId="722B8259" wp14:editId="0A347FD4">
                      <wp:extent cx="540000" cy="180000"/>
                      <wp:effectExtent l="0" t="0" r="0" b="0"/>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F334E" id="Rectangle 59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H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QK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KeCkwd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Dover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1B18A649" wp14:editId="1BAFEFD3">
                  <wp:extent cx="540000" cy="540000"/>
                  <wp:effectExtent l="0" t="0" r="0" b="0"/>
                  <wp:docPr id="630" name="Picture 630"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Madagascar Natural</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790390F" wp14:editId="02E9D243">
                  <wp:extent cx="903600" cy="540000"/>
                  <wp:effectExtent l="38100" t="38100" r="30480" b="31750"/>
                  <wp:docPr id="632" name="Picture 632" descr="http://www.porcelanosa.com/finder/resources/img/high/10011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7.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8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333x592mm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Gris (grey)</w:t>
            </w:r>
          </w:p>
          <w:p w:rsidR="00D16AA5" w:rsidRPr="003A021D" w:rsidRDefault="00D16AA5" w:rsidP="007A6B24">
            <w:pPr>
              <w:pStyle w:val="BespokeTable"/>
            </w:pPr>
            <w:r>
              <mc:AlternateContent>
                <mc:Choice Requires="wps">
                  <w:drawing>
                    <wp:inline distT="0" distB="0" distL="0" distR="0" wp14:anchorId="5F3417B3" wp14:editId="6C7E132E">
                      <wp:extent cx="540000" cy="180000"/>
                      <wp:effectExtent l="0" t="0" r="0" b="0"/>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2BC351" id="Rectangle 59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cz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CeBzN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1559" w:type="dxa"/>
            <w:tcBorders>
              <w:right w:val="nil"/>
            </w:tcBorders>
            <w:tcMar>
              <w:left w:w="0" w:type="dxa"/>
              <w:right w:w="0" w:type="dxa"/>
            </w:tcMar>
            <w:vAlign w:val="center"/>
          </w:tcPr>
          <w:p w:rsidR="00D16AA5" w:rsidRDefault="00D16AA5" w:rsidP="007A6B24">
            <w:pPr>
              <w:pStyle w:val="BespokeTable"/>
            </w:pPr>
            <w:r w:rsidRPr="003A021D">
              <w:t>Madagascar Natural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3BB2C4CC" wp14:editId="54348DF7">
                  <wp:extent cx="540000" cy="540000"/>
                  <wp:effectExtent l="0" t="0" r="0" b="0"/>
                  <wp:docPr id="634" name="Picture 634" descr="http://www.porcelanosa.com/finder/resources/img/high/10016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2376.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Madagascar Blanco</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F371DFC" wp14:editId="008643E9">
                  <wp:extent cx="903600" cy="540000"/>
                  <wp:effectExtent l="38100" t="38100" r="30480" b="31750"/>
                  <wp:docPr id="636" name="Madagascar Blanco" descr="http://www.porcelanosa.com/finder/resources/img/high/10011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15436.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333x592mm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Default="00D16AA5" w:rsidP="007A6B24">
            <w:pPr>
              <w:pStyle w:val="BespokeTable"/>
            </w:pPr>
            <w:r w:rsidRPr="00D41227">
              <w:drawing>
                <wp:inline distT="0" distB="0" distL="0" distR="0" wp14:anchorId="39E802C2" wp14:editId="14BEA066">
                  <wp:extent cx="540000" cy="18000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D16AA5" w:rsidRPr="003A021D" w:rsidRDefault="00D16AA5" w:rsidP="007A6B24">
            <w:pPr>
              <w:pStyle w:val="BespokeTable"/>
            </w:pPr>
          </w:p>
        </w:tc>
        <w:tc>
          <w:tcPr>
            <w:tcW w:w="1559" w:type="dxa"/>
            <w:tcBorders>
              <w:right w:val="nil"/>
            </w:tcBorders>
            <w:tcMar>
              <w:left w:w="0" w:type="dxa"/>
              <w:right w:w="0" w:type="dxa"/>
            </w:tcMar>
            <w:vAlign w:val="center"/>
          </w:tcPr>
          <w:p w:rsidR="00D16AA5" w:rsidRDefault="00D16AA5" w:rsidP="007A6B24">
            <w:pPr>
              <w:pStyle w:val="BespokeTable"/>
            </w:pPr>
            <w:r w:rsidRPr="003A021D">
              <w:t>Madagascar Blanco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01C38C7" wp14:editId="05BB0E53">
                  <wp:extent cx="540000" cy="540000"/>
                  <wp:effectExtent l="0" t="0" r="0" b="0"/>
                  <wp:docPr id="638" name="Madagascar Blanco" descr="http://www.porcelanosa.com/finder/resources/img/high/10016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6954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rsidRPr="003A021D">
              <w:t>Dover Antique</w:t>
            </w:r>
          </w:p>
        </w:tc>
        <w:tc>
          <w:tcPr>
            <w:tcW w:w="1701"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74214C82" wp14:editId="3C810692">
                  <wp:extent cx="903600" cy="540000"/>
                  <wp:effectExtent l="38100" t="38100" r="30480" b="31750"/>
                  <wp:docPr id="640" name="Dover Antique" descr="U:\unionsquare.scotia-homes.co.uk\Dover An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nionsquare.scotia-homes.co.uk\Dover Antique.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03600" cy="540000"/>
                          </a:xfrm>
                          <a:prstGeom prst="rect">
                            <a:avLst/>
                          </a:prstGeom>
                          <a:noFill/>
                          <a:ln w="28575">
                            <a:solidFill>
                              <a:schemeClr val="bg1">
                                <a:lumMod val="65000"/>
                              </a:schemeClr>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rsidRPr="003A021D">
              <w:t>316x592mm</w:t>
            </w:r>
          </w:p>
        </w:tc>
        <w:tc>
          <w:tcPr>
            <w:tcW w:w="1559" w:type="dxa"/>
            <w:tcMar>
              <w:left w:w="0" w:type="dxa"/>
              <w:right w:w="0" w:type="dxa"/>
            </w:tcMar>
            <w:vAlign w:val="center"/>
          </w:tcPr>
          <w:p w:rsidR="00D16AA5" w:rsidRPr="003A021D" w:rsidRDefault="00D16AA5" w:rsidP="007A6B24">
            <w:pPr>
              <w:pStyle w:val="BespokeTable"/>
            </w:pPr>
            <w:r w:rsidRPr="003A021D">
              <w:t>10.0 mm White</w:t>
            </w:r>
          </w:p>
        </w:tc>
        <w:tc>
          <w:tcPr>
            <w:tcW w:w="1276" w:type="dxa"/>
            <w:tcMar>
              <w:left w:w="0" w:type="dxa"/>
              <w:right w:w="0" w:type="dxa"/>
            </w:tcMar>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3CE5E5E2" wp14:editId="5AB0D695">
                  <wp:extent cx="540000" cy="1800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p w:rsidR="00D16AA5" w:rsidRPr="003A021D" w:rsidRDefault="00D16AA5" w:rsidP="007A6B24">
            <w:pPr>
              <w:pStyle w:val="BespokeTable"/>
            </w:pPr>
          </w:p>
        </w:tc>
        <w:tc>
          <w:tcPr>
            <w:tcW w:w="1559" w:type="dxa"/>
            <w:tcBorders>
              <w:right w:val="nil"/>
            </w:tcBorders>
            <w:tcMar>
              <w:left w:w="0" w:type="dxa"/>
              <w:right w:w="0" w:type="dxa"/>
            </w:tcMar>
            <w:vAlign w:val="center"/>
          </w:tcPr>
          <w:p w:rsidR="00D16AA5" w:rsidRDefault="00D16AA5" w:rsidP="007A6B24">
            <w:pPr>
              <w:pStyle w:val="BespokeTable"/>
            </w:pPr>
            <w:r w:rsidRPr="003A021D">
              <w:t>Dover Caliza (443x443mm)</w:t>
            </w:r>
          </w:p>
          <w:p w:rsidR="00D16AA5" w:rsidRPr="003A021D" w:rsidRDefault="00D16AA5" w:rsidP="007A6B24">
            <w:pPr>
              <w:pStyle w:val="BespokeTable"/>
            </w:pPr>
            <w:r>
              <w:t>Grout = Gris</w:t>
            </w:r>
          </w:p>
        </w:tc>
        <w:tc>
          <w:tcPr>
            <w:tcW w:w="850" w:type="dxa"/>
            <w:tcBorders>
              <w:left w:val="nil"/>
            </w:tcBorders>
            <w:tcMar>
              <w:left w:w="0" w:type="dxa"/>
              <w:right w:w="0" w:type="dxa"/>
            </w:tcMar>
            <w:vAlign w:val="center"/>
          </w:tcPr>
          <w:p w:rsidR="00D16AA5" w:rsidRPr="003A021D" w:rsidRDefault="00D16AA5" w:rsidP="007A6B24">
            <w:pPr>
              <w:pStyle w:val="BespokeTable"/>
            </w:pPr>
            <w:r w:rsidRPr="003A021D">
              <w:drawing>
                <wp:inline distT="0" distB="0" distL="0" distR="0" wp14:anchorId="4D24F6E8" wp14:editId="1E2107E3">
                  <wp:extent cx="540000" cy="540000"/>
                  <wp:effectExtent l="0" t="0" r="0" b="0"/>
                  <wp:docPr id="642" name="Dover Caliza" descr="http://www.porcelanosa.com/finder/resources/img/high/10015735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porcelanosa.com/finder/resources/img/high/100157357_001.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Ronda Grey</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4384EA0" wp14:editId="2F2D550D">
                  <wp:extent cx="540000" cy="903600"/>
                  <wp:effectExtent l="46990" t="29210" r="40640" b="4064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RONDA GREY.jpg"/>
                          <pic:cNvPicPr/>
                        </pic:nvPicPr>
                        <pic:blipFill>
                          <a:blip r:embed="rId151"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rsidRPr="00456A9B">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Default="00D16AA5" w:rsidP="007A6B24">
            <w:pPr>
              <w:pStyle w:val="BespokeTable"/>
            </w:pPr>
            <w:r w:rsidRPr="00D41227">
              <w:drawing>
                <wp:inline distT="0" distB="0" distL="0" distR="0" wp14:anchorId="79249030" wp14:editId="0ABC71AF">
                  <wp:extent cx="540000" cy="180000"/>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r w:rsidR="00D16AA5" w:rsidRPr="003A021D" w:rsidTr="007A6B24">
        <w:trPr>
          <w:trHeight w:val="624"/>
        </w:trPr>
        <w:tc>
          <w:tcPr>
            <w:tcW w:w="1134" w:type="dxa"/>
            <w:tcBorders>
              <w:right w:val="nil"/>
            </w:tcBorders>
            <w:tcMar>
              <w:left w:w="0" w:type="dxa"/>
              <w:right w:w="0" w:type="dxa"/>
            </w:tcMar>
            <w:vAlign w:val="center"/>
          </w:tcPr>
          <w:p w:rsidR="00D16AA5" w:rsidRPr="003A021D" w:rsidRDefault="00D16AA5" w:rsidP="007A6B24">
            <w:pPr>
              <w:pStyle w:val="BespokeTable"/>
            </w:pPr>
            <w:r>
              <w:t>Ronda White</w:t>
            </w:r>
          </w:p>
        </w:tc>
        <w:tc>
          <w:tcPr>
            <w:tcW w:w="1701" w:type="dxa"/>
            <w:tcBorders>
              <w:left w:val="nil"/>
            </w:tcBorders>
            <w:tcMar>
              <w:left w:w="0" w:type="dxa"/>
              <w:right w:w="0" w:type="dxa"/>
            </w:tcMar>
            <w:vAlign w:val="center"/>
          </w:tcPr>
          <w:p w:rsidR="00D16AA5" w:rsidRPr="003A021D" w:rsidRDefault="00D16AA5" w:rsidP="007A6B24">
            <w:pPr>
              <w:pStyle w:val="BespokeTable"/>
            </w:pPr>
            <w:r>
              <w:drawing>
                <wp:inline distT="0" distB="0" distL="0" distR="0" wp14:anchorId="7A61FDF1" wp14:editId="1C580FAC">
                  <wp:extent cx="540000" cy="903600"/>
                  <wp:effectExtent l="46990" t="29210" r="40640" b="4064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RONDA WHITE.jpg"/>
                          <pic:cNvPicPr/>
                        </pic:nvPicPr>
                        <pic:blipFill>
                          <a:blip r:embed="rId152" cstate="print">
                            <a:extLst>
                              <a:ext uri="{28A0092B-C50C-407E-A947-70E740481C1C}">
                                <a14:useLocalDpi xmlns:a14="http://schemas.microsoft.com/office/drawing/2010/main" val="0"/>
                              </a:ext>
                            </a:extLst>
                          </a:blip>
                          <a:stretch>
                            <a:fillRect/>
                          </a:stretch>
                        </pic:blipFill>
                        <pic:spPr>
                          <a:xfrm rot="5400000">
                            <a:off x="0" y="0"/>
                            <a:ext cx="540000" cy="903600"/>
                          </a:xfrm>
                          <a:prstGeom prst="rect">
                            <a:avLst/>
                          </a:prstGeom>
                          <a:ln w="28575">
                            <a:solidFill>
                              <a:schemeClr val="bg1"/>
                            </a:solidFill>
                          </a:ln>
                        </pic:spPr>
                      </pic:pic>
                    </a:graphicData>
                  </a:graphic>
                </wp:inline>
              </w:drawing>
            </w:r>
          </w:p>
        </w:tc>
        <w:tc>
          <w:tcPr>
            <w:tcW w:w="993" w:type="dxa"/>
            <w:tcMar>
              <w:left w:w="0" w:type="dxa"/>
              <w:right w:w="0" w:type="dxa"/>
            </w:tcMar>
            <w:vAlign w:val="center"/>
          </w:tcPr>
          <w:p w:rsidR="00D16AA5" w:rsidRPr="003A021D" w:rsidRDefault="00D16AA5" w:rsidP="007A6B24">
            <w:pPr>
              <w:pStyle w:val="BespokeTable"/>
            </w:pPr>
            <w:r>
              <w:t>200x316mm</w:t>
            </w:r>
          </w:p>
        </w:tc>
        <w:tc>
          <w:tcPr>
            <w:tcW w:w="1559" w:type="dxa"/>
            <w:tcMar>
              <w:left w:w="0" w:type="dxa"/>
              <w:right w:w="0" w:type="dxa"/>
            </w:tcMar>
            <w:vAlign w:val="center"/>
          </w:tcPr>
          <w:p w:rsidR="00D16AA5" w:rsidRPr="003A021D" w:rsidRDefault="00D16AA5" w:rsidP="007A6B24">
            <w:pPr>
              <w:pStyle w:val="BespokeTable"/>
            </w:pPr>
            <w:r w:rsidRPr="00456A9B">
              <w:t>10.0 mm White</w:t>
            </w:r>
          </w:p>
        </w:tc>
        <w:tc>
          <w:tcPr>
            <w:tcW w:w="1276" w:type="dxa"/>
            <w:tcMar>
              <w:left w:w="0" w:type="dxa"/>
              <w:right w:w="0" w:type="dxa"/>
            </w:tcMar>
            <w:vAlign w:val="center"/>
          </w:tcPr>
          <w:p w:rsidR="00D16AA5" w:rsidRDefault="00D16AA5" w:rsidP="007A6B24">
            <w:pPr>
              <w:pStyle w:val="BespokeTable"/>
            </w:pPr>
            <w:r w:rsidRPr="003A021D">
              <w:t>Blanco(white)</w:t>
            </w:r>
          </w:p>
          <w:p w:rsidR="00D16AA5" w:rsidRDefault="00D16AA5" w:rsidP="007A6B24">
            <w:pPr>
              <w:pStyle w:val="BespokeTable"/>
            </w:pPr>
            <w:r w:rsidRPr="00D41227">
              <w:drawing>
                <wp:inline distT="0" distB="0" distL="0" distR="0" wp14:anchorId="795DFC8B" wp14:editId="25AE5024">
                  <wp:extent cx="540000" cy="180000"/>
                  <wp:effectExtent l="0" t="0" r="0" b="0"/>
                  <wp:docPr id="607" name="Picture 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1559" w:type="dxa"/>
            <w:tcBorders>
              <w:right w:val="nil"/>
            </w:tcBorders>
            <w:tcMar>
              <w:left w:w="0" w:type="dxa"/>
              <w:right w:w="0" w:type="dxa"/>
            </w:tcMar>
            <w:vAlign w:val="center"/>
          </w:tcPr>
          <w:p w:rsidR="00D16AA5" w:rsidRPr="003A021D" w:rsidRDefault="00D16AA5" w:rsidP="007A6B24">
            <w:pPr>
              <w:pStyle w:val="BespokeTable"/>
            </w:pPr>
            <w:r>
              <w:t>See further options below</w:t>
            </w:r>
          </w:p>
        </w:tc>
        <w:tc>
          <w:tcPr>
            <w:tcW w:w="850" w:type="dxa"/>
            <w:tcBorders>
              <w:left w:val="nil"/>
            </w:tcBorders>
            <w:tcMar>
              <w:left w:w="0" w:type="dxa"/>
              <w:right w:w="0" w:type="dxa"/>
            </w:tcMar>
            <w:vAlign w:val="center"/>
          </w:tcPr>
          <w:p w:rsidR="00D16AA5" w:rsidRPr="003A021D" w:rsidRDefault="00D16AA5" w:rsidP="007A6B24">
            <w:pPr>
              <w:pStyle w:val="BespokeTable"/>
            </w:pPr>
          </w:p>
        </w:tc>
      </w:tr>
    </w:tbl>
    <w:p w:rsidR="00D16AA5" w:rsidRPr="003A021D" w:rsidRDefault="00D16AA5" w:rsidP="00D16AA5">
      <w:pPr>
        <w:pStyle w:val="Heading1"/>
        <w:rPr>
          <w:noProof/>
          <w:lang w:val="en-GB" w:eastAsia="en-GB"/>
        </w:rPr>
      </w:pPr>
      <w:r>
        <w:rPr>
          <w:noProof/>
          <w:lang w:val="en-GB" w:eastAsia="en-GB"/>
        </w:rPr>
        <w:t xml:space="preserve">Upgrade range floor tiling </w:t>
      </w:r>
      <w:r w:rsidRPr="00E44642">
        <w:rPr>
          <w:noProof/>
          <w:sz w:val="16"/>
          <w:lang w:val="en-GB" w:eastAsia="en-GB"/>
        </w:rPr>
        <w:t xml:space="preserve">(where </w:t>
      </w:r>
      <w:r>
        <w:rPr>
          <w:noProof/>
          <w:sz w:val="16"/>
          <w:lang w:val="en-GB" w:eastAsia="en-GB"/>
        </w:rPr>
        <w:t xml:space="preserve">a </w:t>
      </w:r>
      <w:r w:rsidRPr="00E44642">
        <w:rPr>
          <w:noProof/>
          <w:sz w:val="16"/>
          <w:lang w:val="en-GB" w:eastAsia="en-GB"/>
        </w:rPr>
        <w:t>comp</w:t>
      </w:r>
      <w:r>
        <w:rPr>
          <w:noProof/>
          <w:sz w:val="16"/>
          <w:lang w:val="en-GB" w:eastAsia="en-GB"/>
        </w:rPr>
        <w:t>lementary choice is not detailed</w:t>
      </w:r>
      <w:r w:rsidRPr="00E44642">
        <w:rPr>
          <w:noProof/>
          <w:sz w:val="16"/>
          <w:lang w:val="en-GB" w:eastAsia="en-GB"/>
        </w:rPr>
        <w:t xml:space="preserve"> above)</w:t>
      </w:r>
      <w:r>
        <w:rPr>
          <w:noProof/>
          <w:sz w:val="16"/>
          <w:lang w:val="en-GB" w:eastAsia="en-GB"/>
        </w:rPr>
        <w:t xml:space="preserve"> </w:t>
      </w:r>
      <w:r w:rsidRPr="00E44642">
        <w:rPr>
          <w:rFonts w:ascii="Open Sans" w:hAnsi="Open Sans"/>
          <w:noProof/>
          <w:color w:val="0000FF"/>
          <w:sz w:val="16"/>
          <w:lang w:val="en-GB" w:eastAsia="en-GB"/>
        </w:rPr>
        <w:drawing>
          <wp:inline distT="0" distB="0" distL="0" distR="0" wp14:anchorId="2B45416F" wp14:editId="1AEBF653">
            <wp:extent cx="961200" cy="108000"/>
            <wp:effectExtent l="0" t="0" r="0" b="6350"/>
            <wp:docPr id="17" name="Picture 17" descr="PORCELANOS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RCELANOSA">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61200" cy="108000"/>
                    </a:xfrm>
                    <a:prstGeom prst="rect">
                      <a:avLst/>
                    </a:prstGeom>
                    <a:noFill/>
                    <a:ln>
                      <a:noFill/>
                    </a:ln>
                  </pic:spPr>
                </pic:pic>
              </a:graphicData>
            </a:graphic>
          </wp:inline>
        </w:drawing>
      </w:r>
    </w:p>
    <w:p w:rsidR="00D16AA5" w:rsidRDefault="00D16AA5" w:rsidP="00D16AA5">
      <w:pPr>
        <w:rPr>
          <w:noProof/>
          <w:lang w:val="en-GB" w:eastAsia="en-GB"/>
        </w:rPr>
      </w:pPr>
      <w:r w:rsidRPr="003A021D">
        <w:rPr>
          <w:noProof/>
          <w:lang w:val="en-GB" w:eastAsia="en-GB"/>
        </w:rPr>
        <w:t>These tiles are available at extra cha</w:t>
      </w:r>
      <w:r>
        <w:rPr>
          <w:noProof/>
          <w:lang w:val="en-GB" w:eastAsia="en-GB"/>
        </w:rPr>
        <w:t>rge through your client Extras</w:t>
      </w:r>
      <w:r w:rsidRPr="003A021D">
        <w:rPr>
          <w:noProof/>
          <w:lang w:val="en-GB" w:eastAsia="en-GB"/>
        </w:rPr>
        <w:t xml:space="preserve"> and different choices may vary in price, please see your Sales Adviser for further information.</w:t>
      </w:r>
    </w:p>
    <w:tbl>
      <w:tblPr>
        <w:tblStyle w:val="TableGrid"/>
        <w:tblW w:w="0" w:type="auto"/>
        <w:tblLook w:val="04A0" w:firstRow="1" w:lastRow="0" w:firstColumn="1" w:lastColumn="0" w:noHBand="0" w:noVBand="1"/>
      </w:tblPr>
      <w:tblGrid>
        <w:gridCol w:w="1551"/>
        <w:gridCol w:w="1129"/>
        <w:gridCol w:w="1425"/>
        <w:gridCol w:w="4956"/>
      </w:tblGrid>
      <w:tr w:rsidR="00D16AA5" w:rsidTr="007A6B24">
        <w:trPr>
          <w:tblHeader/>
        </w:trPr>
        <w:tc>
          <w:tcPr>
            <w:tcW w:w="1838" w:type="dxa"/>
            <w:vAlign w:val="center"/>
          </w:tcPr>
          <w:p w:rsidR="00D16AA5" w:rsidRDefault="00D16AA5" w:rsidP="007A6B24">
            <w:pPr>
              <w:pStyle w:val="BespokeTable"/>
            </w:pPr>
            <w:r>
              <w:t>Range/Colour</w:t>
            </w:r>
          </w:p>
        </w:tc>
        <w:tc>
          <w:tcPr>
            <w:tcW w:w="1134" w:type="dxa"/>
            <w:vAlign w:val="center"/>
          </w:tcPr>
          <w:p w:rsidR="00D16AA5" w:rsidRDefault="00D16AA5" w:rsidP="007A6B24">
            <w:pPr>
              <w:pStyle w:val="BespokeTable"/>
            </w:pPr>
            <w:r>
              <w:t>Tile size</w:t>
            </w:r>
          </w:p>
        </w:tc>
        <w:tc>
          <w:tcPr>
            <w:tcW w:w="1559" w:type="dxa"/>
            <w:vAlign w:val="center"/>
          </w:tcPr>
          <w:p w:rsidR="00D16AA5" w:rsidRDefault="00D16AA5" w:rsidP="007A6B24">
            <w:pPr>
              <w:pStyle w:val="BespokeTable"/>
            </w:pPr>
            <w:r>
              <w:t>Grout/Sealant</w:t>
            </w:r>
          </w:p>
        </w:tc>
        <w:tc>
          <w:tcPr>
            <w:tcW w:w="4530" w:type="dxa"/>
            <w:vAlign w:val="center"/>
          </w:tcPr>
          <w:p w:rsidR="00D16AA5" w:rsidRDefault="00D16AA5" w:rsidP="007A6B24">
            <w:pPr>
              <w:pStyle w:val="BespokeTable"/>
            </w:pPr>
          </w:p>
        </w:tc>
      </w:tr>
      <w:tr w:rsidR="00D16AA5" w:rsidTr="007A6B24">
        <w:trPr>
          <w:trHeight w:val="1474"/>
        </w:trPr>
        <w:tc>
          <w:tcPr>
            <w:tcW w:w="1838" w:type="dxa"/>
            <w:vAlign w:val="center"/>
          </w:tcPr>
          <w:p w:rsidR="00D16AA5" w:rsidRDefault="00D16AA5" w:rsidP="007A6B24">
            <w:pPr>
              <w:pStyle w:val="BespokeTable"/>
            </w:pPr>
            <w:r>
              <w:t>Turin Blanco</w:t>
            </w:r>
          </w:p>
        </w:tc>
        <w:tc>
          <w:tcPr>
            <w:tcW w:w="1134" w:type="dxa"/>
            <w:vAlign w:val="center"/>
          </w:tcPr>
          <w:p w:rsidR="00D16AA5" w:rsidRDefault="00D16AA5" w:rsidP="007A6B24">
            <w:pPr>
              <w:pStyle w:val="BespokeTable"/>
            </w:pPr>
            <w:r>
              <w:t>443x443mm</w:t>
            </w:r>
          </w:p>
        </w:tc>
        <w:tc>
          <w:tcPr>
            <w:tcW w:w="1559" w:type="dxa"/>
            <w:vAlign w:val="center"/>
          </w:tcPr>
          <w:p w:rsidR="00D16AA5" w:rsidRDefault="00D16AA5" w:rsidP="007A6B24">
            <w:pPr>
              <w:pStyle w:val="BespokeTable"/>
            </w:pPr>
            <w:r w:rsidRPr="003A021D">
              <w:t>Gris (grey)</w:t>
            </w:r>
          </w:p>
          <w:p w:rsidR="00D16AA5" w:rsidRDefault="00D16AA5" w:rsidP="007A6B24">
            <w:pPr>
              <w:pStyle w:val="BespokeTable"/>
            </w:pPr>
            <w:r>
              <mc:AlternateContent>
                <mc:Choice Requires="wps">
                  <w:drawing>
                    <wp:inline distT="0" distB="0" distL="0" distR="0" wp14:anchorId="69558E10" wp14:editId="1237F9B2">
                      <wp:extent cx="540000" cy="180000"/>
                      <wp:effectExtent l="0" t="0" r="0" b="0"/>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FE888" id="Rectangle 648"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gM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HzM+Ax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0872DB23" wp14:editId="394D8D68">
                  <wp:extent cx="900000" cy="900000"/>
                  <wp:effectExtent l="38100" t="38100" r="33655" b="33655"/>
                  <wp:docPr id="619" name="Picture 619" descr="http://www.porcelanosa.com/product_finder/resources/img/high/10014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rcelanosa.com/product_finder/resources/img/high/10014050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Ferroker</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t>Antracita (anthracite grey)</w:t>
            </w:r>
          </w:p>
          <w:p w:rsidR="00D16AA5" w:rsidRDefault="00D16AA5" w:rsidP="007A6B24">
            <w:pPr>
              <w:pStyle w:val="BespokeTable"/>
            </w:pPr>
            <w:r w:rsidRPr="009E6FEB">
              <w:drawing>
                <wp:inline distT="0" distB="0" distL="0" distR="0" wp14:anchorId="6F369164" wp14:editId="1B749587">
                  <wp:extent cx="540000" cy="180000"/>
                  <wp:effectExtent l="0" t="0" r="0" b="0"/>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62991A9B" wp14:editId="269E9FDA">
                  <wp:extent cx="900000" cy="900000"/>
                  <wp:effectExtent l="38100" t="38100" r="33655" b="33655"/>
                  <wp:docPr id="623" name="Picture 623" descr="http://www.porcelanosa.com/product_finder/resources/img/high/10016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rcelanosa.com/product_finder/resources/img/high/100161750.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tx1">
                                <a:lumMod val="65000"/>
                                <a:lumOff val="3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lastRenderedPageBreak/>
              <w:t>Ferroker Aluminio</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2E67251F" wp14:editId="4607CF35">
                      <wp:extent cx="540000" cy="180000"/>
                      <wp:effectExtent l="0" t="0" r="0" b="0"/>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0D047" id="Rectangle 64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003pe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34A4FFE4" wp14:editId="38F9AD4A">
                  <wp:extent cx="900000" cy="900000"/>
                  <wp:effectExtent l="38100" t="38100" r="33655" b="33655"/>
                  <wp:docPr id="627" name="Picture 627" descr="http://www.porcelanosa.com/product_finder/resources/img/high/10016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rcelanosa.com/product_finder/resources/img/high/100162358.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Carrara Blanco Brillo</w:t>
            </w:r>
          </w:p>
        </w:tc>
        <w:tc>
          <w:tcPr>
            <w:tcW w:w="1134" w:type="dxa"/>
            <w:vAlign w:val="center"/>
          </w:tcPr>
          <w:p w:rsidR="00D16AA5" w:rsidRDefault="00D16AA5" w:rsidP="007A6B24">
            <w:pPr>
              <w:pStyle w:val="BespokeTable"/>
            </w:pPr>
            <w:r>
              <w:t>446x446</w:t>
            </w:r>
            <w:r w:rsidRPr="00AB0451">
              <w:t>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5D79B318" wp14:editId="20D876F0">
                      <wp:extent cx="540000" cy="180000"/>
                      <wp:effectExtent l="0" t="0" r="0" b="0"/>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A79CBC" id="Rectangle 649"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2OdAv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2B579926" wp14:editId="5A9B16FA">
                  <wp:extent cx="900000" cy="900000"/>
                  <wp:effectExtent l="38100" t="38100" r="33655" b="33655"/>
                  <wp:docPr id="631" name="Picture 631" descr="http://www.porcelanosa.com/product_finder/resources/img/high/100137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rcelanosa.com/product_finder/resources/img/high/100137736.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Nast Grey</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0ACD5C4D" wp14:editId="035AA388">
                      <wp:extent cx="540000" cy="180000"/>
                      <wp:effectExtent l="0" t="0" r="0" b="0"/>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F2A60" id="Rectangle 650"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bt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nciG7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47405CAA" wp14:editId="0B2FD1CF">
                  <wp:extent cx="900000" cy="900000"/>
                  <wp:effectExtent l="38100" t="38100" r="33655" b="33655"/>
                  <wp:docPr id="452" name="Pictur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NAST GREY.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Nast Blanco</w:t>
            </w:r>
          </w:p>
        </w:tc>
        <w:tc>
          <w:tcPr>
            <w:tcW w:w="1134" w:type="dxa"/>
            <w:vAlign w:val="center"/>
          </w:tcPr>
          <w:p w:rsidR="00D16AA5" w:rsidRDefault="00D16AA5" w:rsidP="007A6B24">
            <w:pPr>
              <w:pStyle w:val="BespokeTable"/>
            </w:pPr>
            <w:r w:rsidRPr="00AB0451">
              <w:t>443x443mm</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4490A2D4" wp14:editId="7BC3746E">
                      <wp:extent cx="540000" cy="180000"/>
                      <wp:effectExtent l="0" t="0" r="0" b="0"/>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71893" id="Rectangle 651"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StQS2X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1456A2DD" wp14:editId="5AB2B859">
                  <wp:extent cx="900000" cy="900000"/>
                  <wp:effectExtent l="38100" t="38100" r="33655" b="3365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NAST BLANC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Paris Colonial</w:t>
            </w:r>
          </w:p>
        </w:tc>
        <w:tc>
          <w:tcPr>
            <w:tcW w:w="1134" w:type="dxa"/>
            <w:vAlign w:val="center"/>
          </w:tcPr>
          <w:p w:rsidR="00D16AA5" w:rsidRDefault="00D16AA5" w:rsidP="007A6B24">
            <w:pPr>
              <w:pStyle w:val="BespokeTable"/>
            </w:pPr>
            <w:r w:rsidRPr="00AB0451">
              <w:t>443x443mm</w:t>
            </w:r>
          </w:p>
          <w:p w:rsidR="00D16AA5" w:rsidRDefault="00D16AA5" w:rsidP="007A6B24">
            <w:pPr>
              <w:pStyle w:val="BespokeTable"/>
            </w:pPr>
            <w:r>
              <w:t>(all tiles will be laid in same orientation)</w:t>
            </w:r>
          </w:p>
        </w:tc>
        <w:tc>
          <w:tcPr>
            <w:tcW w:w="1559" w:type="dxa"/>
            <w:vAlign w:val="center"/>
          </w:tcPr>
          <w:p w:rsidR="00D16AA5" w:rsidRDefault="00D16AA5" w:rsidP="007A6B24">
            <w:pPr>
              <w:pStyle w:val="BespokeTable"/>
            </w:pPr>
            <w:r>
              <w:t>Tabaco</w:t>
            </w:r>
          </w:p>
          <w:p w:rsidR="00D16AA5" w:rsidRDefault="00D16AA5" w:rsidP="007A6B24">
            <w:pPr>
              <w:pStyle w:val="BespokeTable"/>
            </w:pPr>
            <w:r w:rsidRPr="002A1D18">
              <w:drawing>
                <wp:inline distT="0" distB="0" distL="0" distR="0" wp14:anchorId="155713CA" wp14:editId="489EDD9C">
                  <wp:extent cx="540000" cy="180000"/>
                  <wp:effectExtent l="0" t="0" r="0" b="0"/>
                  <wp:docPr id="653" name="Pictur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11A8907A" wp14:editId="0ABB53E4">
                  <wp:extent cx="900000" cy="900000"/>
                  <wp:effectExtent l="38100" t="38100" r="33655" b="33655"/>
                  <wp:docPr id="635" name="Picture 635" descr="http://www.porcelanosa.com/product_finder/resources/img/high/10022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rcelanosa.com/product_finder/resources/img/high/10022284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rgbClr val="80643F"/>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Paris Natural</w:t>
            </w:r>
          </w:p>
        </w:tc>
        <w:tc>
          <w:tcPr>
            <w:tcW w:w="1134" w:type="dxa"/>
            <w:vAlign w:val="center"/>
          </w:tcPr>
          <w:p w:rsidR="00D16AA5" w:rsidRDefault="00D16AA5" w:rsidP="007A6B24">
            <w:pPr>
              <w:pStyle w:val="BespokeTable"/>
            </w:pPr>
            <w:r w:rsidRPr="00AB0451">
              <w:t>443x443mm</w:t>
            </w:r>
          </w:p>
          <w:p w:rsidR="00D16AA5" w:rsidRDefault="00D16AA5" w:rsidP="007A6B24">
            <w:pPr>
              <w:pStyle w:val="BespokeTable"/>
            </w:pPr>
            <w:r>
              <w:t>(all tiles will be laid in same orientation)</w:t>
            </w:r>
          </w:p>
        </w:tc>
        <w:tc>
          <w:tcPr>
            <w:tcW w:w="1559" w:type="dxa"/>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4F8E14D0" wp14:editId="18C1583D">
                  <wp:extent cx="540000" cy="180000"/>
                  <wp:effectExtent l="0" t="0" r="0" b="0"/>
                  <wp:docPr id="654" name="Pictur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4C62EC7C" wp14:editId="0A17201A">
                  <wp:extent cx="900000" cy="900000"/>
                  <wp:effectExtent l="38100" t="38100" r="33655" b="33655"/>
                  <wp:docPr id="639" name="Picture 639" descr="http://www.porcelanosa.com/product_finder/resources/img/high/100222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rcelanosa.com/product_finder/resources/img/high/100222860.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6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Paris Fresno</w:t>
            </w:r>
          </w:p>
        </w:tc>
        <w:tc>
          <w:tcPr>
            <w:tcW w:w="1134" w:type="dxa"/>
            <w:vAlign w:val="center"/>
          </w:tcPr>
          <w:p w:rsidR="00D16AA5" w:rsidRDefault="00D16AA5" w:rsidP="007A6B24">
            <w:pPr>
              <w:pStyle w:val="BespokeTable"/>
            </w:pPr>
            <w:r w:rsidRPr="00AB0451">
              <w:t>443x443mm</w:t>
            </w:r>
          </w:p>
          <w:p w:rsidR="00D16AA5" w:rsidRDefault="00D16AA5" w:rsidP="007A6B24">
            <w:pPr>
              <w:pStyle w:val="BespokeTable"/>
            </w:pPr>
            <w:r>
              <w:t>(all tiles will be laid in same orientation)</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34372AC3" wp14:editId="43703FD9">
                      <wp:extent cx="540000" cy="180000"/>
                      <wp:effectExtent l="0" t="0" r="0" b="0"/>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346100" id="Rectangle 655"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FqdCC3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444E4CD6" wp14:editId="0AE681E4">
                  <wp:extent cx="900000" cy="900000"/>
                  <wp:effectExtent l="38100" t="38100" r="33655" b="33655"/>
                  <wp:docPr id="643" name="Picture 643" descr="http://www.porcelanosa.com/product_finder/resources/img/high/10022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rcelanosa.com/product_finder/resources/img/high/100222850.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D16AA5" w:rsidTr="007A6B24">
        <w:tc>
          <w:tcPr>
            <w:tcW w:w="9061" w:type="dxa"/>
            <w:gridSpan w:val="4"/>
            <w:vAlign w:val="center"/>
          </w:tcPr>
          <w:p w:rsidR="00D16AA5" w:rsidRDefault="00D16AA5" w:rsidP="007A6B24">
            <w:pPr>
              <w:pStyle w:val="BespokeTable"/>
            </w:pPr>
            <w:r>
              <w:t>The following tiles are from premium ranges and will incur additional pricing:</w:t>
            </w:r>
          </w:p>
        </w:tc>
      </w:tr>
      <w:tr w:rsidR="00D16AA5" w:rsidTr="007A6B24">
        <w:trPr>
          <w:trHeight w:val="1474"/>
        </w:trPr>
        <w:tc>
          <w:tcPr>
            <w:tcW w:w="1838" w:type="dxa"/>
            <w:vAlign w:val="center"/>
          </w:tcPr>
          <w:p w:rsidR="00D16AA5" w:rsidRDefault="00D16AA5" w:rsidP="007A6B24">
            <w:pPr>
              <w:pStyle w:val="BespokeTable"/>
            </w:pPr>
            <w:r>
              <w:lastRenderedPageBreak/>
              <w:t>Marmi Blanco</w:t>
            </w:r>
          </w:p>
        </w:tc>
        <w:tc>
          <w:tcPr>
            <w:tcW w:w="1134" w:type="dxa"/>
            <w:vAlign w:val="center"/>
          </w:tcPr>
          <w:p w:rsidR="00D16AA5" w:rsidRDefault="00D16AA5" w:rsidP="007A6B24">
            <w:pPr>
              <w:pStyle w:val="BespokeTable"/>
            </w:pPr>
            <w:r>
              <w:t>435x435</w:t>
            </w:r>
            <w:r w:rsidRPr="00AB0451">
              <w:t>mm</w:t>
            </w:r>
          </w:p>
        </w:tc>
        <w:tc>
          <w:tcPr>
            <w:tcW w:w="1559" w:type="dxa"/>
            <w:vAlign w:val="center"/>
          </w:tcPr>
          <w:p w:rsidR="00D16AA5" w:rsidRDefault="00D16AA5" w:rsidP="007A6B24">
            <w:pPr>
              <w:pStyle w:val="BespokeTable"/>
            </w:pPr>
            <w:r w:rsidRPr="003A021D">
              <w:t>Gris (grey)</w:t>
            </w:r>
          </w:p>
          <w:p w:rsidR="00D16AA5" w:rsidRDefault="00D16AA5" w:rsidP="007A6B24">
            <w:pPr>
              <w:pStyle w:val="BespokeTable"/>
            </w:pPr>
            <w:r>
              <mc:AlternateContent>
                <mc:Choice Requires="wps">
                  <w:drawing>
                    <wp:inline distT="0" distB="0" distL="0" distR="0" wp14:anchorId="4811BAA1" wp14:editId="6B31922B">
                      <wp:extent cx="540000" cy="180000"/>
                      <wp:effectExtent l="0" t="0" r="0" b="0"/>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DFDF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AE2A72" id="Rectangle 656"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" fillcolor="#dfdfdc"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67C17A19" wp14:editId="0476024D">
                  <wp:extent cx="900000" cy="900000"/>
                  <wp:effectExtent l="38100" t="38100" r="33655" b="33655"/>
                  <wp:docPr id="644" name="Picture 644" descr="http://www.porcelanosa.com/product_finder/resources/img/high/100137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rcelanosa.com/product_finder/resources/img/high/100137752.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w="28575">
                            <a:solidFill>
                              <a:schemeClr val="bg1">
                                <a:lumMod val="8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Oxford Acero</w:t>
            </w:r>
          </w:p>
        </w:tc>
        <w:tc>
          <w:tcPr>
            <w:tcW w:w="1134" w:type="dxa"/>
            <w:vAlign w:val="center"/>
          </w:tcPr>
          <w:p w:rsidR="00D16AA5" w:rsidRDefault="00D16AA5" w:rsidP="007A6B24">
            <w:pPr>
              <w:pStyle w:val="BespokeTable"/>
            </w:pPr>
            <w:r>
              <w:t>220x900</w:t>
            </w:r>
            <w:r w:rsidRPr="00AB0451">
              <w:t>mm</w:t>
            </w:r>
          </w:p>
          <w:p w:rsidR="00D16AA5" w:rsidRDefault="00D16AA5" w:rsidP="007A6B24">
            <w:pPr>
              <w:pStyle w:val="BespokeTable"/>
            </w:pPr>
            <w:r>
              <w:t>(tiles</w:t>
            </w:r>
            <w:r w:rsidRPr="009958C7">
              <w:t xml:space="preserve"> will be fitted in brick-bond format</w:t>
            </w:r>
            <w:r>
              <w:t>)</w:t>
            </w:r>
          </w:p>
        </w:tc>
        <w:tc>
          <w:tcPr>
            <w:tcW w:w="1559" w:type="dxa"/>
            <w:vAlign w:val="center"/>
          </w:tcPr>
          <w:p w:rsidR="00D16AA5" w:rsidRDefault="00D16AA5" w:rsidP="007A6B24">
            <w:pPr>
              <w:pStyle w:val="BespokeTable"/>
            </w:pPr>
            <w:r w:rsidRPr="003A021D">
              <w:t xml:space="preserve">Manhattan (mid grey) </w:t>
            </w:r>
          </w:p>
          <w:p w:rsidR="00D16AA5" w:rsidRDefault="00D16AA5" w:rsidP="007A6B24">
            <w:pPr>
              <w:pStyle w:val="BespokeTable"/>
            </w:pPr>
            <w:r>
              <mc:AlternateContent>
                <mc:Choice Requires="wps">
                  <w:drawing>
                    <wp:inline distT="0" distB="0" distL="0" distR="0" wp14:anchorId="3E43090F" wp14:editId="2CBF4A0F">
                      <wp:extent cx="540000" cy="180000"/>
                      <wp:effectExtent l="0" t="0" r="0" b="0"/>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0" cy="180000"/>
                              </a:xfrm>
                              <a:prstGeom prst="rect">
                                <a:avLst/>
                              </a:prstGeom>
                              <a:solidFill>
                                <a:srgbClr val="B3B4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42B6D" id="Rectangle 657" o:spid="_x0000_s1026" style="width:42.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" fillcolor="#b3b4b7" stroked="f">
                      <v:path arrowok="t"/>
                      <w10:anchorlock/>
                    </v:rect>
                  </w:pict>
                </mc:Fallback>
              </mc:AlternateContent>
            </w:r>
          </w:p>
        </w:tc>
        <w:tc>
          <w:tcPr>
            <w:tcW w:w="4530" w:type="dxa"/>
            <w:vAlign w:val="center"/>
          </w:tcPr>
          <w:p w:rsidR="00D16AA5" w:rsidRDefault="00D16AA5" w:rsidP="007A6B24">
            <w:pPr>
              <w:pStyle w:val="BespokeTable"/>
            </w:pPr>
            <w:r>
              <w:drawing>
                <wp:inline distT="0" distB="0" distL="0" distR="0" wp14:anchorId="4188F179" wp14:editId="3DA4887F">
                  <wp:extent cx="2943690" cy="720000"/>
                  <wp:effectExtent l="38100" t="38100" r="28575" b="42545"/>
                  <wp:docPr id="645" name="Picture 645" descr="http://www.porcelanosa.com/product_finder/resources/img/high/1001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rcelanosa.com/product_finder/resources/img/high/100104705.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43690" cy="720000"/>
                          </a:xfrm>
                          <a:prstGeom prst="rect">
                            <a:avLst/>
                          </a:prstGeom>
                          <a:noFill/>
                          <a:ln w="28575">
                            <a:solidFill>
                              <a:schemeClr val="bg1">
                                <a:lumMod val="7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Antique Silver</w:t>
            </w:r>
          </w:p>
        </w:tc>
        <w:tc>
          <w:tcPr>
            <w:tcW w:w="1134" w:type="dxa"/>
            <w:vAlign w:val="center"/>
          </w:tcPr>
          <w:p w:rsidR="00D16AA5" w:rsidRDefault="00D16AA5" w:rsidP="007A6B24">
            <w:pPr>
              <w:pStyle w:val="BespokeTable"/>
            </w:pPr>
            <w:r>
              <w:t>596x596</w:t>
            </w:r>
            <w:r w:rsidRPr="00AB0451">
              <w:t>mm</w:t>
            </w:r>
          </w:p>
        </w:tc>
        <w:tc>
          <w:tcPr>
            <w:tcW w:w="1559" w:type="dxa"/>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6C154C4C" wp14:editId="081CE97D">
                  <wp:extent cx="540000" cy="180000"/>
                  <wp:effectExtent l="0" t="0" r="0" b="0"/>
                  <wp:docPr id="658" name="Picture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583606D9" wp14:editId="2BB193A4">
                  <wp:extent cx="900000" cy="900000"/>
                  <wp:effectExtent l="38100" t="38100" r="33655" b="336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ANTIQUE SILVER.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r w:rsidR="00D16AA5" w:rsidTr="007A6B24">
        <w:trPr>
          <w:trHeight w:val="1474"/>
        </w:trPr>
        <w:tc>
          <w:tcPr>
            <w:tcW w:w="1838" w:type="dxa"/>
            <w:vAlign w:val="center"/>
          </w:tcPr>
          <w:p w:rsidR="00D16AA5" w:rsidRDefault="00D16AA5" w:rsidP="007A6B24">
            <w:pPr>
              <w:pStyle w:val="BespokeTable"/>
            </w:pPr>
            <w:r>
              <w:t>Dover Antique</w:t>
            </w:r>
          </w:p>
        </w:tc>
        <w:tc>
          <w:tcPr>
            <w:tcW w:w="1134" w:type="dxa"/>
            <w:vAlign w:val="center"/>
          </w:tcPr>
          <w:p w:rsidR="00D16AA5" w:rsidRDefault="00D16AA5" w:rsidP="007A6B24">
            <w:pPr>
              <w:pStyle w:val="BespokeTable"/>
            </w:pPr>
            <w:r>
              <w:t>596x596</w:t>
            </w:r>
            <w:r w:rsidRPr="00AB0451">
              <w:t>mm</w:t>
            </w:r>
          </w:p>
        </w:tc>
        <w:tc>
          <w:tcPr>
            <w:tcW w:w="1559" w:type="dxa"/>
            <w:vAlign w:val="center"/>
          </w:tcPr>
          <w:p w:rsidR="00D16AA5" w:rsidRDefault="00D16AA5" w:rsidP="007A6B24">
            <w:pPr>
              <w:pStyle w:val="BespokeTable"/>
            </w:pPr>
            <w:r>
              <w:t>Cemento (cement grey)</w:t>
            </w:r>
          </w:p>
          <w:p w:rsidR="00D16AA5" w:rsidRDefault="00D16AA5" w:rsidP="007A6B24">
            <w:pPr>
              <w:pStyle w:val="BespokeTable"/>
            </w:pPr>
            <w:r w:rsidRPr="00995136">
              <w:drawing>
                <wp:inline distT="0" distB="0" distL="0" distR="0" wp14:anchorId="5679C821" wp14:editId="18FF73C1">
                  <wp:extent cx="540000" cy="180000"/>
                  <wp:effectExtent l="0" t="0" r="0" b="0"/>
                  <wp:docPr id="659" name="Pictur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0000" cy="180000"/>
                          </a:xfrm>
                          <a:prstGeom prst="rect">
                            <a:avLst/>
                          </a:prstGeom>
                          <a:noFill/>
                          <a:ln>
                            <a:noFill/>
                          </a:ln>
                        </pic:spPr>
                      </pic:pic>
                    </a:graphicData>
                  </a:graphic>
                </wp:inline>
              </w:drawing>
            </w:r>
          </w:p>
        </w:tc>
        <w:tc>
          <w:tcPr>
            <w:tcW w:w="4530" w:type="dxa"/>
            <w:vAlign w:val="center"/>
          </w:tcPr>
          <w:p w:rsidR="00D16AA5" w:rsidRDefault="00D16AA5" w:rsidP="007A6B24">
            <w:pPr>
              <w:pStyle w:val="BespokeTable"/>
            </w:pPr>
            <w:r>
              <w:drawing>
                <wp:inline distT="0" distB="0" distL="0" distR="0" wp14:anchorId="1B087DD2" wp14:editId="2FCF9870">
                  <wp:extent cx="900000" cy="900000"/>
                  <wp:effectExtent l="38100" t="38100" r="33655" b="336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DOVER ANTIQUE.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a:ln w="28575">
                            <a:solidFill>
                              <a:schemeClr val="bg1">
                                <a:lumMod val="65000"/>
                              </a:schemeClr>
                            </a:solidFill>
                          </a:ln>
                        </pic:spPr>
                      </pic:pic>
                    </a:graphicData>
                  </a:graphic>
                </wp:inline>
              </w:drawing>
            </w:r>
          </w:p>
        </w:tc>
      </w:tr>
    </w:tbl>
    <w:p w:rsidR="003A021D" w:rsidRPr="003A021D" w:rsidRDefault="003A021D" w:rsidP="00814735">
      <w:pPr>
        <w:pStyle w:val="Heading1"/>
        <w:rPr>
          <w:noProof/>
          <w:lang w:val="en-GB" w:eastAsia="en-GB"/>
        </w:rPr>
      </w:pPr>
      <w:r w:rsidRPr="003A021D">
        <w:rPr>
          <w:noProof/>
          <w:lang w:val="en-GB" w:eastAsia="en-GB"/>
        </w:rPr>
        <w:t>Sanitary ware and fitments</w:t>
      </w:r>
    </w:p>
    <w:p w:rsidR="003A021D" w:rsidRDefault="003A021D" w:rsidP="00814735">
      <w:pPr>
        <w:rPr>
          <w:noProof/>
          <w:lang w:val="en-GB" w:eastAsia="en-GB"/>
        </w:rPr>
      </w:pPr>
      <w:r w:rsidRPr="003A021D">
        <w:rPr>
          <w:noProof/>
          <w:lang w:val="en-GB" w:eastAsia="en-GB"/>
        </w:rPr>
        <w:t>Sanitary ware colour will be – White.</w:t>
      </w:r>
    </w:p>
    <w:tbl>
      <w:tblPr>
        <w:tblStyle w:val="TableGrid"/>
        <w:tblW w:w="9072" w:type="dxa"/>
        <w:tblInd w:w="-5" w:type="dxa"/>
        <w:tblLayout w:type="fixed"/>
        <w:tblLook w:val="04A0" w:firstRow="1" w:lastRow="0" w:firstColumn="1" w:lastColumn="0" w:noHBand="0" w:noVBand="1"/>
      </w:tblPr>
      <w:tblGrid>
        <w:gridCol w:w="1843"/>
        <w:gridCol w:w="7229"/>
      </w:tblGrid>
      <w:tr w:rsidR="00933E42" w:rsidRPr="003A021D" w:rsidTr="00933E42">
        <w:tc>
          <w:tcPr>
            <w:tcW w:w="1843" w:type="dxa"/>
            <w:vMerge w:val="restart"/>
          </w:tcPr>
          <w:p w:rsidR="00933E42" w:rsidRPr="00814735" w:rsidRDefault="00933E42" w:rsidP="00B36785">
            <w:pPr>
              <w:pStyle w:val="BespokeTable"/>
            </w:pPr>
            <w:r w:rsidRPr="00814735">
              <w:t xml:space="preserve">Bathroom </w:t>
            </w:r>
          </w:p>
        </w:tc>
        <w:tc>
          <w:tcPr>
            <w:tcW w:w="7229" w:type="dxa"/>
          </w:tcPr>
          <w:p w:rsidR="00933E42" w:rsidRPr="00814735" w:rsidRDefault="009E7D59" w:rsidP="00B36785">
            <w:pPr>
              <w:pStyle w:val="BespokeTable"/>
            </w:pPr>
            <w:r>
              <w:t xml:space="preserve">Ideal Standard Tempo Cube </w:t>
            </w:r>
            <w:r w:rsidR="00933E42" w:rsidRPr="00814735">
              <w:t>1 tap hole bath</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Ideal Standard Unilux E3194 bath panel.</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 xml:space="preserve">Bristan Prism mono bath filler. </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Chrome plated luxury bath pop-up waste kit.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t>Bristan Prism thermostatic dual control shower valve and adjustable riser (where fitted)</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B36785">
            <w:pPr>
              <w:pStyle w:val="BespokeTable"/>
            </w:pPr>
            <w:r>
              <w:t>Ideal Standard Tempo</w:t>
            </w:r>
            <w:r w:rsidR="00933E42" w:rsidRPr="00814735">
              <w:t xml:space="preserve"> Range 1 tap hole basin with semi pedestal.</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A07C7A">
            <w:pPr>
              <w:pStyle w:val="BespokeTable"/>
            </w:pPr>
            <w:r>
              <w:t>Ideal Standard Tempo</w:t>
            </w:r>
            <w:r w:rsidR="00933E42" w:rsidRPr="00814735">
              <w:t xml:space="preserve"> close coupled W.C. with seat and cover</w:t>
            </w:r>
            <w:r w:rsidR="00A07C7A">
              <w:t xml:space="preserve"> or </w:t>
            </w:r>
            <w:r>
              <w:t>Ideal Standard Tempo</w:t>
            </w:r>
            <w:r w:rsidR="00A07C7A" w:rsidRPr="00A07C7A">
              <w:t xml:space="preserve"> back to wall WC with concealed cistern, dual flushing plate, seat and cover</w:t>
            </w:r>
            <w:r w:rsidR="00A07C7A">
              <w: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t>Novellini Aurora 3 – 2 panel 960mm x 1500mm clear glass bath splash screen (where fitted)</w:t>
            </w:r>
          </w:p>
        </w:tc>
      </w:tr>
      <w:tr w:rsidR="00933E42" w:rsidRPr="003A021D" w:rsidTr="00933E42">
        <w:tc>
          <w:tcPr>
            <w:tcW w:w="1843" w:type="dxa"/>
          </w:tcPr>
          <w:p w:rsidR="00933E42" w:rsidRPr="00814735" w:rsidRDefault="00933E42" w:rsidP="00B36785">
            <w:pPr>
              <w:pStyle w:val="BespokeTable"/>
            </w:pPr>
          </w:p>
        </w:tc>
        <w:tc>
          <w:tcPr>
            <w:tcW w:w="7229" w:type="dxa"/>
          </w:tcPr>
          <w:p w:rsidR="00933E42" w:rsidRPr="00814735" w:rsidRDefault="00933E42" w:rsidP="00B36785">
            <w:pPr>
              <w:pStyle w:val="BespokeTable"/>
            </w:pPr>
          </w:p>
        </w:tc>
      </w:tr>
      <w:tr w:rsidR="00933E42" w:rsidRPr="003A021D" w:rsidTr="00933E42">
        <w:tc>
          <w:tcPr>
            <w:tcW w:w="1843" w:type="dxa"/>
            <w:vMerge w:val="restart"/>
          </w:tcPr>
          <w:p w:rsidR="00933E42" w:rsidRDefault="00933E42" w:rsidP="00B36785">
            <w:pPr>
              <w:pStyle w:val="BespokeTable"/>
            </w:pPr>
            <w:r>
              <w:t>En suite</w:t>
            </w:r>
          </w:p>
          <w:p w:rsidR="00933E42" w:rsidRPr="00814735" w:rsidRDefault="00933E42" w:rsidP="00B36785">
            <w:pPr>
              <w:pStyle w:val="BespokeTable"/>
            </w:pPr>
            <w:r w:rsidRPr="00814735">
              <w:t>(where applicable)</w:t>
            </w:r>
          </w:p>
        </w:tc>
        <w:tc>
          <w:tcPr>
            <w:tcW w:w="7229" w:type="dxa"/>
          </w:tcPr>
          <w:p w:rsidR="00933E42" w:rsidRPr="00814735" w:rsidRDefault="009E7D59" w:rsidP="00B36785">
            <w:pPr>
              <w:pStyle w:val="BespokeTable"/>
            </w:pPr>
            <w:r>
              <w:t>Ideal Standard Tempo</w:t>
            </w:r>
            <w:r w:rsidR="00933E42" w:rsidRPr="00814735">
              <w:t xml:space="preserve"> Range inset 1 tap hole basin with semi pedestal.</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Bristan Prism basin mixer with chrome waste kit.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A07C7A">
            <w:pPr>
              <w:pStyle w:val="BespokeTable"/>
            </w:pPr>
            <w:r>
              <w:t>Ideal Standard Tempo</w:t>
            </w:r>
            <w:r w:rsidR="00A07C7A" w:rsidRPr="00814735">
              <w:t xml:space="preserve"> close coupled W.C. with seat and cover</w:t>
            </w:r>
            <w:r w:rsidR="00A07C7A">
              <w:t xml:space="preserve"> or </w:t>
            </w:r>
            <w:r w:rsidR="00A07C7A" w:rsidRPr="00A07C7A">
              <w:t xml:space="preserve">Ideal </w:t>
            </w:r>
            <w:r>
              <w:t>Standard Tempo</w:t>
            </w:r>
            <w:r w:rsidR="00A07C7A" w:rsidRPr="00A07C7A">
              <w:t xml:space="preserve"> back to wall WC with concealed cistern, dual flushing plate, seat and cover</w:t>
            </w:r>
            <w:r w:rsidR="00A07C7A">
              <w:t>.</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E7D59" w:rsidP="009E7D59">
            <w:pPr>
              <w:pStyle w:val="BespokeTable"/>
            </w:pPr>
            <w:r>
              <w:t>Just Fusion</w:t>
            </w:r>
            <w:r w:rsidR="00933E42" w:rsidRPr="00814735">
              <w:t xml:space="preserve"> shower tray with wall panel &amp; Ideal Standard Synergy chrome/clear glass enclosure.</w:t>
            </w:r>
          </w:p>
        </w:tc>
      </w:tr>
      <w:tr w:rsidR="00933E42" w:rsidRPr="003A021D" w:rsidTr="00933E42">
        <w:tc>
          <w:tcPr>
            <w:tcW w:w="1843" w:type="dxa"/>
            <w:vMerge/>
          </w:tcPr>
          <w:p w:rsidR="00933E42" w:rsidRPr="00814735" w:rsidRDefault="00933E42" w:rsidP="00B36785">
            <w:pPr>
              <w:pStyle w:val="BespokeTable"/>
            </w:pPr>
          </w:p>
        </w:tc>
        <w:tc>
          <w:tcPr>
            <w:tcW w:w="7229" w:type="dxa"/>
          </w:tcPr>
          <w:p w:rsidR="00933E42" w:rsidRPr="00814735" w:rsidRDefault="00933E42" w:rsidP="00B36785">
            <w:pPr>
              <w:pStyle w:val="BespokeTable"/>
            </w:pPr>
            <w:r w:rsidRPr="00814735">
              <w:t>Bristan Prism thermostatic dual control shower valve and adjustable riser.</w:t>
            </w:r>
          </w:p>
        </w:tc>
      </w:tr>
    </w:tbl>
    <w:p w:rsidR="003A021D" w:rsidRPr="003A021D" w:rsidRDefault="003A021D" w:rsidP="00814735">
      <w:pPr>
        <w:pStyle w:val="Heading1"/>
        <w:rPr>
          <w:noProof/>
          <w:lang w:val="en-GB" w:eastAsia="en-GB"/>
        </w:rPr>
      </w:pPr>
      <w:r w:rsidRPr="003A021D">
        <w:rPr>
          <w:noProof/>
          <w:lang w:val="en-GB" w:eastAsia="en-GB"/>
        </w:rPr>
        <w:t>En suite shower paneling (where applicable)</w:t>
      </w:r>
    </w:p>
    <w:p w:rsidR="003A021D" w:rsidRDefault="003A021D" w:rsidP="00814735">
      <w:pPr>
        <w:rPr>
          <w:noProof/>
          <w:lang w:val="en-GB" w:eastAsia="en-GB"/>
        </w:rPr>
      </w:pPr>
      <w:r w:rsidRPr="003A021D">
        <w:rPr>
          <w:noProof/>
          <w:lang w:val="en-GB" w:eastAsia="en-GB"/>
        </w:rPr>
        <w:t>The feature aqua paneling within the shower enclosure can be chosen from either Alpino Matt/Shell White 8100 or Gloss White 8100.</w:t>
      </w:r>
    </w:p>
    <w:p w:rsidR="00C15254" w:rsidRDefault="003A021D" w:rsidP="00814735">
      <w:pPr>
        <w:pStyle w:val="Closingdisclaimer"/>
        <w:rPr>
          <w:noProof/>
          <w:lang w:val="en-GB" w:eastAsia="en-GB"/>
        </w:rPr>
      </w:pPr>
      <w:r w:rsidRPr="003A021D">
        <w:rPr>
          <w:noProof/>
          <w:lang w:val="en-GB" w:eastAsia="en-GB"/>
        </w:rPr>
        <w:lastRenderedPageBreak/>
        <w:t>to every situation, please review plot specific drawings when considering these options.</w:t>
      </w:r>
    </w:p>
    <w:p w:rsidR="003A021D" w:rsidRPr="003A021D" w:rsidRDefault="003A021D" w:rsidP="00814735">
      <w:pPr>
        <w:pStyle w:val="Closingdisclaimer"/>
        <w:rPr>
          <w:noProof/>
          <w:lang w:val="en-GB" w:eastAsia="en-GB"/>
        </w:rPr>
      </w:pPr>
      <w:r w:rsidRPr="003A021D">
        <w:rPr>
          <w:noProof/>
          <w:lang w:val="en-GB" w:eastAsia="en-GB"/>
        </w:rPr>
        <w:t>Although every care and attention has been taken to ensure the accuracy of all information given, the contents do not form part of or constitute a representation or warranty of any contract.</w:t>
      </w:r>
    </w:p>
    <w:p w:rsidR="00592622" w:rsidRDefault="003A021D" w:rsidP="00814735">
      <w:pPr>
        <w:pStyle w:val="Closingdisclaimer"/>
        <w:rPr>
          <w:noProof/>
          <w:lang w:val="en-GB" w:eastAsia="en-GB"/>
        </w:rPr>
      </w:pPr>
      <w:r w:rsidRPr="003A021D">
        <w:rPr>
          <w:noProof/>
          <w:lang w:val="en-GB" w:eastAsia="en-GB"/>
        </w:rPr>
        <w:t>Scotia Homes Limited reserves the right to vary the above specifications (including any quoted sizes and specific products/model nos.) where necess</w:t>
      </w:r>
      <w:r w:rsidR="00814735">
        <w:rPr>
          <w:noProof/>
          <w:lang w:val="en-GB" w:eastAsia="en-GB"/>
        </w:rPr>
        <w:t>ary but to similar or higher standards.</w:t>
      </w:r>
    </w:p>
    <w:p w:rsidR="00CA3AEF" w:rsidRPr="00DD692A" w:rsidRDefault="00CA3AEF" w:rsidP="00814735">
      <w:pPr>
        <w:pStyle w:val="Closingdisclaimer"/>
      </w:pPr>
    </w:p>
    <w:sectPr w:rsidR="00CA3AEF" w:rsidRPr="00DD692A" w:rsidSect="003C13F8">
      <w:pgSz w:w="11907" w:h="16840" w:code="9"/>
      <w:pgMar w:top="1077" w:right="1418" w:bottom="1077" w:left="1418" w:header="720" w:footer="36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995" w:rsidRDefault="00327995" w:rsidP="00814735">
      <w:r>
        <w:separator/>
      </w:r>
    </w:p>
    <w:p w:rsidR="00327995" w:rsidRDefault="00327995" w:rsidP="00814735"/>
    <w:p w:rsidR="00327995" w:rsidRDefault="00327995" w:rsidP="00814735"/>
    <w:p w:rsidR="00327995" w:rsidRDefault="00327995" w:rsidP="00814735"/>
  </w:endnote>
  <w:endnote w:type="continuationSeparator" w:id="0">
    <w:p w:rsidR="00327995" w:rsidRDefault="00327995" w:rsidP="00814735">
      <w:r>
        <w:continuationSeparator/>
      </w:r>
    </w:p>
    <w:p w:rsidR="00327995" w:rsidRDefault="00327995" w:rsidP="00814735"/>
    <w:p w:rsidR="00327995" w:rsidRDefault="00327995" w:rsidP="00814735"/>
    <w:p w:rsidR="00327995" w:rsidRDefault="00327995" w:rsidP="00814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323AC1">
    <w:pPr>
      <w:pStyle w:val="Footer"/>
      <w:tabs>
        <w:tab w:val="clear" w:pos="9000"/>
      </w:tabs>
      <w:ind w:left="0" w:right="-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Pr="00C40F87" w:rsidRDefault="00327995" w:rsidP="00323AC1">
    <w:pPr>
      <w:pStyle w:val="Subtitle"/>
      <w:ind w:left="0" w:right="-1"/>
      <w:rPr>
        <w:sz w:val="22"/>
        <w:szCs w:val="22"/>
      </w:rPr>
    </w:pPr>
    <w:r w:rsidRPr="00C40F87">
      <w:rPr>
        <w:sz w:val="22"/>
        <w:szCs w:val="22"/>
      </w:rPr>
      <w:t>R</w:t>
    </w:r>
    <w:r w:rsidR="0061358A">
      <w:rPr>
        <w:sz w:val="22"/>
        <w:szCs w:val="22"/>
      </w:rPr>
      <w:t>evision 2</w:t>
    </w:r>
  </w:p>
  <w:sdt>
    <w:sdtPr>
      <w:rPr>
        <w:sz w:val="22"/>
        <w:szCs w:val="22"/>
      </w:rPr>
      <w:alias w:val="Date"/>
      <w:tag w:val="Date"/>
      <w:id w:val="981473911"/>
      <w:placeholder>
        <w:docPart w:val="4D90C42F186C4F4A8E60C495E3BAE640"/>
      </w:placeholder>
      <w:date w:fullDate="2019-04-03T00:00:00Z">
        <w:dateFormat w:val="MMMM d, yyyy"/>
        <w:lid w:val="en-US"/>
        <w:storeMappedDataAs w:val="dateTime"/>
        <w:calendar w:val="gregorian"/>
      </w:date>
    </w:sdtPr>
    <w:sdtEndPr/>
    <w:sdtContent>
      <w:p w:rsidR="00327995" w:rsidRPr="00C40F87" w:rsidRDefault="0061358A" w:rsidP="00A616AA">
        <w:pPr>
          <w:pStyle w:val="Subtitle"/>
          <w:spacing w:before="800" w:after="200"/>
          <w:ind w:left="0"/>
          <w:rPr>
            <w:sz w:val="22"/>
            <w:szCs w:val="22"/>
          </w:rPr>
        </w:pPr>
        <w:r>
          <w:rPr>
            <w:sz w:val="22"/>
            <w:szCs w:val="22"/>
          </w:rPr>
          <w:t>April 3, 2019</w:t>
        </w:r>
      </w:p>
    </w:sdtContent>
  </w:sdt>
  <w:p w:rsidR="00327995" w:rsidRDefault="00327995" w:rsidP="00A616AA">
    <w:pPr>
      <w:pStyle w:val="PageNumber1"/>
    </w:pPr>
    <w:r>
      <w:t xml:space="preserve"> Page </w:t>
    </w:r>
    <w:r w:rsidRPr="006D4BCB">
      <w:fldChar w:fldCharType="begin"/>
    </w:r>
    <w:r w:rsidRPr="006D4BCB">
      <w:instrText xml:space="preserve"> PAGE   \* MERGEFORMAT </w:instrText>
    </w:r>
    <w:r w:rsidRPr="006D4BCB">
      <w:fldChar w:fldCharType="separate"/>
    </w:r>
    <w:r w:rsidR="0061358A">
      <w:rPr>
        <w:noProof/>
      </w:rPr>
      <w:t>12</w:t>
    </w:r>
    <w:r w:rsidRPr="006D4BCB">
      <w:rPr>
        <w:noProof/>
      </w:rPr>
      <w:fldChar w:fldCharType="end"/>
    </w:r>
  </w:p>
  <w:p w:rsidR="00327995" w:rsidRPr="003F59F2" w:rsidRDefault="00327995" w:rsidP="00323AC1">
    <w:pPr>
      <w:pStyle w:val="Footer"/>
      <w:tabs>
        <w:tab w:val="clear" w:pos="9000"/>
      </w:tabs>
      <w:ind w:left="0" w:right="-1"/>
      <w:rPr>
        <w:noProof/>
        <w:lang w:val="en-GB" w:eastAsia="en-GB"/>
      </w:rPr>
    </w:pPr>
    <w:r>
      <w:rPr>
        <w:noProof/>
        <w:lang w:val="en-GB" w:eastAsia="en-GB"/>
      </w:rPr>
      <w:t>Scotia Homes</w:t>
    </w:r>
    <w:r w:rsidRPr="003F59F2">
      <w:rPr>
        <w:noProof/>
        <w:lang w:val="en-GB" w:eastAsia="en-GB"/>
      </w:rPr>
      <w:t xml:space="preserve"> Limited</w:t>
    </w:r>
  </w:p>
  <w:p w:rsidR="00327995" w:rsidRPr="003F59F2" w:rsidRDefault="00327995" w:rsidP="00323AC1">
    <w:pPr>
      <w:pStyle w:val="Footer"/>
      <w:tabs>
        <w:tab w:val="clear" w:pos="9000"/>
      </w:tabs>
      <w:ind w:left="0" w:right="-1"/>
      <w:rPr>
        <w:noProof/>
        <w:lang w:val="en-GB" w:eastAsia="en-GB"/>
      </w:rPr>
    </w:pPr>
    <w:r w:rsidRPr="003F59F2">
      <w:rPr>
        <w:noProof/>
        <w:lang w:val="en-GB" w:eastAsia="en-GB"/>
      </w:rPr>
      <w:t>Balmacassie, Ellon, Aberdeenshire, AB41 8QR</w:t>
    </w:r>
  </w:p>
  <w:p w:rsidR="00327995" w:rsidRPr="003F59F2" w:rsidRDefault="00327995" w:rsidP="00323AC1">
    <w:pPr>
      <w:pStyle w:val="Footer"/>
      <w:tabs>
        <w:tab w:val="clear" w:pos="9000"/>
      </w:tabs>
      <w:ind w:left="0" w:right="-1"/>
      <w:rPr>
        <w:noProof/>
        <w:sz w:val="18"/>
        <w:lang w:val="en-GB" w:eastAsia="en-GB"/>
      </w:rPr>
    </w:pPr>
    <w:r w:rsidRPr="003F59F2">
      <w:rPr>
        <w:noProof/>
        <w:lang w:val="en-GB" w:eastAsia="en-GB"/>
      </w:rPr>
      <w:t xml:space="preserve">E-mail: </w:t>
    </w:r>
    <w:hyperlink r:id="rId1" w:history="1">
      <w:r w:rsidRPr="00884D26">
        <w:rPr>
          <w:rStyle w:val="Hyperlink"/>
          <w:noProof/>
          <w:sz w:val="18"/>
          <w:lang w:val="en-GB" w:eastAsia="en-GB"/>
        </w:rPr>
        <w:t>info@scotia-homes.co.uk</w:t>
      </w:r>
    </w:hyperlink>
    <w:r>
      <w:rPr>
        <w:noProof/>
        <w:sz w:val="18"/>
        <w:lang w:val="en-GB" w:eastAsia="en-GB"/>
      </w:rPr>
      <w:t xml:space="preserve"> </w:t>
    </w:r>
    <w:r w:rsidRPr="003F59F2">
      <w:rPr>
        <w:noProof/>
        <w:lang w:val="en-GB" w:eastAsia="en-GB"/>
      </w:rPr>
      <w:t>● Freephone: 0800 0855 455 ● www.scotia-homes.co.uk</w:t>
    </w:r>
  </w:p>
  <w:p w:rsidR="00327995" w:rsidRDefault="00327995" w:rsidP="000607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Pr="00A2720F" w:rsidRDefault="00327995" w:rsidP="00323AC1">
    <w:pPr>
      <w:pStyle w:val="Footer"/>
      <w:tabs>
        <w:tab w:val="clear" w:pos="9000"/>
      </w:tabs>
      <w:ind w:left="0" w:right="-1"/>
    </w:pPr>
    <w:r>
      <w:fldChar w:fldCharType="begin"/>
    </w:r>
    <w:r>
      <w:instrText xml:space="preserve"> DATE \@ "M/d/yyyy" </w:instrText>
    </w:r>
    <w:r>
      <w:fldChar w:fldCharType="separate"/>
    </w:r>
    <w:r w:rsidR="0061358A">
      <w:rPr>
        <w:noProof/>
      </w:rPr>
      <w:t>4/3/2019</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327995" w:rsidRDefault="00327995" w:rsidP="00060754"/>
  <w:p w:rsidR="00327995" w:rsidRDefault="00327995" w:rsidP="0006075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Pr="00A2720F" w:rsidRDefault="00327995" w:rsidP="00814735">
    <w:pPr>
      <w:pStyle w:val="Footer"/>
    </w:pPr>
    <w:r>
      <w:fldChar w:fldCharType="begin"/>
    </w:r>
    <w:r>
      <w:instrText xml:space="preserve"> DATE \@ "M/d/yyyy" </w:instrText>
    </w:r>
    <w:r>
      <w:fldChar w:fldCharType="separate"/>
    </w:r>
    <w:r w:rsidR="0061358A">
      <w:rPr>
        <w:noProof/>
      </w:rPr>
      <w:t>4/3/2019</w:t>
    </w:r>
    <w:r>
      <w:rPr>
        <w:noProof/>
      </w:rPr>
      <w:fldChar w:fldCharType="end"/>
    </w:r>
    <w:r w:rsidRPr="00A2720F">
      <w:tab/>
      <w:t>Service Specification</w:t>
    </w:r>
    <w:r w:rsidRPr="00A2720F">
      <w:tab/>
      <w:t xml:space="preserve">Page </w:t>
    </w:r>
    <w:r>
      <w:fldChar w:fldCharType="begin"/>
    </w:r>
    <w:r>
      <w:instrText xml:space="preserve"> PAGE </w:instrText>
    </w:r>
    <w:r>
      <w:fldChar w:fldCharType="separate"/>
    </w:r>
    <w:r>
      <w:rPr>
        <w:noProof/>
      </w:rPr>
      <w:t>2</w:t>
    </w:r>
    <w:r>
      <w:rPr>
        <w:noProof/>
      </w:rPr>
      <w:fldChar w:fldCharType="end"/>
    </w:r>
  </w:p>
  <w:p w:rsidR="00327995" w:rsidRDefault="00327995" w:rsidP="00814735"/>
  <w:p w:rsidR="00327995" w:rsidRDefault="00327995" w:rsidP="00814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995" w:rsidRDefault="00327995" w:rsidP="00814735">
      <w:r>
        <w:separator/>
      </w:r>
    </w:p>
    <w:p w:rsidR="00327995" w:rsidRDefault="00327995" w:rsidP="00814735"/>
    <w:p w:rsidR="00327995" w:rsidRDefault="00327995" w:rsidP="00814735"/>
    <w:p w:rsidR="00327995" w:rsidRDefault="00327995" w:rsidP="00814735"/>
  </w:footnote>
  <w:footnote w:type="continuationSeparator" w:id="0">
    <w:p w:rsidR="00327995" w:rsidRDefault="00327995" w:rsidP="00814735">
      <w:r>
        <w:continuationSeparator/>
      </w:r>
    </w:p>
    <w:p w:rsidR="00327995" w:rsidRDefault="00327995" w:rsidP="00814735"/>
    <w:p w:rsidR="00327995" w:rsidRDefault="00327995" w:rsidP="00814735"/>
    <w:p w:rsidR="00327995" w:rsidRDefault="00327995" w:rsidP="008147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060754">
    <w:pPr>
      <w:pStyle w:val="Logo"/>
    </w:pPr>
    <w:r w:rsidRPr="00DD692A">
      <w:rPr>
        <w:lang w:val="en-GB" w:eastAsia="en-GB"/>
      </w:rPr>
      <w:drawing>
        <wp:inline distT="0" distB="0" distL="0" distR="0" wp14:anchorId="6749933A" wp14:editId="0CA20D30">
          <wp:extent cx="853200" cy="7272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327995" w:rsidRDefault="00327995" w:rsidP="000607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060754">
    <w:pPr>
      <w:pStyle w:val="Header"/>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814735">
    <w:pPr>
      <w:pStyle w:val="Logo"/>
    </w:pPr>
    <w:r w:rsidRPr="00DD692A">
      <w:rPr>
        <w:lang w:val="en-GB" w:eastAsia="en-GB"/>
      </w:rPr>
      <w:drawing>
        <wp:inline distT="0" distB="0" distL="0" distR="0" wp14:anchorId="1FBCC9A7" wp14:editId="2890DED7">
          <wp:extent cx="853200" cy="727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otia Logo.jpg"/>
                  <pic:cNvPicPr/>
                </pic:nvPicPr>
                <pic:blipFill rotWithShape="1">
                  <a:blip r:embed="rId1">
                    <a:extLst>
                      <a:ext uri="{28A0092B-C50C-407E-A947-70E740481C1C}">
                        <a14:useLocalDpi xmlns:a14="http://schemas.microsoft.com/office/drawing/2010/main" val="0"/>
                      </a:ext>
                    </a:extLst>
                  </a:blip>
                  <a:srcRect l="22349" t="10135" r="18560"/>
                  <a:stretch/>
                </pic:blipFill>
                <pic:spPr bwMode="auto">
                  <a:xfrm>
                    <a:off x="0" y="0"/>
                    <a:ext cx="853200" cy="727200"/>
                  </a:xfrm>
                  <a:prstGeom prst="rect">
                    <a:avLst/>
                  </a:prstGeom>
                  <a:ln>
                    <a:noFill/>
                  </a:ln>
                  <a:extLst>
                    <a:ext uri="{53640926-AAD7-44D8-BBD7-CCE9431645EC}">
                      <a14:shadowObscured xmlns:a14="http://schemas.microsoft.com/office/drawing/2010/main"/>
                    </a:ext>
                  </a:extLst>
                </pic:spPr>
              </pic:pic>
            </a:graphicData>
          </a:graphic>
        </wp:inline>
      </w:drawing>
    </w:r>
  </w:p>
  <w:p w:rsidR="00327995" w:rsidRDefault="00327995" w:rsidP="008147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995" w:rsidRDefault="00327995" w:rsidP="00814735">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F9C354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3026F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8323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7A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A6A1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EC0C3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2C32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A004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F528F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A50B7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45D23"/>
    <w:multiLevelType w:val="hybridMultilevel"/>
    <w:tmpl w:val="C3A071F0"/>
    <w:lvl w:ilvl="0" w:tplc="04090005">
      <w:start w:val="1"/>
      <w:numFmt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1" w15:restartNumberingAfterBreak="0">
    <w:nsid w:val="25641E55"/>
    <w:multiLevelType w:val="hybridMultilevel"/>
    <w:tmpl w:val="C62863A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8545E1A"/>
    <w:multiLevelType w:val="multilevel"/>
    <w:tmpl w:val="297247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9C616AF"/>
    <w:multiLevelType w:val="hybridMultilevel"/>
    <w:tmpl w:val="8EFE4C02"/>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3ACA1EE4"/>
    <w:multiLevelType w:val="hybridMultilevel"/>
    <w:tmpl w:val="9D80DFF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52A72A61"/>
    <w:multiLevelType w:val="hybridMultilevel"/>
    <w:tmpl w:val="1B3AFB6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5D75237E"/>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7" w15:restartNumberingAfterBreak="0">
    <w:nsid w:val="60FD2132"/>
    <w:multiLevelType w:val="multilevel"/>
    <w:tmpl w:val="73F864B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C357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2586B08"/>
    <w:multiLevelType w:val="hybridMultilevel"/>
    <w:tmpl w:val="08BC78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38678A"/>
    <w:multiLevelType w:val="hybridMultilevel"/>
    <w:tmpl w:val="DB6EB4F4"/>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19"/>
  </w:num>
  <w:num w:numId="2">
    <w:abstractNumId w:val="20"/>
  </w:num>
  <w:num w:numId="3">
    <w:abstractNumId w:val="13"/>
  </w:num>
  <w:num w:numId="4">
    <w:abstractNumId w:val="15"/>
  </w:num>
  <w:num w:numId="5">
    <w:abstractNumId w:val="10"/>
  </w:num>
  <w:num w:numId="6">
    <w:abstractNumId w:val="11"/>
  </w:num>
  <w:num w:numId="7">
    <w:abstractNumId w:val="14"/>
  </w:num>
  <w:num w:numId="8">
    <w:abstractNumId w:val="17"/>
  </w:num>
  <w:num w:numId="9">
    <w:abstractNumId w:val="12"/>
  </w:num>
  <w:num w:numId="10">
    <w:abstractNumId w:val="16"/>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8806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F8"/>
    <w:rsid w:val="000076AF"/>
    <w:rsid w:val="0003120C"/>
    <w:rsid w:val="00041019"/>
    <w:rsid w:val="00060754"/>
    <w:rsid w:val="00060B60"/>
    <w:rsid w:val="000657AB"/>
    <w:rsid w:val="00092A5D"/>
    <w:rsid w:val="000A04A7"/>
    <w:rsid w:val="000A55CE"/>
    <w:rsid w:val="000B5B82"/>
    <w:rsid w:val="000D0746"/>
    <w:rsid w:val="000D0920"/>
    <w:rsid w:val="000D7649"/>
    <w:rsid w:val="000E082C"/>
    <w:rsid w:val="000E3A70"/>
    <w:rsid w:val="000E4AEA"/>
    <w:rsid w:val="00103966"/>
    <w:rsid w:val="00135B17"/>
    <w:rsid w:val="00140881"/>
    <w:rsid w:val="00142460"/>
    <w:rsid w:val="00143B45"/>
    <w:rsid w:val="00145F7A"/>
    <w:rsid w:val="001726BA"/>
    <w:rsid w:val="0017656C"/>
    <w:rsid w:val="00186425"/>
    <w:rsid w:val="001873F8"/>
    <w:rsid w:val="001A717A"/>
    <w:rsid w:val="001B3917"/>
    <w:rsid w:val="001D49EC"/>
    <w:rsid w:val="001F6EB9"/>
    <w:rsid w:val="00210E48"/>
    <w:rsid w:val="00242CD1"/>
    <w:rsid w:val="0024400E"/>
    <w:rsid w:val="00260FAB"/>
    <w:rsid w:val="00264D2A"/>
    <w:rsid w:val="0028439A"/>
    <w:rsid w:val="00296353"/>
    <w:rsid w:val="002B280A"/>
    <w:rsid w:val="002B2B76"/>
    <w:rsid w:val="002B3592"/>
    <w:rsid w:val="002B5167"/>
    <w:rsid w:val="002C15EE"/>
    <w:rsid w:val="002E625D"/>
    <w:rsid w:val="002F1F06"/>
    <w:rsid w:val="002F3444"/>
    <w:rsid w:val="00315396"/>
    <w:rsid w:val="00317A5E"/>
    <w:rsid w:val="00323AC1"/>
    <w:rsid w:val="0032747A"/>
    <w:rsid w:val="00327995"/>
    <w:rsid w:val="00327E6F"/>
    <w:rsid w:val="003356A4"/>
    <w:rsid w:val="003371EC"/>
    <w:rsid w:val="00366C35"/>
    <w:rsid w:val="0038262C"/>
    <w:rsid w:val="0039014B"/>
    <w:rsid w:val="003A021D"/>
    <w:rsid w:val="003A0FDA"/>
    <w:rsid w:val="003C13F8"/>
    <w:rsid w:val="003E5CFA"/>
    <w:rsid w:val="003F59F2"/>
    <w:rsid w:val="003F6A01"/>
    <w:rsid w:val="0040075A"/>
    <w:rsid w:val="00401A34"/>
    <w:rsid w:val="004244DC"/>
    <w:rsid w:val="00431112"/>
    <w:rsid w:val="00432E47"/>
    <w:rsid w:val="00435955"/>
    <w:rsid w:val="00497612"/>
    <w:rsid w:val="004B41F6"/>
    <w:rsid w:val="004C1652"/>
    <w:rsid w:val="004C1DD0"/>
    <w:rsid w:val="004E3A66"/>
    <w:rsid w:val="004E6F44"/>
    <w:rsid w:val="004F56EF"/>
    <w:rsid w:val="004F5ABF"/>
    <w:rsid w:val="00514891"/>
    <w:rsid w:val="0052138B"/>
    <w:rsid w:val="00534009"/>
    <w:rsid w:val="00542553"/>
    <w:rsid w:val="005446BC"/>
    <w:rsid w:val="00547BC9"/>
    <w:rsid w:val="00551CBC"/>
    <w:rsid w:val="00573A19"/>
    <w:rsid w:val="00592622"/>
    <w:rsid w:val="005933B3"/>
    <w:rsid w:val="005B3757"/>
    <w:rsid w:val="005B7F5D"/>
    <w:rsid w:val="005C3BB7"/>
    <w:rsid w:val="005C3EEE"/>
    <w:rsid w:val="005E2BED"/>
    <w:rsid w:val="005F536D"/>
    <w:rsid w:val="00604368"/>
    <w:rsid w:val="0061358A"/>
    <w:rsid w:val="0062308F"/>
    <w:rsid w:val="0063794D"/>
    <w:rsid w:val="00646C54"/>
    <w:rsid w:val="00653A5B"/>
    <w:rsid w:val="0066477E"/>
    <w:rsid w:val="006A2E59"/>
    <w:rsid w:val="006B75E6"/>
    <w:rsid w:val="006C72BC"/>
    <w:rsid w:val="006D4BCB"/>
    <w:rsid w:val="006E2F2C"/>
    <w:rsid w:val="006E6FBF"/>
    <w:rsid w:val="006F48EE"/>
    <w:rsid w:val="007075DD"/>
    <w:rsid w:val="00734206"/>
    <w:rsid w:val="00743A5D"/>
    <w:rsid w:val="00760386"/>
    <w:rsid w:val="007901D8"/>
    <w:rsid w:val="007B4FEB"/>
    <w:rsid w:val="00814735"/>
    <w:rsid w:val="00857E22"/>
    <w:rsid w:val="008700D8"/>
    <w:rsid w:val="00876955"/>
    <w:rsid w:val="008B1F83"/>
    <w:rsid w:val="008B49B1"/>
    <w:rsid w:val="008C0725"/>
    <w:rsid w:val="008C7443"/>
    <w:rsid w:val="008D0DD3"/>
    <w:rsid w:val="008D3C07"/>
    <w:rsid w:val="00903D0B"/>
    <w:rsid w:val="00933E42"/>
    <w:rsid w:val="0094733B"/>
    <w:rsid w:val="0096065D"/>
    <w:rsid w:val="00977FC5"/>
    <w:rsid w:val="00980D5C"/>
    <w:rsid w:val="009A3836"/>
    <w:rsid w:val="009C0D77"/>
    <w:rsid w:val="009D2032"/>
    <w:rsid w:val="009D56C6"/>
    <w:rsid w:val="009E7D59"/>
    <w:rsid w:val="00A06C3B"/>
    <w:rsid w:val="00A07C7A"/>
    <w:rsid w:val="00A142CC"/>
    <w:rsid w:val="00A2720F"/>
    <w:rsid w:val="00A30F81"/>
    <w:rsid w:val="00A40AF9"/>
    <w:rsid w:val="00A616AA"/>
    <w:rsid w:val="00A71622"/>
    <w:rsid w:val="00A730C8"/>
    <w:rsid w:val="00A90910"/>
    <w:rsid w:val="00A93BEF"/>
    <w:rsid w:val="00A9753C"/>
    <w:rsid w:val="00AA276A"/>
    <w:rsid w:val="00AC5697"/>
    <w:rsid w:val="00AE0C04"/>
    <w:rsid w:val="00AE155F"/>
    <w:rsid w:val="00AE2452"/>
    <w:rsid w:val="00B13F68"/>
    <w:rsid w:val="00B3584A"/>
    <w:rsid w:val="00B36785"/>
    <w:rsid w:val="00B60CF6"/>
    <w:rsid w:val="00B7205D"/>
    <w:rsid w:val="00B82AAD"/>
    <w:rsid w:val="00B93237"/>
    <w:rsid w:val="00BA2569"/>
    <w:rsid w:val="00BA5EDA"/>
    <w:rsid w:val="00BA7B9D"/>
    <w:rsid w:val="00BC366E"/>
    <w:rsid w:val="00BD3861"/>
    <w:rsid w:val="00BE0F2F"/>
    <w:rsid w:val="00BE203C"/>
    <w:rsid w:val="00BE5696"/>
    <w:rsid w:val="00C15254"/>
    <w:rsid w:val="00C20DBC"/>
    <w:rsid w:val="00C22DAD"/>
    <w:rsid w:val="00C424C1"/>
    <w:rsid w:val="00C51725"/>
    <w:rsid w:val="00C53763"/>
    <w:rsid w:val="00C952C0"/>
    <w:rsid w:val="00CA3AEF"/>
    <w:rsid w:val="00CA55AA"/>
    <w:rsid w:val="00CA6EC3"/>
    <w:rsid w:val="00CB0972"/>
    <w:rsid w:val="00CD0C25"/>
    <w:rsid w:val="00CE377D"/>
    <w:rsid w:val="00D064B9"/>
    <w:rsid w:val="00D15A6F"/>
    <w:rsid w:val="00D16AA5"/>
    <w:rsid w:val="00D339FE"/>
    <w:rsid w:val="00D66209"/>
    <w:rsid w:val="00D83D47"/>
    <w:rsid w:val="00D91D83"/>
    <w:rsid w:val="00DA0A78"/>
    <w:rsid w:val="00DA66CB"/>
    <w:rsid w:val="00DB0BD9"/>
    <w:rsid w:val="00DB6AAB"/>
    <w:rsid w:val="00DC130F"/>
    <w:rsid w:val="00DD3F92"/>
    <w:rsid w:val="00DD6754"/>
    <w:rsid w:val="00DD692A"/>
    <w:rsid w:val="00DE2945"/>
    <w:rsid w:val="00E04686"/>
    <w:rsid w:val="00E477E0"/>
    <w:rsid w:val="00E65DAD"/>
    <w:rsid w:val="00E7218D"/>
    <w:rsid w:val="00E73DF8"/>
    <w:rsid w:val="00EC06F4"/>
    <w:rsid w:val="00EC3566"/>
    <w:rsid w:val="00ED5847"/>
    <w:rsid w:val="00F26490"/>
    <w:rsid w:val="00F42B68"/>
    <w:rsid w:val="00F43D55"/>
    <w:rsid w:val="00F44511"/>
    <w:rsid w:val="00F44B87"/>
    <w:rsid w:val="00F47715"/>
    <w:rsid w:val="00F52045"/>
    <w:rsid w:val="00F56D0A"/>
    <w:rsid w:val="00FB23B3"/>
    <w:rsid w:val="00FC1BCC"/>
    <w:rsid w:val="00FD56A8"/>
    <w:rsid w:val="00FF3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5:docId w15:val="{A0B31D00-427C-4EA4-BC35-030CB1D3F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14735"/>
    <w:rPr>
      <w:rFonts w:ascii="Century Gothic" w:hAnsi="Century Gothic"/>
    </w:rPr>
  </w:style>
  <w:style w:type="paragraph" w:styleId="Heading1">
    <w:name w:val="heading 1"/>
    <w:basedOn w:val="Normal"/>
    <w:next w:val="Normal"/>
    <w:qFormat/>
    <w:rsid w:val="00980D5C"/>
    <w:pPr>
      <w:keepNext/>
      <w:pBdr>
        <w:top w:val="single" w:sz="4" w:space="1" w:color="5F497A" w:themeColor="accent4" w:themeShade="BF"/>
      </w:pBdr>
      <w:spacing w:before="300" w:after="120"/>
      <w:outlineLvl w:val="0"/>
    </w:pPr>
    <w:rPr>
      <w:b/>
      <w:sz w:val="24"/>
    </w:rPr>
  </w:style>
  <w:style w:type="paragraph" w:styleId="Heading2">
    <w:name w:val="heading 2"/>
    <w:basedOn w:val="Normal"/>
    <w:next w:val="Normal"/>
    <w:autoRedefine/>
    <w:qFormat/>
    <w:rsid w:val="00D83D47"/>
    <w:pPr>
      <w:keepNext/>
      <w:spacing w:before="40" w:after="40"/>
      <w:jc w:val="center"/>
      <w:outlineLvl w:val="1"/>
    </w:pPr>
    <w:rPr>
      <w:rFonts w:asciiTheme="majorHAnsi" w:eastAsia="Times New Roman" w:hAnsiTheme="majorHAnsi"/>
      <w:color w:val="FFFFFF" w:themeColor="background1"/>
      <w:sz w:val="22"/>
    </w:rPr>
  </w:style>
  <w:style w:type="paragraph" w:styleId="Heading3">
    <w:name w:val="heading 3"/>
    <w:basedOn w:val="Normal"/>
    <w:next w:val="Normal"/>
    <w:semiHidden/>
    <w:unhideWhenUsed/>
    <w:rsid w:val="00547BC9"/>
    <w:pPr>
      <w:keepNext/>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D83D47"/>
    <w:pPr>
      <w:spacing w:after="400"/>
      <w:ind w:left="-360"/>
    </w:pPr>
    <w:rPr>
      <w:rFonts w:asciiTheme="majorHAnsi" w:hAnsiTheme="majorHAnsi"/>
      <w:b/>
      <w:sz w:val="26"/>
    </w:rPr>
  </w:style>
  <w:style w:type="paragraph" w:styleId="Footer">
    <w:name w:val="footer"/>
    <w:basedOn w:val="Normal"/>
    <w:link w:val="FooterChar"/>
    <w:qFormat/>
    <w:rsid w:val="00AA276A"/>
    <w:pPr>
      <w:pBdr>
        <w:top w:val="single" w:sz="4" w:space="1" w:color="5F497A" w:themeColor="accent4" w:themeShade="BF"/>
      </w:pBdr>
      <w:tabs>
        <w:tab w:val="right" w:pos="9000"/>
      </w:tabs>
      <w:ind w:left="-360"/>
    </w:pPr>
  </w:style>
  <w:style w:type="character" w:styleId="PlaceholderText">
    <w:name w:val="Placeholder Text"/>
    <w:basedOn w:val="DefaultParagraphFont"/>
    <w:uiPriority w:val="99"/>
    <w:semiHidden/>
    <w:rsid w:val="00135B17"/>
    <w:rPr>
      <w:color w:val="808080"/>
    </w:rPr>
  </w:style>
  <w:style w:type="table" w:styleId="TableGrid">
    <w:name w:val="Table Grid"/>
    <w:basedOn w:val="TableNormal"/>
    <w:rsid w:val="00547B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E5CFA"/>
    <w:rPr>
      <w:sz w:val="16"/>
      <w:szCs w:val="16"/>
    </w:rPr>
  </w:style>
  <w:style w:type="paragraph" w:styleId="CommentText">
    <w:name w:val="annotation text"/>
    <w:basedOn w:val="Normal"/>
    <w:semiHidden/>
    <w:rsid w:val="003E5CFA"/>
  </w:style>
  <w:style w:type="paragraph" w:styleId="CommentSubject">
    <w:name w:val="annotation subject"/>
    <w:basedOn w:val="CommentText"/>
    <w:next w:val="CommentText"/>
    <w:semiHidden/>
    <w:rsid w:val="003E5CFA"/>
    <w:rPr>
      <w:b/>
      <w:bCs/>
    </w:rPr>
  </w:style>
  <w:style w:type="paragraph" w:styleId="BalloonText">
    <w:name w:val="Balloon Text"/>
    <w:basedOn w:val="Normal"/>
    <w:semiHidden/>
    <w:unhideWhenUsed/>
    <w:rsid w:val="003E5CFA"/>
    <w:rPr>
      <w:rFonts w:ascii="Tahoma" w:hAnsi="Tahoma" w:cs="Tahoma"/>
      <w:sz w:val="16"/>
      <w:szCs w:val="16"/>
    </w:rPr>
  </w:style>
  <w:style w:type="paragraph" w:customStyle="1" w:styleId="Logo">
    <w:name w:val="Logo"/>
    <w:basedOn w:val="Normal"/>
    <w:autoRedefine/>
    <w:unhideWhenUsed/>
    <w:qFormat/>
    <w:rsid w:val="0094733B"/>
    <w:pPr>
      <w:jc w:val="right"/>
    </w:pPr>
    <w:rPr>
      <w:noProof/>
    </w:rPr>
  </w:style>
  <w:style w:type="paragraph" w:styleId="Title">
    <w:name w:val="Title"/>
    <w:basedOn w:val="Normal"/>
    <w:next w:val="Normal"/>
    <w:link w:val="TitleChar"/>
    <w:qFormat/>
    <w:rsid w:val="000D7649"/>
    <w:pPr>
      <w:keepNext/>
      <w:pBdr>
        <w:bottom w:val="single" w:sz="4" w:space="1" w:color="5F497A" w:themeColor="accent4" w:themeShade="BF"/>
      </w:pBdr>
      <w:spacing w:before="300" w:after="120"/>
      <w:outlineLvl w:val="0"/>
    </w:pPr>
    <w:rPr>
      <w:rFonts w:eastAsia="Times New Roman"/>
      <w:bCs/>
      <w:color w:val="5F497A" w:themeColor="accent4" w:themeShade="BF"/>
      <w:sz w:val="52"/>
    </w:rPr>
  </w:style>
  <w:style w:type="character" w:customStyle="1" w:styleId="TitleChar">
    <w:name w:val="Title Char"/>
    <w:basedOn w:val="DefaultParagraphFont"/>
    <w:link w:val="Title"/>
    <w:rsid w:val="000D7649"/>
    <w:rPr>
      <w:rFonts w:ascii="Century Gothic" w:eastAsia="Times New Roman" w:hAnsi="Century Gothic"/>
      <w:bCs/>
      <w:color w:val="5F497A" w:themeColor="accent4" w:themeShade="BF"/>
      <w:sz w:val="52"/>
    </w:rPr>
  </w:style>
  <w:style w:type="paragraph" w:customStyle="1" w:styleId="CompanyName">
    <w:name w:val="Company Name"/>
    <w:basedOn w:val="Normal"/>
    <w:autoRedefine/>
    <w:qFormat/>
    <w:rsid w:val="003F59F2"/>
    <w:pPr>
      <w:spacing w:before="720" w:after="80"/>
    </w:pPr>
    <w:rPr>
      <w:color w:val="001245"/>
      <w:sz w:val="36"/>
    </w:rPr>
  </w:style>
  <w:style w:type="paragraph" w:styleId="Subtitle">
    <w:name w:val="Subtitle"/>
    <w:basedOn w:val="Normal"/>
    <w:next w:val="Normal"/>
    <w:link w:val="SubtitleChar"/>
    <w:qFormat/>
    <w:rsid w:val="00980D5C"/>
    <w:pPr>
      <w:keepNext/>
      <w:ind w:left="-425"/>
      <w:contextualSpacing/>
      <w:outlineLvl w:val="0"/>
    </w:pPr>
    <w:rPr>
      <w:rFonts w:eastAsia="Times New Roman"/>
      <w:color w:val="7F7F7F" w:themeColor="text1" w:themeTint="80"/>
      <w:sz w:val="24"/>
    </w:rPr>
  </w:style>
  <w:style w:type="character" w:customStyle="1" w:styleId="SubtitleChar">
    <w:name w:val="Subtitle Char"/>
    <w:basedOn w:val="DefaultParagraphFont"/>
    <w:link w:val="Subtitle"/>
    <w:rsid w:val="00980D5C"/>
    <w:rPr>
      <w:rFonts w:ascii="Century Gothic" w:eastAsia="Times New Roman" w:hAnsi="Century Gothic"/>
      <w:color w:val="7F7F7F" w:themeColor="text1" w:themeTint="80"/>
      <w:sz w:val="24"/>
    </w:rPr>
  </w:style>
  <w:style w:type="paragraph" w:customStyle="1" w:styleId="Presentedby">
    <w:name w:val="Presented by"/>
    <w:basedOn w:val="Subtitle"/>
    <w:autoRedefine/>
    <w:qFormat/>
    <w:rsid w:val="00135B17"/>
    <w:rPr>
      <w:szCs w:val="24"/>
    </w:rPr>
  </w:style>
  <w:style w:type="character" w:styleId="Hyperlink">
    <w:name w:val="Hyperlink"/>
    <w:basedOn w:val="DefaultParagraphFont"/>
    <w:unhideWhenUsed/>
    <w:rsid w:val="00CD0C25"/>
    <w:rPr>
      <w:color w:val="0000FF" w:themeColor="hyperlink"/>
      <w:u w:val="single"/>
    </w:rPr>
  </w:style>
  <w:style w:type="paragraph" w:customStyle="1" w:styleId="Projectimage">
    <w:name w:val="Project image"/>
    <w:basedOn w:val="Normal"/>
    <w:autoRedefine/>
    <w:qFormat/>
    <w:rsid w:val="00060754"/>
    <w:pPr>
      <w:spacing w:after="480"/>
      <w:jc w:val="center"/>
    </w:pPr>
  </w:style>
  <w:style w:type="paragraph" w:customStyle="1" w:styleId="Closingdisclaimer">
    <w:name w:val="Closing disclaimer"/>
    <w:basedOn w:val="Normal"/>
    <w:autoRedefine/>
    <w:qFormat/>
    <w:rsid w:val="005B7F5D"/>
    <w:pPr>
      <w:spacing w:before="480"/>
      <w:contextualSpacing/>
    </w:pPr>
    <w:rPr>
      <w:i/>
      <w:sz w:val="18"/>
    </w:rPr>
  </w:style>
  <w:style w:type="paragraph" w:customStyle="1" w:styleId="Projecttitle">
    <w:name w:val="Project title"/>
    <w:basedOn w:val="Normal"/>
    <w:autoRedefine/>
    <w:qFormat/>
    <w:rsid w:val="000D7649"/>
    <w:rPr>
      <w:sz w:val="40"/>
    </w:rPr>
  </w:style>
  <w:style w:type="paragraph" w:customStyle="1" w:styleId="PageNumber1">
    <w:name w:val="Page Number1"/>
    <w:basedOn w:val="Footer"/>
    <w:autoRedefine/>
    <w:qFormat/>
    <w:rsid w:val="00323AC1"/>
    <w:pPr>
      <w:tabs>
        <w:tab w:val="clear" w:pos="9000"/>
      </w:tabs>
      <w:ind w:left="0" w:right="-1"/>
      <w:jc w:val="center"/>
    </w:pPr>
  </w:style>
  <w:style w:type="paragraph" w:customStyle="1" w:styleId="BespokeTable">
    <w:name w:val="Bespoke Table"/>
    <w:basedOn w:val="Normal"/>
    <w:autoRedefine/>
    <w:qFormat/>
    <w:rsid w:val="00814735"/>
    <w:rPr>
      <w:rFonts w:eastAsia="Times New Roman"/>
      <w:noProof/>
      <w:sz w:val="16"/>
      <w:lang w:val="en-GB" w:eastAsia="en-GB"/>
    </w:rPr>
  </w:style>
  <w:style w:type="paragraph" w:styleId="NormalIndent">
    <w:name w:val="Normal Indent"/>
    <w:basedOn w:val="Normal"/>
    <w:rsid w:val="00CA3AEF"/>
    <w:pPr>
      <w:spacing w:before="60"/>
      <w:ind w:left="454" w:right="340"/>
    </w:pPr>
    <w:rPr>
      <w:rFonts w:ascii="Arial" w:eastAsia="Times New Roman" w:hAnsi="Arial" w:cs="Arial"/>
      <w:iCs/>
      <w:sz w:val="16"/>
      <w:szCs w:val="16"/>
      <w:lang w:val="en-GB" w:eastAsia="en-GB"/>
    </w:rPr>
  </w:style>
  <w:style w:type="character" w:customStyle="1" w:styleId="HeaderChar">
    <w:name w:val="Header Char"/>
    <w:basedOn w:val="DefaultParagraphFont"/>
    <w:link w:val="Header"/>
    <w:rsid w:val="00F56D0A"/>
    <w:rPr>
      <w:rFonts w:asciiTheme="majorHAnsi" w:hAnsiTheme="majorHAnsi"/>
      <w:b/>
      <w:sz w:val="26"/>
    </w:rPr>
  </w:style>
  <w:style w:type="character" w:customStyle="1" w:styleId="FooterChar">
    <w:name w:val="Footer Char"/>
    <w:basedOn w:val="DefaultParagraphFont"/>
    <w:link w:val="Footer"/>
    <w:rsid w:val="00F56D0A"/>
    <w:rPr>
      <w:rFonts w:ascii="Century Gothic" w:hAnsi="Century Gothic"/>
    </w:rPr>
  </w:style>
  <w:style w:type="paragraph" w:customStyle="1" w:styleId="Style1">
    <w:name w:val="Style1"/>
    <w:basedOn w:val="BespokeTable"/>
    <w:autoRedefine/>
    <w:qFormat/>
    <w:rsid w:val="00401A34"/>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23074">
      <w:bodyDiv w:val="1"/>
      <w:marLeft w:val="0"/>
      <w:marRight w:val="0"/>
      <w:marTop w:val="0"/>
      <w:marBottom w:val="0"/>
      <w:divBdr>
        <w:top w:val="none" w:sz="0" w:space="0" w:color="auto"/>
        <w:left w:val="none" w:sz="0" w:space="0" w:color="auto"/>
        <w:bottom w:val="none" w:sz="0" w:space="0" w:color="auto"/>
        <w:right w:val="none" w:sz="0" w:space="0" w:color="auto"/>
      </w:divBdr>
    </w:div>
    <w:div w:id="1050808834">
      <w:bodyDiv w:val="1"/>
      <w:marLeft w:val="0"/>
      <w:marRight w:val="0"/>
      <w:marTop w:val="0"/>
      <w:marBottom w:val="0"/>
      <w:divBdr>
        <w:top w:val="none" w:sz="0" w:space="0" w:color="auto"/>
        <w:left w:val="none" w:sz="0" w:space="0" w:color="auto"/>
        <w:bottom w:val="none" w:sz="0" w:space="0" w:color="auto"/>
        <w:right w:val="none" w:sz="0" w:space="0" w:color="auto"/>
      </w:divBdr>
    </w:div>
    <w:div w:id="20974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6.jpeg"/><Relationship Id="rId21" Type="http://schemas.openxmlformats.org/officeDocument/2006/relationships/image" Target="media/image7.jpeg"/><Relationship Id="rId42" Type="http://schemas.openxmlformats.org/officeDocument/2006/relationships/hyperlink" Target="http://www.nobilialondon.co.uk/wp-content/uploads/2015/10/PG2_Laser_415_Sand.jpg" TargetMode="External"/><Relationship Id="rId47" Type="http://schemas.openxmlformats.org/officeDocument/2006/relationships/image" Target="media/image29.png"/><Relationship Id="rId63" Type="http://schemas.openxmlformats.org/officeDocument/2006/relationships/image" Target="media/image39.jpeg"/><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hyperlink" Target="http://www.porcelanosa.com/finder/resources/img/high/100140547.jpg" TargetMode="External"/><Relationship Id="rId133" Type="http://schemas.openxmlformats.org/officeDocument/2006/relationships/image" Target="media/image101.jpeg"/><Relationship Id="rId138" Type="http://schemas.openxmlformats.org/officeDocument/2006/relationships/image" Target="media/image106.jpeg"/><Relationship Id="rId154" Type="http://schemas.openxmlformats.org/officeDocument/2006/relationships/image" Target="media/image121.emf"/><Relationship Id="rId159" Type="http://schemas.openxmlformats.org/officeDocument/2006/relationships/image" Target="media/image126.jpeg"/><Relationship Id="rId170"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image" Target="media/image77.jpe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2.jpeg"/><Relationship Id="rId58" Type="http://schemas.openxmlformats.org/officeDocument/2006/relationships/hyperlink" Target="https://www.nobilialondon.co.uk/wp-content/uploads/2015/10/PG9_Lux_823_Slate_Grey_High_Gloss.jpg" TargetMode="External"/><Relationship Id="rId74" Type="http://schemas.openxmlformats.org/officeDocument/2006/relationships/image" Target="media/image50.jpeg"/><Relationship Id="rId79" Type="http://schemas.openxmlformats.org/officeDocument/2006/relationships/image" Target="media/image55.emf"/><Relationship Id="rId102" Type="http://schemas.openxmlformats.org/officeDocument/2006/relationships/image" Target="media/image72.jpeg"/><Relationship Id="rId123" Type="http://schemas.openxmlformats.org/officeDocument/2006/relationships/image" Target="media/image92.jpeg"/><Relationship Id="rId128" Type="http://schemas.openxmlformats.org/officeDocument/2006/relationships/image" Target="media/image96.jpeg"/><Relationship Id="rId144" Type="http://schemas.openxmlformats.org/officeDocument/2006/relationships/image" Target="media/image111.jpeg"/><Relationship Id="rId149"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header" Target="header3.xml"/><Relationship Id="rId95" Type="http://schemas.openxmlformats.org/officeDocument/2006/relationships/hyperlink" Target="http://www.porcelanosa.com/finder/resources/img/high/100157376.jpg" TargetMode="External"/><Relationship Id="rId160" Type="http://schemas.openxmlformats.org/officeDocument/2006/relationships/image" Target="media/image127.emf"/><Relationship Id="rId165" Type="http://schemas.openxmlformats.org/officeDocument/2006/relationships/image" Target="media/image132.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hyperlink" Target="http://www.mackintoshkitchens.co.uk/kitchens/trend-painted" TargetMode="External"/><Relationship Id="rId64" Type="http://schemas.openxmlformats.org/officeDocument/2006/relationships/image" Target="media/image40.jpeg"/><Relationship Id="rId69" Type="http://schemas.openxmlformats.org/officeDocument/2006/relationships/image" Target="media/image45.emf"/><Relationship Id="rId113" Type="http://schemas.openxmlformats.org/officeDocument/2006/relationships/image" Target="media/image82.jpeg"/><Relationship Id="rId118" Type="http://schemas.openxmlformats.org/officeDocument/2006/relationships/image" Target="media/image87.jpeg"/><Relationship Id="rId134" Type="http://schemas.openxmlformats.org/officeDocument/2006/relationships/image" Target="media/image102.jpeg"/><Relationship Id="rId139" Type="http://schemas.openxmlformats.org/officeDocument/2006/relationships/image" Target="media/image107.jpeg"/><Relationship Id="rId80" Type="http://schemas.openxmlformats.org/officeDocument/2006/relationships/image" Target="media/image56.emf"/><Relationship Id="rId85" Type="http://schemas.openxmlformats.org/officeDocument/2006/relationships/image" Target="media/image61.emf"/><Relationship Id="rId150" Type="http://schemas.openxmlformats.org/officeDocument/2006/relationships/image" Target="media/image117.jpeg"/><Relationship Id="rId155" Type="http://schemas.openxmlformats.org/officeDocument/2006/relationships/image" Target="media/image122.jpeg"/><Relationship Id="rId12" Type="http://schemas.openxmlformats.org/officeDocument/2006/relationships/footer" Target="footer2.xml"/><Relationship Id="rId17" Type="http://schemas.openxmlformats.org/officeDocument/2006/relationships/image" Target="media/image4.png"/><Relationship Id="rId33" Type="http://schemas.openxmlformats.org/officeDocument/2006/relationships/hyperlink" Target="https://www.nobilialondon.co.uk/wp-content/uploads/2015/10/PG3_Riva_893_Sanremo_Oak_Handleless.jpg" TargetMode="External"/><Relationship Id="rId38" Type="http://schemas.openxmlformats.org/officeDocument/2006/relationships/image" Target="media/image22.jpeg"/><Relationship Id="rId59" Type="http://schemas.openxmlformats.org/officeDocument/2006/relationships/image" Target="media/image36.jpeg"/><Relationship Id="rId103" Type="http://schemas.openxmlformats.org/officeDocument/2006/relationships/image" Target="media/image73.jpeg"/><Relationship Id="rId108" Type="http://schemas.openxmlformats.org/officeDocument/2006/relationships/image" Target="media/image78.jpeg"/><Relationship Id="rId124" Type="http://schemas.openxmlformats.org/officeDocument/2006/relationships/image" Target="media/image93.jpeg"/><Relationship Id="rId129" Type="http://schemas.openxmlformats.org/officeDocument/2006/relationships/image" Target="media/image97.jpeg"/><Relationship Id="rId54" Type="http://schemas.openxmlformats.org/officeDocument/2006/relationships/hyperlink" Target="http://www.silestone.co.uk/colour/aluminio-nube/" TargetMode="External"/><Relationship Id="rId70" Type="http://schemas.openxmlformats.org/officeDocument/2006/relationships/image" Target="media/image46.emf"/><Relationship Id="rId75" Type="http://schemas.openxmlformats.org/officeDocument/2006/relationships/image" Target="media/image51.jpeg"/><Relationship Id="rId91" Type="http://schemas.openxmlformats.org/officeDocument/2006/relationships/header" Target="header4.xml"/><Relationship Id="rId96" Type="http://schemas.openxmlformats.org/officeDocument/2006/relationships/image" Target="media/image67.jpeg"/><Relationship Id="rId140" Type="http://schemas.openxmlformats.org/officeDocument/2006/relationships/image" Target="media/image108.jpeg"/><Relationship Id="rId145" Type="http://schemas.openxmlformats.org/officeDocument/2006/relationships/image" Target="media/image112.jpeg"/><Relationship Id="rId161" Type="http://schemas.openxmlformats.org/officeDocument/2006/relationships/image" Target="media/image128.jpeg"/><Relationship Id="rId166"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obiliagb.co.uk/" TargetMode="External"/><Relationship Id="rId23" Type="http://schemas.openxmlformats.org/officeDocument/2006/relationships/image" Target="media/image9.jpeg"/><Relationship Id="rId28" Type="http://schemas.openxmlformats.org/officeDocument/2006/relationships/hyperlink" Target="http://www.duropal.co.uk/assets/files/m/gsvda/image.jpg" TargetMode="External"/><Relationship Id="rId36" Type="http://schemas.openxmlformats.org/officeDocument/2006/relationships/image" Target="media/image20.jpeg"/><Relationship Id="rId49" Type="http://schemas.openxmlformats.org/officeDocument/2006/relationships/image" Target="media/image30.emf"/><Relationship Id="rId57" Type="http://schemas.openxmlformats.org/officeDocument/2006/relationships/image" Target="media/image35.jpeg"/><Relationship Id="rId106" Type="http://schemas.openxmlformats.org/officeDocument/2006/relationships/image" Target="media/image76.jpeg"/><Relationship Id="rId114" Type="http://schemas.openxmlformats.org/officeDocument/2006/relationships/image" Target="media/image83.jpeg"/><Relationship Id="rId119" Type="http://schemas.openxmlformats.org/officeDocument/2006/relationships/image" Target="media/image88.jpeg"/><Relationship Id="rId127" Type="http://schemas.openxmlformats.org/officeDocument/2006/relationships/image" Target="media/image95.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hyperlink" Target="http://www.nobilialondon.co.uk/wp-content/uploads/2015/10/122_Sand.jpg" TargetMode="External"/><Relationship Id="rId52" Type="http://schemas.openxmlformats.org/officeDocument/2006/relationships/hyperlink" Target="http://www.nobilialondon.co.uk/wp-content/uploads/2015/10/022-White-Gloss.jpg" TargetMode="External"/><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66.pn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91.jpeg"/><Relationship Id="rId130" Type="http://schemas.openxmlformats.org/officeDocument/2006/relationships/image" Target="media/image98.jpeg"/><Relationship Id="rId135" Type="http://schemas.openxmlformats.org/officeDocument/2006/relationships/image" Target="media/image103.jpeg"/><Relationship Id="rId143" Type="http://schemas.openxmlformats.org/officeDocument/2006/relationships/image" Target="media/image110.jpeg"/><Relationship Id="rId148" Type="http://schemas.openxmlformats.org/officeDocument/2006/relationships/image" Target="media/image115.jpeg"/><Relationship Id="rId151" Type="http://schemas.openxmlformats.org/officeDocument/2006/relationships/image" Target="media/image118.jpeg"/><Relationship Id="rId156" Type="http://schemas.openxmlformats.org/officeDocument/2006/relationships/image" Target="media/image123.jpeg"/><Relationship Id="rId164" Type="http://schemas.openxmlformats.org/officeDocument/2006/relationships/image" Target="media/image131.jpeg"/><Relationship Id="rId16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www.nobilialondon.co.uk/product/062_metal_stainless_steel/" TargetMode="External"/><Relationship Id="rId39" Type="http://schemas.openxmlformats.org/officeDocument/2006/relationships/image" Target="media/image23.jpeg"/><Relationship Id="rId109" Type="http://schemas.openxmlformats.org/officeDocument/2006/relationships/image" Target="media/image79.jpeg"/><Relationship Id="rId34" Type="http://schemas.openxmlformats.org/officeDocument/2006/relationships/image" Target="media/image18.jpeg"/><Relationship Id="rId50" Type="http://schemas.openxmlformats.org/officeDocument/2006/relationships/hyperlink" Target="http://www.nobilialondon.co.uk/wp-content/uploads/2015/10/PG3_Flash_450_White_High_Gloss.jpg" TargetMode="External"/><Relationship Id="rId55" Type="http://schemas.openxmlformats.org/officeDocument/2006/relationships/image" Target="media/image33.emf"/><Relationship Id="rId76" Type="http://schemas.openxmlformats.org/officeDocument/2006/relationships/image" Target="media/image52.jpeg"/><Relationship Id="rId97" Type="http://schemas.openxmlformats.org/officeDocument/2006/relationships/hyperlink" Target="http://www.porcelanosa.com/finder/resources/img/high/100157370_001.jpg" TargetMode="External"/><Relationship Id="rId104" Type="http://schemas.openxmlformats.org/officeDocument/2006/relationships/image" Target="media/image74.emf"/><Relationship Id="rId120" Type="http://schemas.openxmlformats.org/officeDocument/2006/relationships/image" Target="media/image89.jpeg"/><Relationship Id="rId125" Type="http://schemas.openxmlformats.org/officeDocument/2006/relationships/hyperlink" Target="http://www.porcelanosa.com/finder/Ceramic_Tiles_13/Retro_Blanco_10x20.html" TargetMode="External"/><Relationship Id="rId141" Type="http://schemas.openxmlformats.org/officeDocument/2006/relationships/hyperlink" Target="http://www.porcelanosa.com/finder/resources/img/high/100124082.jpg" TargetMode="External"/><Relationship Id="rId146" Type="http://schemas.openxmlformats.org/officeDocument/2006/relationships/image" Target="media/image113.jpeg"/><Relationship Id="rId167" Type="http://schemas.openxmlformats.org/officeDocument/2006/relationships/image" Target="media/image134.jpeg"/><Relationship Id="rId7" Type="http://schemas.openxmlformats.org/officeDocument/2006/relationships/footnotes" Target="footnotes.xml"/><Relationship Id="rId71" Type="http://schemas.openxmlformats.org/officeDocument/2006/relationships/image" Target="media/image47.emf"/><Relationship Id="rId92" Type="http://schemas.openxmlformats.org/officeDocument/2006/relationships/footer" Target="footer4.xml"/><Relationship Id="rId162" Type="http://schemas.openxmlformats.org/officeDocument/2006/relationships/image" Target="media/image129.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4.jpeg"/><Relationship Id="rId45" Type="http://schemas.openxmlformats.org/officeDocument/2006/relationships/image" Target="media/image27.jpeg"/><Relationship Id="rId66" Type="http://schemas.openxmlformats.org/officeDocument/2006/relationships/image" Target="media/image42.jpeg"/><Relationship Id="rId87" Type="http://schemas.openxmlformats.org/officeDocument/2006/relationships/image" Target="media/image63.emf"/><Relationship Id="rId110" Type="http://schemas.openxmlformats.org/officeDocument/2006/relationships/image" Target="media/image80.jpeg"/><Relationship Id="rId115" Type="http://schemas.openxmlformats.org/officeDocument/2006/relationships/image" Target="media/image84.jpeg"/><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image" Target="media/image124.jpeg"/><Relationship Id="rId61" Type="http://schemas.openxmlformats.org/officeDocument/2006/relationships/image" Target="media/image38.png"/><Relationship Id="rId82" Type="http://schemas.openxmlformats.org/officeDocument/2006/relationships/image" Target="media/image58.emf"/><Relationship Id="rId152" Type="http://schemas.openxmlformats.org/officeDocument/2006/relationships/image" Target="media/image119.jpeg"/><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4.jpeg"/><Relationship Id="rId77" Type="http://schemas.openxmlformats.org/officeDocument/2006/relationships/image" Target="media/image53.jpeg"/><Relationship Id="rId100" Type="http://schemas.openxmlformats.org/officeDocument/2006/relationships/image" Target="media/image70.emf"/><Relationship Id="rId105" Type="http://schemas.openxmlformats.org/officeDocument/2006/relationships/image" Target="media/image75.jpeg"/><Relationship Id="rId126" Type="http://schemas.openxmlformats.org/officeDocument/2006/relationships/image" Target="media/image94.jpeg"/><Relationship Id="rId147" Type="http://schemas.openxmlformats.org/officeDocument/2006/relationships/image" Target="media/image114.jpe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8.jpeg"/><Relationship Id="rId93" Type="http://schemas.openxmlformats.org/officeDocument/2006/relationships/hyperlink" Target="http://www.porcelanosa.com/uk/index.php" TargetMode="External"/><Relationship Id="rId98" Type="http://schemas.openxmlformats.org/officeDocument/2006/relationships/image" Target="media/image68.jpeg"/><Relationship Id="rId121" Type="http://schemas.openxmlformats.org/officeDocument/2006/relationships/image" Target="media/image90.jpeg"/><Relationship Id="rId142" Type="http://schemas.openxmlformats.org/officeDocument/2006/relationships/image" Target="media/image109.jpeg"/><Relationship Id="rId163" Type="http://schemas.openxmlformats.org/officeDocument/2006/relationships/image" Target="media/image130.jpeg"/><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image" Target="media/image28.jpeg"/><Relationship Id="rId67" Type="http://schemas.openxmlformats.org/officeDocument/2006/relationships/image" Target="media/image43.emf"/><Relationship Id="rId116" Type="http://schemas.openxmlformats.org/officeDocument/2006/relationships/image" Target="media/image85.jpeg"/><Relationship Id="rId137" Type="http://schemas.openxmlformats.org/officeDocument/2006/relationships/image" Target="media/image105.jpeg"/><Relationship Id="rId158" Type="http://schemas.openxmlformats.org/officeDocument/2006/relationships/image" Target="media/image125.jpeg"/><Relationship Id="rId20" Type="http://schemas.openxmlformats.org/officeDocument/2006/relationships/image" Target="media/image6.jpeg"/><Relationship Id="rId41" Type="http://schemas.openxmlformats.org/officeDocument/2006/relationships/image" Target="media/image25.jpeg"/><Relationship Id="rId62" Type="http://schemas.openxmlformats.org/officeDocument/2006/relationships/hyperlink" Target="http://www.mackintoshkitchens.co.uk/finishing-touches/handles/handle-suite-670" TargetMode="External"/><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1.emf"/><Relationship Id="rId132" Type="http://schemas.openxmlformats.org/officeDocument/2006/relationships/image" Target="media/image100.jpeg"/><Relationship Id="rId153" Type="http://schemas.openxmlformats.org/officeDocument/2006/relationships/image" Target="media/image120.jpeg"/></Relationships>
</file>

<file path=word/_rels/footer2.xml.rels><?xml version="1.0" encoding="UTF-8" standalone="yes"?>
<Relationships xmlns="http://schemas.openxmlformats.org/package/2006/relationships"><Relationship Id="rId1" Type="http://schemas.openxmlformats.org/officeDocument/2006/relationships/hyperlink" Target="mailto:info@scotia-home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rkby\AppData\Roaming\Microsoft\Templates\Service%20specific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D90C42F186C4F4A8E60C495E3BAE640"/>
        <w:category>
          <w:name w:val="General"/>
          <w:gallery w:val="placeholder"/>
        </w:category>
        <w:types>
          <w:type w:val="bbPlcHdr"/>
        </w:types>
        <w:behaviors>
          <w:behavior w:val="content"/>
        </w:behaviors>
        <w:guid w:val="{857976E6-A5D3-46A1-9CAC-68E91291A8CE}"/>
      </w:docPartPr>
      <w:docPartBody>
        <w:p w:rsidR="00D84928" w:rsidRDefault="00C60777" w:rsidP="00C60777">
          <w:pPr>
            <w:pStyle w:val="4D90C42F186C4F4A8E60C495E3BAE640"/>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Sans-Regular">
    <w:altName w:val="Times New Roman"/>
    <w:charset w:val="00"/>
    <w:family w:val="auto"/>
    <w:pitch w:val="default"/>
  </w:font>
  <w:font w:name="Source Sans Pro">
    <w:altName w:val="Times New Roman"/>
    <w:charset w:val="00"/>
    <w:family w:val="auto"/>
    <w:pitch w:val="default"/>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77"/>
    <w:rsid w:val="00327D5C"/>
    <w:rsid w:val="00BD64F1"/>
    <w:rsid w:val="00C60777"/>
    <w:rsid w:val="00D84928"/>
    <w:rsid w:val="00E5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90C42F186C4F4A8E60C495E3BAE640">
    <w:name w:val="4D90C42F186C4F4A8E60C495E3BAE640"/>
    <w:rsid w:val="00C607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456E2-F907-46A5-AD1D-796286C8B5D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7A903-EDBE-4079-881D-796830D4E50C}">
  <ds:schemaRefs>
    <ds:schemaRef ds:uri="http://schemas.microsoft.com/sharepoint/v3/contenttype/forms"/>
  </ds:schemaRefs>
</ds:datastoreItem>
</file>

<file path=customXml/itemProps2.xml><?xml version="1.0" encoding="utf-8"?>
<ds:datastoreItem xmlns:ds="http://schemas.openxmlformats.org/officeDocument/2006/customXml" ds:itemID="{307C200C-E8B5-419B-AA56-9E3485B98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 specification</Template>
  <TotalTime>5</TotalTime>
  <Pages>12</Pages>
  <Words>1960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Service specification</vt:lpstr>
    </vt:vector>
  </TitlesOfParts>
  <Company/>
  <LinksUpToDate>false</LinksUpToDate>
  <CharactersWithSpaces>13396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dc:title>
  <dc:subject>Scotia Homes Limited</dc:subject>
  <dc:creator>Simon Birkby</dc:creator>
  <cp:keywords/>
  <cp:lastModifiedBy>Simon Birkby</cp:lastModifiedBy>
  <cp:revision>5</cp:revision>
  <cp:lastPrinted>2019-04-03T14:02:00Z</cp:lastPrinted>
  <dcterms:created xsi:type="dcterms:W3CDTF">2019-01-16T08:38:00Z</dcterms:created>
  <dcterms:modified xsi:type="dcterms:W3CDTF">2019-04-03T14:02:00Z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TC011887441033</vt:lpwstr>
  </property>
</Properties>
</file>